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5EA3A" w14:textId="77777777" w:rsidR="005C5C76" w:rsidRPr="005C5C76" w:rsidRDefault="005C5C76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182906555"/>
      <w:r w:rsidRPr="005C5C76">
        <w:rPr>
          <w:rFonts w:ascii="Arial" w:hAnsi="Arial" w:cs="Arial"/>
          <w:noProof/>
          <w:sz w:val="24"/>
        </w:rPr>
        <w:drawing>
          <wp:inline distT="0" distB="0" distL="0" distR="0" wp14:anchorId="61D6CC73" wp14:editId="086E3D89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79E84" w14:textId="77777777" w:rsidR="005C5C76" w:rsidRPr="005C5C76" w:rsidRDefault="005C5C76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083B5783" wp14:editId="6798EC8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451FC" w14:textId="77777777" w:rsidR="005C5C76" w:rsidRPr="00377195" w:rsidRDefault="005C5C76" w:rsidP="005C5C7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B5783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0E8451FC" w14:textId="77777777" w:rsidR="005C5C76" w:rsidRPr="00377195" w:rsidRDefault="005C5C76" w:rsidP="005C5C7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5C5C76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5C5C76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74C919EC" w14:textId="77777777" w:rsidR="005C5C76" w:rsidRPr="005C5C76" w:rsidRDefault="005C5C76" w:rsidP="005C5C76">
      <w:pPr>
        <w:tabs>
          <w:tab w:val="left" w:pos="6525"/>
        </w:tabs>
        <w:suppressAutoHyphens/>
        <w:rPr>
          <w:rFonts w:ascii="Verdana" w:hAnsi="Verdana" w:cs="Verdana"/>
          <w:color w:val="00000A"/>
          <w:sz w:val="16"/>
          <w:szCs w:val="16"/>
        </w:rPr>
      </w:pPr>
    </w:p>
    <w:bookmarkEnd w:id="0"/>
    <w:p w14:paraId="61F4691F" w14:textId="77777777"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 xml:space="preserve">Załącznik nr </w:t>
      </w:r>
      <w:r w:rsidR="00F433BB">
        <w:rPr>
          <w:b/>
          <w:sz w:val="22"/>
          <w:szCs w:val="22"/>
        </w:rPr>
        <w:t>3</w:t>
      </w:r>
    </w:p>
    <w:p w14:paraId="7871A3CC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3AA5CBA3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0581EFE1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1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14:paraId="64DC3F09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="009C3FE7" w:rsidRPr="00864F5B">
        <w:rPr>
          <w:b/>
          <w:sz w:val="22"/>
          <w:szCs w:val="22"/>
        </w:rPr>
        <w:t xml:space="preserve">NIP 6750001923, </w:t>
      </w:r>
      <w:r w:rsidRPr="005838F8">
        <w:rPr>
          <w:sz w:val="22"/>
          <w:szCs w:val="22"/>
        </w:rPr>
        <w:t xml:space="preserve"> </w:t>
      </w:r>
    </w:p>
    <w:p w14:paraId="706B343A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14:paraId="5BBF8DDA" w14:textId="77777777" w:rsidR="005838F8" w:rsidRPr="005838F8" w:rsidRDefault="005838F8" w:rsidP="005838F8">
      <w:pPr>
        <w:ind w:right="-47"/>
        <w:jc w:val="both"/>
        <w:rPr>
          <w:color w:val="FF0000"/>
          <w:sz w:val="22"/>
          <w:szCs w:val="22"/>
        </w:rPr>
      </w:pPr>
      <w:proofErr w:type="spellStart"/>
      <w:r w:rsidRPr="005838F8">
        <w:rPr>
          <w:sz w:val="22"/>
          <w:szCs w:val="22"/>
        </w:rPr>
        <w:t>Kierwonika</w:t>
      </w:r>
      <w:proofErr w:type="spellEnd"/>
      <w:r w:rsidRPr="005838F8">
        <w:rPr>
          <w:sz w:val="22"/>
          <w:szCs w:val="22"/>
        </w:rPr>
        <w:t xml:space="preserve"> Projektu ..................................................................</w:t>
      </w:r>
    </w:p>
    <w:p w14:paraId="5EB1DCE7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14:paraId="68747BA8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14:paraId="57B8D1E4" w14:textId="77777777"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14:paraId="68590D50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14:paraId="3B60AF13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.............................................................................................................................</w:t>
      </w:r>
      <w:r w:rsidR="009C3FE7">
        <w:rPr>
          <w:sz w:val="22"/>
          <w:szCs w:val="22"/>
        </w:rPr>
        <w:t>.......................................</w:t>
      </w:r>
      <w:r w:rsidRPr="005838F8">
        <w:rPr>
          <w:sz w:val="22"/>
          <w:szCs w:val="22"/>
        </w:rPr>
        <w:t>.</w:t>
      </w:r>
    </w:p>
    <w:p w14:paraId="07292CCB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14:paraId="51A826C3" w14:textId="77777777"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14:paraId="3AE3D777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1"/>
    </w:p>
    <w:p w14:paraId="51CDB4CA" w14:textId="77777777"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Przedmiotem umowy jest </w:t>
      </w:r>
      <w:r w:rsidR="00F433BB" w:rsidRPr="00F433BB">
        <w:rPr>
          <w:b/>
          <w:sz w:val="22"/>
          <w:szCs w:val="22"/>
        </w:rPr>
        <w:t>Usługa przeprowadzenia certyfikowanego szkolenia pt. "Modelowanie CAD 2D/3D i wizualizacja 3D produktów" dla studentów AGH w ramach projektu KOMPAS dla WMN - DE-dzp.272-710/24</w:t>
      </w:r>
      <w:r w:rsidRPr="005838F8">
        <w:rPr>
          <w:rFonts w:eastAsia="Arial Unicode MS"/>
          <w:sz w:val="22"/>
          <w:szCs w:val="22"/>
        </w:rPr>
        <w:t>, zwana dalej przedmiotem umowy.</w:t>
      </w:r>
    </w:p>
    <w:p w14:paraId="5B9D8AF0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45E8060F" w14:textId="77777777" w:rsidR="005838F8" w:rsidRPr="00F433BB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Umowa realizowana jest </w:t>
      </w:r>
      <w:r w:rsidR="005C5C76" w:rsidRPr="005C5C76">
        <w:rPr>
          <w:sz w:val="22"/>
          <w:szCs w:val="22"/>
          <w:lang w:eastAsia="zh-CN"/>
        </w:rPr>
        <w:t xml:space="preserve">w ramach </w:t>
      </w:r>
      <w:proofErr w:type="spellStart"/>
      <w:r w:rsidR="00F433BB">
        <w:rPr>
          <w:sz w:val="22"/>
          <w:szCs w:val="22"/>
          <w:lang w:eastAsia="zh-CN"/>
        </w:rPr>
        <w:t>KOMpencja</w:t>
      </w:r>
      <w:proofErr w:type="spellEnd"/>
      <w:r w:rsidR="00F433BB">
        <w:rPr>
          <w:sz w:val="22"/>
          <w:szCs w:val="22"/>
          <w:lang w:eastAsia="zh-CN"/>
        </w:rPr>
        <w:t xml:space="preserve">, </w:t>
      </w:r>
      <w:proofErr w:type="spellStart"/>
      <w:r w:rsidR="00F433BB">
        <w:rPr>
          <w:sz w:val="22"/>
          <w:szCs w:val="22"/>
          <w:lang w:eastAsia="zh-CN"/>
        </w:rPr>
        <w:t>PASja</w:t>
      </w:r>
      <w:proofErr w:type="spellEnd"/>
      <w:r w:rsidR="00F433BB">
        <w:rPr>
          <w:sz w:val="22"/>
          <w:szCs w:val="22"/>
          <w:lang w:eastAsia="zh-CN"/>
        </w:rPr>
        <w:t>-</w:t>
      </w:r>
      <w:r w:rsidRPr="005838F8">
        <w:rPr>
          <w:i/>
          <w:sz w:val="22"/>
          <w:szCs w:val="22"/>
          <w:lang w:eastAsia="zh-CN"/>
        </w:rPr>
        <w:t xml:space="preserve"> </w:t>
      </w:r>
      <w:bookmarkStart w:id="2" w:name="_Toc447696299"/>
      <w:bookmarkStart w:id="3" w:name="_Toc470857624"/>
      <w:r w:rsidR="00F433BB">
        <w:rPr>
          <w:sz w:val="22"/>
          <w:szCs w:val="22"/>
          <w:lang w:eastAsia="zh-CN"/>
        </w:rPr>
        <w:t>Akademia nowoczesnych profesjonalistów AGH (KOMPAS AGH), FERS.01.05-IP.08-0033/23-00.</w:t>
      </w:r>
    </w:p>
    <w:p w14:paraId="713D445D" w14:textId="77777777" w:rsidR="009C3FE7" w:rsidRDefault="009C3FE7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56749899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2"/>
      <w:bookmarkEnd w:id="3"/>
    </w:p>
    <w:p w14:paraId="520F0650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4" w:name="_Toc447696300"/>
      <w:r w:rsidRPr="005838F8">
        <w:rPr>
          <w:rFonts w:eastAsia="Arial Unicode MS"/>
          <w:bCs/>
          <w:sz w:val="22"/>
          <w:szCs w:val="22"/>
        </w:rPr>
        <w:t xml:space="preserve">do </w:t>
      </w:r>
      <w:r w:rsidR="00F433BB">
        <w:rPr>
          <w:rFonts w:eastAsia="Arial Unicode MS"/>
          <w:bCs/>
          <w:sz w:val="22"/>
          <w:szCs w:val="22"/>
        </w:rPr>
        <w:t>11</w:t>
      </w:r>
      <w:r w:rsidRPr="005838F8">
        <w:rPr>
          <w:rFonts w:eastAsia="Arial Unicode MS"/>
          <w:bCs/>
          <w:sz w:val="22"/>
          <w:szCs w:val="22"/>
        </w:rPr>
        <w:t xml:space="preserve"> miesięcy od daty podpisania umowy, nie później niż do </w:t>
      </w:r>
      <w:r w:rsidR="005C5C76">
        <w:rPr>
          <w:rFonts w:eastAsia="Arial Unicode MS"/>
          <w:bCs/>
          <w:sz w:val="22"/>
          <w:szCs w:val="22"/>
        </w:rPr>
        <w:t>1</w:t>
      </w:r>
      <w:r w:rsidR="00F433BB">
        <w:rPr>
          <w:rFonts w:eastAsia="Arial Unicode MS"/>
          <w:bCs/>
          <w:sz w:val="22"/>
          <w:szCs w:val="22"/>
        </w:rPr>
        <w:t>5</w:t>
      </w:r>
      <w:r w:rsidRPr="005838F8">
        <w:rPr>
          <w:rFonts w:eastAsia="Arial Unicode MS"/>
          <w:bCs/>
          <w:sz w:val="22"/>
          <w:szCs w:val="22"/>
        </w:rPr>
        <w:t>/</w:t>
      </w:r>
      <w:r w:rsidR="00F433BB">
        <w:rPr>
          <w:rFonts w:eastAsia="Arial Unicode MS"/>
          <w:bCs/>
          <w:sz w:val="22"/>
          <w:szCs w:val="22"/>
        </w:rPr>
        <w:t>1</w:t>
      </w:r>
      <w:r w:rsidRPr="005838F8">
        <w:rPr>
          <w:rFonts w:eastAsia="Arial Unicode MS"/>
          <w:bCs/>
          <w:sz w:val="22"/>
          <w:szCs w:val="22"/>
        </w:rPr>
        <w:t>1/202</w:t>
      </w:r>
      <w:r w:rsidR="00F433BB">
        <w:rPr>
          <w:rFonts w:eastAsia="Arial Unicode MS"/>
          <w:bCs/>
          <w:sz w:val="22"/>
          <w:szCs w:val="22"/>
        </w:rPr>
        <w:t>4</w:t>
      </w:r>
      <w:r w:rsidRPr="005838F8">
        <w:rPr>
          <w:rFonts w:eastAsia="Arial Unicode MS"/>
          <w:bCs/>
          <w:sz w:val="22"/>
          <w:szCs w:val="22"/>
        </w:rPr>
        <w:t xml:space="preserve"> r.</w:t>
      </w:r>
    </w:p>
    <w:p w14:paraId="2572180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14:paraId="250FE29D" w14:textId="77777777"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6D756B5D" w14:textId="77777777" w:rsid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Za prawidłowe wykonanie przedmiotu Umowy Wykonawca otrzyma </w:t>
      </w:r>
      <w:r w:rsidRPr="005838F8">
        <w:rPr>
          <w:rFonts w:eastAsia="Arial Unicode MS"/>
          <w:b/>
          <w:sz w:val="22"/>
          <w:szCs w:val="22"/>
        </w:rPr>
        <w:t>wynagrodzenie maksymalne w wysokości brutto</w:t>
      </w:r>
      <w:bookmarkStart w:id="5" w:name="_Hlk182906803"/>
      <w:r w:rsidRPr="005838F8">
        <w:rPr>
          <w:rFonts w:eastAsia="Arial Unicode MS"/>
          <w:b/>
          <w:sz w:val="22"/>
          <w:szCs w:val="22"/>
        </w:rPr>
        <w:t>*</w:t>
      </w:r>
      <w:bookmarkEnd w:id="5"/>
      <w:r w:rsidRPr="005838F8">
        <w:rPr>
          <w:rFonts w:eastAsia="Arial Unicode MS"/>
          <w:sz w:val="22"/>
          <w:szCs w:val="22"/>
        </w:rPr>
        <w:t xml:space="preserve"> </w:t>
      </w:r>
      <w:bookmarkStart w:id="6" w:name="_Hlk182906779"/>
      <w:r w:rsidRPr="005838F8">
        <w:rPr>
          <w:rFonts w:eastAsia="Arial Unicode MS"/>
          <w:sz w:val="22"/>
          <w:szCs w:val="22"/>
        </w:rPr>
        <w:t xml:space="preserve">…………………….. zł (słownie: ……………………..). </w:t>
      </w:r>
      <w:bookmarkEnd w:id="6"/>
      <w:r w:rsidRPr="005838F8">
        <w:rPr>
          <w:rFonts w:eastAsia="Arial Unicode MS"/>
          <w:sz w:val="22"/>
          <w:szCs w:val="22"/>
        </w:rPr>
        <w:t xml:space="preserve">Wynagrodzenie obejmuje przeprowadzenie szkolenia dla maksymalnie </w:t>
      </w:r>
      <w:r w:rsidR="002A7E70">
        <w:rPr>
          <w:rFonts w:eastAsia="Arial Unicode MS"/>
          <w:sz w:val="22"/>
          <w:szCs w:val="22"/>
        </w:rPr>
        <w:t>60</w:t>
      </w:r>
      <w:r w:rsidRPr="005838F8">
        <w:rPr>
          <w:rFonts w:eastAsia="Arial Unicode MS"/>
          <w:sz w:val="22"/>
          <w:szCs w:val="22"/>
        </w:rPr>
        <w:t xml:space="preserve"> osób, </w:t>
      </w:r>
      <w:r w:rsidRPr="005C5C76">
        <w:rPr>
          <w:rFonts w:eastAsia="Arial Unicode MS"/>
          <w:sz w:val="22"/>
          <w:szCs w:val="22"/>
          <w:u w:val="single"/>
        </w:rPr>
        <w:t xml:space="preserve">a </w:t>
      </w:r>
      <w:r w:rsidRPr="005C5C76">
        <w:rPr>
          <w:bCs/>
          <w:iCs/>
          <w:sz w:val="22"/>
          <w:szCs w:val="22"/>
          <w:u w:val="single"/>
          <w:lang w:eastAsia="zh-CN"/>
        </w:rPr>
        <w:t>w tym:</w:t>
      </w:r>
      <w:r w:rsidRPr="005838F8">
        <w:rPr>
          <w:bCs/>
          <w:iCs/>
          <w:sz w:val="22"/>
          <w:szCs w:val="22"/>
          <w:lang w:eastAsia="zh-CN"/>
        </w:rPr>
        <w:t xml:space="preserve"> </w:t>
      </w:r>
    </w:p>
    <w:p w14:paraId="4CA4AFD1" w14:textId="77777777" w:rsidR="00BC26E8" w:rsidRPr="005C5C76" w:rsidRDefault="005C5C76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C5C76">
        <w:rPr>
          <w:b/>
          <w:sz w:val="22"/>
          <w:szCs w:val="22"/>
        </w:rPr>
        <w:t>Cena brutto</w:t>
      </w:r>
      <w:r w:rsidRPr="005C5C76">
        <w:rPr>
          <w:rFonts w:eastAsia="Arial Unicode MS"/>
          <w:b/>
          <w:sz w:val="22"/>
          <w:szCs w:val="22"/>
        </w:rPr>
        <w:t>*</w:t>
      </w:r>
      <w:r w:rsidRPr="005C5C76">
        <w:rPr>
          <w:b/>
          <w:sz w:val="22"/>
          <w:szCs w:val="22"/>
        </w:rPr>
        <w:t xml:space="preserve"> za szkolenie </w:t>
      </w:r>
      <w:r w:rsidR="009C3FE7">
        <w:rPr>
          <w:b/>
          <w:sz w:val="22"/>
          <w:szCs w:val="22"/>
        </w:rPr>
        <w:t>i test dla</w:t>
      </w:r>
      <w:r w:rsidRPr="005C5C76">
        <w:rPr>
          <w:b/>
          <w:sz w:val="22"/>
          <w:szCs w:val="22"/>
        </w:rPr>
        <w:t>1 osoby</w:t>
      </w:r>
      <w:r w:rsidRPr="005C5C76">
        <w:rPr>
          <w:rFonts w:eastAsia="Arial Unicode MS"/>
          <w:sz w:val="22"/>
          <w:szCs w:val="22"/>
        </w:rPr>
        <w:t>…………………….. zł. (słownie: ……………………..).</w:t>
      </w:r>
    </w:p>
    <w:p w14:paraId="64F9C774" w14:textId="77777777"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14:paraId="5D65A7DF" w14:textId="77777777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1FE60415" w14:textId="77777777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3</w:t>
      </w:r>
      <w:r w:rsidR="005838F8" w:rsidRPr="005838F8">
        <w:rPr>
          <w:rFonts w:eastAsia="Arial Unicode MS"/>
          <w:iCs/>
          <w:sz w:val="22"/>
          <w:szCs w:val="22"/>
        </w:rPr>
        <w:t>. Minimalny</w:t>
      </w:r>
      <w:r w:rsidR="00BD7C2A">
        <w:rPr>
          <w:rFonts w:eastAsia="Arial Unicode MS"/>
          <w:iCs/>
          <w:sz w:val="22"/>
          <w:szCs w:val="22"/>
        </w:rPr>
        <w:t>, gwarantowany</w:t>
      </w:r>
      <w:r w:rsidR="005838F8" w:rsidRPr="005838F8">
        <w:rPr>
          <w:rFonts w:eastAsia="Arial Unicode MS"/>
          <w:iCs/>
          <w:sz w:val="22"/>
          <w:szCs w:val="22"/>
        </w:rPr>
        <w:t xml:space="preserve"> zakres zamówienia obejmuje</w:t>
      </w:r>
      <w:r w:rsidR="005C5C76">
        <w:rPr>
          <w:rFonts w:eastAsia="Arial Unicode MS"/>
          <w:iCs/>
          <w:sz w:val="22"/>
          <w:szCs w:val="22"/>
        </w:rPr>
        <w:t xml:space="preserve"> szkolenie i </w:t>
      </w:r>
      <w:r w:rsidR="009C3FE7">
        <w:rPr>
          <w:rFonts w:eastAsia="Arial Unicode MS"/>
          <w:iCs/>
          <w:sz w:val="22"/>
          <w:szCs w:val="22"/>
        </w:rPr>
        <w:t>test</w:t>
      </w:r>
      <w:r w:rsidR="005C5C76">
        <w:rPr>
          <w:rFonts w:eastAsia="Arial Unicode MS"/>
          <w:iCs/>
          <w:sz w:val="22"/>
          <w:szCs w:val="22"/>
        </w:rPr>
        <w:t xml:space="preserve"> dla</w:t>
      </w:r>
      <w:r w:rsidR="005838F8" w:rsidRPr="005838F8">
        <w:rPr>
          <w:rFonts w:eastAsia="Arial Unicode MS"/>
          <w:iCs/>
          <w:sz w:val="22"/>
          <w:szCs w:val="22"/>
        </w:rPr>
        <w:t xml:space="preserve"> </w:t>
      </w:r>
      <w:r w:rsidR="009C3FE7">
        <w:rPr>
          <w:rFonts w:eastAsia="Arial Unicode MS"/>
          <w:iCs/>
          <w:sz w:val="22"/>
          <w:szCs w:val="22"/>
        </w:rPr>
        <w:t>36</w:t>
      </w:r>
      <w:r w:rsidR="005838F8" w:rsidRPr="005838F8">
        <w:rPr>
          <w:rFonts w:eastAsia="Arial Unicode MS"/>
          <w:iCs/>
          <w:sz w:val="22"/>
          <w:szCs w:val="22"/>
        </w:rPr>
        <w:t xml:space="preserve"> osób.</w:t>
      </w:r>
    </w:p>
    <w:p w14:paraId="56376CF3" w14:textId="07CF999A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4</w:t>
      </w:r>
      <w:r w:rsidR="005838F8" w:rsidRPr="005838F8">
        <w:rPr>
          <w:sz w:val="22"/>
          <w:szCs w:val="22"/>
          <w:lang w:eastAsia="zh-CN"/>
        </w:rPr>
        <w:t xml:space="preserve">. </w:t>
      </w:r>
      <w:r w:rsidR="005838F8" w:rsidRPr="005838F8">
        <w:rPr>
          <w:rFonts w:eastAsia="Arial Unicode MS"/>
          <w:sz w:val="22"/>
          <w:szCs w:val="22"/>
        </w:rPr>
        <w:t xml:space="preserve">Należność będzie regulowana przez Zamawiającego po zakończeniu realizacji na podstawie protokołu odbioru, potwierdzającego faktyczną liczbę uczestników szkolenia </w:t>
      </w:r>
      <w:r w:rsidR="005C5C76">
        <w:rPr>
          <w:rFonts w:eastAsia="Arial Unicode MS"/>
          <w:sz w:val="22"/>
          <w:szCs w:val="22"/>
        </w:rPr>
        <w:t xml:space="preserve">i </w:t>
      </w:r>
      <w:r w:rsidR="00C25F2A">
        <w:rPr>
          <w:rFonts w:eastAsia="Arial Unicode MS"/>
          <w:sz w:val="22"/>
          <w:szCs w:val="22"/>
        </w:rPr>
        <w:t>test</w:t>
      </w:r>
      <w:r w:rsidR="008C7235">
        <w:rPr>
          <w:rFonts w:eastAsia="Arial Unicode MS"/>
          <w:sz w:val="22"/>
          <w:szCs w:val="22"/>
        </w:rPr>
        <w:t>y</w:t>
      </w:r>
      <w:r w:rsidR="00C62F4E">
        <w:rPr>
          <w:rFonts w:eastAsia="Arial Unicode MS"/>
          <w:sz w:val="22"/>
          <w:szCs w:val="22"/>
        </w:rPr>
        <w:t>, po zakończeniu szkolenia dla każdej z grup</w:t>
      </w:r>
      <w:r w:rsidR="005838F8" w:rsidRPr="005838F8">
        <w:rPr>
          <w:rFonts w:eastAsia="Arial Unicode MS"/>
          <w:sz w:val="22"/>
          <w:szCs w:val="22"/>
        </w:rPr>
        <w:t>, w terminie do 21 dni od daty otrzymania przez Zamawiającego poprawnie wystawionej przez Wykonawcę faktury VAT.</w:t>
      </w:r>
    </w:p>
    <w:p w14:paraId="275B7F85" w14:textId="77777777"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5</w:t>
      </w:r>
      <w:r w:rsidR="005838F8" w:rsidRPr="005838F8">
        <w:rPr>
          <w:rFonts w:eastAsia="Arial Unicode MS"/>
          <w:sz w:val="22"/>
          <w:szCs w:val="22"/>
        </w:rPr>
        <w:t xml:space="preserve">. Warunkiem uznania umowy za wykonaną jest przeprowadzenie usługi szkolenia oraz dostarczenie Zamawiającemu dokumentów określonych w </w:t>
      </w:r>
      <w:r w:rsidR="005C5C76">
        <w:rPr>
          <w:bCs/>
          <w:sz w:val="22"/>
          <w:szCs w:val="22"/>
        </w:rPr>
        <w:t>SWZ</w:t>
      </w:r>
      <w:r w:rsidR="005838F8" w:rsidRPr="005838F8">
        <w:rPr>
          <w:bCs/>
          <w:sz w:val="22"/>
          <w:szCs w:val="22"/>
        </w:rPr>
        <w:t>.</w:t>
      </w:r>
    </w:p>
    <w:p w14:paraId="7C37D19A" w14:textId="77777777" w:rsidR="005838F8" w:rsidRPr="005838F8" w:rsidRDefault="00BC26E8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14:paraId="0470FB4F" w14:textId="77777777"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7D65AAA3" w14:textId="77777777"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>
        <w:rPr>
          <w:rFonts w:eastAsia="Arial Unicode MS"/>
          <w:iCs/>
          <w:sz w:val="22"/>
          <w:szCs w:val="22"/>
        </w:rPr>
        <w:t>1</w:t>
      </w:r>
      <w:r w:rsidR="009A5F22">
        <w:rPr>
          <w:rFonts w:eastAsia="Arial Unicode MS"/>
          <w:iCs/>
          <w:sz w:val="22"/>
          <w:szCs w:val="22"/>
        </w:rPr>
        <w:t>0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14:paraId="40501E1C" w14:textId="77777777"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5C9FEB6A" w14:textId="77777777"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14:paraId="7E173A24" w14:textId="77777777"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1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14:paraId="5C1E61D9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7" w:name="_Toc447696301"/>
      <w:bookmarkStart w:id="8" w:name="_Toc470857625"/>
    </w:p>
    <w:p w14:paraId="149CBBE5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7"/>
      <w:bookmarkEnd w:id="8"/>
    </w:p>
    <w:p w14:paraId="5BE0EF8B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F529FE7" w14:textId="77777777"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7FCD5D25" w14:textId="77777777" w:rsid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047B5ACB" w14:textId="77777777" w:rsidR="009A5F22" w:rsidRPr="005838F8" w:rsidRDefault="009A5F22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tj</w:t>
      </w:r>
      <w:proofErr w:type="spellEnd"/>
      <w:r>
        <w:rPr>
          <w:color w:val="000000"/>
          <w:sz w:val="22"/>
          <w:szCs w:val="22"/>
        </w:rPr>
        <w:t xml:space="preserve"> ……………………………..………. </w:t>
      </w:r>
      <w:r w:rsidRPr="009A5F22">
        <w:rPr>
          <w:i/>
          <w:color w:val="000000"/>
          <w:sz w:val="22"/>
          <w:szCs w:val="22"/>
        </w:rPr>
        <w:t>(imię i nazwisko).</w:t>
      </w:r>
    </w:p>
    <w:p w14:paraId="0B56C516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14:paraId="1AD39E55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14:paraId="436DE557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A0418DD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3A3AC375" w14:textId="77777777"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5838F8">
        <w:rPr>
          <w:b/>
          <w:bCs/>
          <w:sz w:val="22"/>
          <w:szCs w:val="22"/>
        </w:rPr>
        <w:t>§ 5 Dane osobowe</w:t>
      </w:r>
    </w:p>
    <w:p w14:paraId="7B692BED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</w:t>
      </w:r>
      <w:r w:rsidR="009C3FE7" w:rsidRPr="005838F8">
        <w:rPr>
          <w:rFonts w:eastAsia="Calibri"/>
          <w:sz w:val="22"/>
          <w:szCs w:val="22"/>
        </w:rPr>
        <w:t xml:space="preserve">Podmiot przetwarzający będzie przetwarzał, powierzone na podstawie niniejszej umowy następujące dane osobowe pracowników AGH: imię i nazwisko, mail </w:t>
      </w:r>
      <w:r w:rsidR="009C3FE7">
        <w:rPr>
          <w:rFonts w:eastAsia="Calibri"/>
          <w:sz w:val="22"/>
          <w:szCs w:val="22"/>
        </w:rPr>
        <w:t>służbowy.</w:t>
      </w:r>
    </w:p>
    <w:p w14:paraId="0CC72DCB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</w:t>
      </w:r>
      <w:r w:rsidR="009C3FE7">
        <w:rPr>
          <w:sz w:val="22"/>
          <w:szCs w:val="22"/>
        </w:rPr>
        <w:t>.</w:t>
      </w:r>
    </w:p>
    <w:p w14:paraId="5034809D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0936E5E6" w14:textId="77777777"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6 Klauzula poufności </w:t>
      </w:r>
    </w:p>
    <w:p w14:paraId="1A1E5A62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197E336D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19879D90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02B4634D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5D52271C" w14:textId="77777777"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3B34879" w14:textId="77777777" w:rsidR="005838F8" w:rsidRPr="005838F8" w:rsidRDefault="005838F8" w:rsidP="005838F8">
      <w:pPr>
        <w:jc w:val="both"/>
        <w:rPr>
          <w:sz w:val="22"/>
          <w:szCs w:val="22"/>
        </w:rPr>
      </w:pPr>
    </w:p>
    <w:p w14:paraId="7FF018A1" w14:textId="77777777"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5C5C76">
        <w:rPr>
          <w:b/>
          <w:bCs/>
          <w:sz w:val="22"/>
          <w:szCs w:val="22"/>
        </w:rPr>
        <w:t>7</w:t>
      </w:r>
      <w:r w:rsidRPr="005838F8">
        <w:rPr>
          <w:b/>
          <w:bCs/>
          <w:sz w:val="22"/>
          <w:szCs w:val="22"/>
        </w:rPr>
        <w:t xml:space="preserve"> Kary umowne</w:t>
      </w:r>
      <w:bookmarkEnd w:id="12"/>
      <w:bookmarkEnd w:id="13"/>
    </w:p>
    <w:p w14:paraId="38EDCE0D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4" w:name="_§_9_Odstąpienie"/>
      <w:bookmarkStart w:id="15" w:name="_Toc447696306"/>
      <w:bookmarkStart w:id="16" w:name="_Toc470857629"/>
      <w:bookmarkEnd w:id="14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 xml:space="preserve">terminu realizacji szkoleń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1606A26A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</w:t>
      </w:r>
      <w:r w:rsidRPr="005838F8">
        <w:rPr>
          <w:rFonts w:eastAsia="Arial Unicode MS"/>
          <w:color w:val="000000"/>
          <w:sz w:val="22"/>
          <w:szCs w:val="22"/>
        </w:rPr>
        <w:lastRenderedPageBreak/>
        <w:t xml:space="preserve">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14:paraId="1791803F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</w:t>
      </w:r>
      <w:bookmarkStart w:id="17" w:name="_Hlk183426549"/>
      <w:r w:rsidR="00634976">
        <w:rPr>
          <w:iCs/>
          <w:sz w:val="22"/>
          <w:szCs w:val="22"/>
        </w:rPr>
        <w:t xml:space="preserve">z przyczyn będących po stronie </w:t>
      </w:r>
      <w:r w:rsidRPr="005838F8">
        <w:rPr>
          <w:iCs/>
          <w:sz w:val="22"/>
          <w:szCs w:val="22"/>
        </w:rPr>
        <w:t xml:space="preserve"> </w:t>
      </w:r>
      <w:bookmarkEnd w:id="17"/>
      <w:r w:rsidRPr="005838F8">
        <w:rPr>
          <w:iCs/>
          <w:sz w:val="22"/>
          <w:szCs w:val="22"/>
        </w:rPr>
        <w:t xml:space="preserve">Wykonawcy. </w:t>
      </w:r>
    </w:p>
    <w:p w14:paraId="43F1AC28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</w:t>
      </w:r>
      <w:r w:rsidR="00634976" w:rsidRPr="00634976">
        <w:rPr>
          <w:iCs/>
          <w:sz w:val="22"/>
          <w:szCs w:val="22"/>
        </w:rPr>
        <w:t xml:space="preserve">z przyczyn będących po stronie  </w:t>
      </w:r>
      <w:r w:rsidRPr="005838F8">
        <w:rPr>
          <w:iCs/>
          <w:sz w:val="22"/>
          <w:szCs w:val="22"/>
        </w:rPr>
        <w:t xml:space="preserve">Zamawiającego. </w:t>
      </w:r>
    </w:p>
    <w:p w14:paraId="29664802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5. Jeżeli kary umowne, o których mowa w </w:t>
      </w:r>
      <w:r w:rsidRPr="005838F8">
        <w:rPr>
          <w:bCs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53E54785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14:paraId="1DF5AE82" w14:textId="77777777"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7. Zastrzeżenia co do kar umownych pozostają w mocy w całości lub w części, pomimo oświadczenia o odstąpieniu od umowy.</w:t>
      </w:r>
    </w:p>
    <w:p w14:paraId="753467FF" w14:textId="77777777"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8. Łączna maksymalna wysokość kar umownych, których mogą dochodzić Strony nie może przekroczyć 20% wynagrodzenia netto o którym mowa w § 3 ust. 1 umowy.</w:t>
      </w:r>
    </w:p>
    <w:p w14:paraId="7686995E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24B6B58B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 xml:space="preserve">§ </w:t>
      </w:r>
      <w:r w:rsidR="005C5C76">
        <w:rPr>
          <w:rFonts w:eastAsia="Arial Unicode MS"/>
          <w:b/>
          <w:sz w:val="22"/>
          <w:szCs w:val="22"/>
        </w:rPr>
        <w:t xml:space="preserve">8 </w:t>
      </w:r>
      <w:r w:rsidRPr="005838F8">
        <w:rPr>
          <w:b/>
          <w:bCs/>
          <w:sz w:val="22"/>
          <w:szCs w:val="22"/>
        </w:rPr>
        <w:t>Odstąpienie i wypowiedzenie Umowy</w:t>
      </w:r>
      <w:bookmarkEnd w:id="15"/>
      <w:bookmarkEnd w:id="16"/>
    </w:p>
    <w:p w14:paraId="105F5BD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Zamawiający może odstąpić od Umowy w przypadku wystąpienia okoliczności, o których mowa w art. 456 ustawy z dnia 11 września 2019 r. Prawo zamówień publicznych (Dz.U. </w:t>
      </w:r>
      <w:r w:rsidR="00634976">
        <w:rPr>
          <w:rFonts w:eastAsia="Arial Unicode MS"/>
          <w:sz w:val="22"/>
          <w:szCs w:val="22"/>
        </w:rPr>
        <w:t>2024.1320</w:t>
      </w:r>
      <w:r w:rsidRPr="005838F8">
        <w:rPr>
          <w:rFonts w:eastAsia="Arial Unicode MS"/>
          <w:sz w:val="22"/>
          <w:szCs w:val="22"/>
        </w:rPr>
        <w:t>).</w:t>
      </w:r>
    </w:p>
    <w:p w14:paraId="3553A98A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59BE9D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14:paraId="29662390" w14:textId="7777777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14:paraId="4E6F11F8" w14:textId="7777777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5C5C76">
        <w:rPr>
          <w:b/>
          <w:bCs/>
          <w:sz w:val="22"/>
          <w:szCs w:val="22"/>
        </w:rPr>
        <w:t xml:space="preserve">9 </w:t>
      </w:r>
      <w:r w:rsidRPr="005838F8">
        <w:rPr>
          <w:b/>
          <w:bCs/>
          <w:sz w:val="22"/>
          <w:szCs w:val="22"/>
        </w:rPr>
        <w:t>Zmiany Umowy</w:t>
      </w:r>
    </w:p>
    <w:p w14:paraId="16113BF3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2E359F7D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5A343974" w14:textId="77777777"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14:paraId="208CF61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14:paraId="5AC9160F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6F603183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14:paraId="5858564A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FF33DB5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4193270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454C8B43" w14:textId="77777777"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248755C5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sz w:val="22"/>
          <w:szCs w:val="22"/>
        </w:rPr>
        <w:t xml:space="preserve">zmiany </w:t>
      </w:r>
      <w:r w:rsidRPr="005838F8">
        <w:rPr>
          <w:bCs/>
          <w:sz w:val="22"/>
          <w:szCs w:val="22"/>
        </w:rPr>
        <w:t>albo</w:t>
      </w:r>
      <w:r w:rsidRPr="005838F8">
        <w:rPr>
          <w:sz w:val="22"/>
          <w:szCs w:val="22"/>
        </w:rPr>
        <w:t xml:space="preserve"> rezygnacji z podwykonawcy jeżeli dotyczy podmiotu, na którego zasoby Wykonawca powoływał się, , w celu wykazania spełniania warunków udziału w postępowaniu. Wykonawca jest obowiązany wykazać</w:t>
      </w:r>
      <w:r w:rsidRPr="005838F8">
        <w:rPr>
          <w:strike/>
          <w:sz w:val="22"/>
          <w:szCs w:val="22"/>
        </w:rPr>
        <w:t xml:space="preserve"> </w:t>
      </w:r>
      <w:r w:rsidRPr="005838F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5838F8">
        <w:rPr>
          <w:color w:val="000000"/>
          <w:kern w:val="2"/>
          <w:sz w:val="22"/>
          <w:szCs w:val="22"/>
        </w:rPr>
        <w:t>.</w:t>
      </w:r>
    </w:p>
    <w:p w14:paraId="76F22487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</w:t>
      </w:r>
      <w:r w:rsidRPr="005838F8">
        <w:rPr>
          <w:color w:val="000000"/>
          <w:kern w:val="2"/>
          <w:sz w:val="22"/>
          <w:szCs w:val="22"/>
        </w:rPr>
        <w:lastRenderedPageBreak/>
        <w:t>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42705790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6ADC075A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1612F1F2" w14:textId="77777777" w:rsid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14:paraId="6FD89A44" w14:textId="77777777" w:rsidR="00E4187E" w:rsidRDefault="00E4187E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</w:p>
    <w:p w14:paraId="63A31C3C" w14:textId="77777777" w:rsidR="00E4187E" w:rsidRPr="005838F8" w:rsidRDefault="00E4187E" w:rsidP="00E4187E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>
        <w:rPr>
          <w:b/>
          <w:bCs/>
          <w:sz w:val="22"/>
          <w:szCs w:val="22"/>
        </w:rPr>
        <w:t xml:space="preserve">10 </w:t>
      </w:r>
      <w:r w:rsidRPr="005838F8">
        <w:rPr>
          <w:b/>
          <w:bCs/>
          <w:sz w:val="22"/>
          <w:szCs w:val="22"/>
        </w:rPr>
        <w:t xml:space="preserve">Zmiany </w:t>
      </w:r>
      <w:r>
        <w:rPr>
          <w:b/>
          <w:bCs/>
          <w:sz w:val="22"/>
          <w:szCs w:val="22"/>
        </w:rPr>
        <w:t>wysokości wynagrodzenia</w:t>
      </w:r>
    </w:p>
    <w:p w14:paraId="037F1B9E" w14:textId="77777777" w:rsidR="00E4187E" w:rsidRPr="00E4187E" w:rsidRDefault="00E4187E" w:rsidP="00E4187E">
      <w:pPr>
        <w:pStyle w:val="western"/>
        <w:jc w:val="both"/>
        <w:rPr>
          <w:sz w:val="22"/>
          <w:szCs w:val="22"/>
        </w:rPr>
      </w:pPr>
      <w:bookmarkStart w:id="18" w:name="__DdeLink__33_2718204298"/>
      <w:bookmarkStart w:id="19" w:name="__DdeLink__27_780793616"/>
      <w:bookmarkEnd w:id="18"/>
      <w:bookmarkEnd w:id="19"/>
      <w:r w:rsidRPr="00E4187E">
        <w:rPr>
          <w:sz w:val="22"/>
          <w:szCs w:val="22"/>
        </w:rPr>
        <w:t>1) 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E532C81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>przez zmianę wysokości wynagrodzenia rozumie się jego podwyższenie, jak i obniżenie;</w:t>
      </w:r>
    </w:p>
    <w:p w14:paraId="17DF1BDF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bookmarkStart w:id="20" w:name="__DdeLink__26_1732152858"/>
      <w:bookmarkEnd w:id="20"/>
      <w:r w:rsidRPr="00E4187E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53CE6AB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bookmarkStart w:id="21" w:name="_Hlk153287805"/>
      <w:bookmarkEnd w:id="21"/>
      <w:r w:rsidRPr="00E4187E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6C6A11D9" w14:textId="77777777" w:rsidR="00E4187E" w:rsidRPr="00E4187E" w:rsidRDefault="00E4187E" w:rsidP="00E4187E">
      <w:pPr>
        <w:pStyle w:val="NormalnyWeb"/>
        <w:numPr>
          <w:ilvl w:val="0"/>
          <w:numId w:val="28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C3BA8F8" w14:textId="77777777" w:rsidR="00E4187E" w:rsidRPr="00E4187E" w:rsidRDefault="00E4187E" w:rsidP="00E4187E">
      <w:pPr>
        <w:pStyle w:val="western"/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2) Zmiana wynagrodzenia, może zostać wprowadzona na wniosek Stron, zgodnie z poniższymi zasadami: </w:t>
      </w:r>
    </w:p>
    <w:p w14:paraId="57CE04BD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598ADEA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>waloryzacja wynagrodzenia Wykonawcy będzie dotyczyła tylko niezrealizowanej części zamówienia,</w:t>
      </w:r>
    </w:p>
    <w:p w14:paraId="1D54A906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r w:rsidRPr="00E4187E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53E51BCD" w14:textId="77777777" w:rsidR="00E4187E" w:rsidRPr="00E4187E" w:rsidRDefault="00E4187E" w:rsidP="00E4187E">
      <w:pPr>
        <w:pStyle w:val="NormalnyWeb"/>
        <w:numPr>
          <w:ilvl w:val="0"/>
          <w:numId w:val="29"/>
        </w:numPr>
        <w:jc w:val="both"/>
        <w:rPr>
          <w:sz w:val="22"/>
          <w:szCs w:val="22"/>
        </w:rPr>
      </w:pPr>
      <w:bookmarkStart w:id="22" w:name="__DdeLink__39_441634219"/>
      <w:bookmarkStart w:id="23" w:name="__DdeLink__32_4020073998"/>
      <w:bookmarkStart w:id="24" w:name="__DdeLink__36_3766401547"/>
      <w:bookmarkEnd w:id="22"/>
      <w:bookmarkEnd w:id="23"/>
      <w:bookmarkEnd w:id="24"/>
      <w:r w:rsidRPr="00E4187E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7687266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  <w:bookmarkStart w:id="25" w:name="__DdeLink__33_2718204298_Copy_1"/>
      <w:bookmarkEnd w:id="25"/>
    </w:p>
    <w:p w14:paraId="1CF96E40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280753C2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3C251065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74F2C123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1FE862BD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3120AC6D" w14:textId="77777777" w:rsidR="009C3FE7" w:rsidRDefault="009C3FE7" w:rsidP="005838F8">
      <w:pPr>
        <w:ind w:left="567"/>
        <w:jc w:val="center"/>
        <w:rPr>
          <w:b/>
          <w:bCs/>
          <w:sz w:val="22"/>
          <w:szCs w:val="22"/>
        </w:rPr>
      </w:pPr>
    </w:p>
    <w:p w14:paraId="4D839B2D" w14:textId="77777777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</w:t>
      </w:r>
      <w:r w:rsidR="00E4187E">
        <w:rPr>
          <w:b/>
          <w:bCs/>
          <w:sz w:val="22"/>
          <w:szCs w:val="22"/>
        </w:rPr>
        <w:t>1</w:t>
      </w:r>
      <w:r w:rsidRPr="005838F8">
        <w:rPr>
          <w:b/>
          <w:bCs/>
          <w:sz w:val="22"/>
          <w:szCs w:val="22"/>
        </w:rPr>
        <w:t xml:space="preserve"> Postanowienia końcowe</w:t>
      </w:r>
    </w:p>
    <w:p w14:paraId="4CE4F56C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06A8158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794F18C9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A76C610" w14:textId="77777777"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69993524" w14:textId="77777777"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3598A468" w14:textId="77777777"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  <w:t>WYKONAWCA</w:t>
      </w:r>
    </w:p>
    <w:p w14:paraId="3BE80D10" w14:textId="77777777"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14:paraId="5049EC23" w14:textId="77777777" w:rsidR="005838F8" w:rsidRPr="005838F8" w:rsidRDefault="005838F8" w:rsidP="005838F8">
      <w:pPr>
        <w:rPr>
          <w:sz w:val="22"/>
          <w:szCs w:val="22"/>
        </w:rPr>
      </w:pPr>
    </w:p>
    <w:p w14:paraId="3EF4E5F0" w14:textId="77777777"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14:paraId="5425FF41" w14:textId="77777777"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50BE3D00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14:paraId="2D37016B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323E263C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KONTRASYGNATA FINANSOWA</w:t>
      </w:r>
    </w:p>
    <w:p w14:paraId="154DA6C3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F034DF2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CD22537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44EA82D3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73A9BC4E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1A9EC81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7EE2E78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1DA127E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60458CC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FCF489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7E21022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35C73A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CCD8D4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4B1E52A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7B14637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36DF6A2C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33F8EAAF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F50071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3BE97FE3" w14:textId="77777777" w:rsidR="009C3FE7" w:rsidRDefault="009C3FE7" w:rsidP="009C3FE7">
      <w:pPr>
        <w:rPr>
          <w:bCs/>
          <w:color w:val="000000"/>
          <w:sz w:val="22"/>
          <w:szCs w:val="22"/>
        </w:rPr>
      </w:pPr>
      <w:bookmarkStart w:id="26" w:name="_GoBack"/>
      <w:bookmarkEnd w:id="26"/>
    </w:p>
    <w:p w14:paraId="07DC0A8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F8C6F1A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98F09AA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2F72BB11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F7F3BC3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2F2497B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29DCDBD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8EB7059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B41CF9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46C6863D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4918A195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0FBBFA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4F41A12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3990B6B" w14:textId="77777777" w:rsidR="009C3FE7" w:rsidRPr="00515AFA" w:rsidRDefault="009C3FE7" w:rsidP="009C3FE7">
      <w:pPr>
        <w:rPr>
          <w:i/>
          <w:iCs/>
          <w:sz w:val="22"/>
          <w:szCs w:val="22"/>
        </w:rPr>
      </w:pPr>
      <w:r>
        <w:rPr>
          <w:bCs/>
          <w:color w:val="000000"/>
          <w:sz w:val="22"/>
          <w:szCs w:val="22"/>
        </w:rPr>
        <w:t>Z</w:t>
      </w:r>
      <w:r w:rsidRPr="00515AFA">
        <w:rPr>
          <w:i/>
          <w:iCs/>
          <w:sz w:val="22"/>
          <w:szCs w:val="22"/>
        </w:rPr>
        <w:t>łączniki do umowy:</w:t>
      </w:r>
    </w:p>
    <w:p w14:paraId="2157CA69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3FFCDD02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62B77EC6" w14:textId="77777777" w:rsidR="005838F8" w:rsidRPr="005838F8" w:rsidRDefault="009C3FE7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</w:t>
      </w:r>
      <w:r w:rsidR="005838F8" w:rsidRPr="005838F8">
        <w:rPr>
          <w:rFonts w:ascii="Verdana" w:hAnsi="Verdana" w:cs="Arial"/>
        </w:rPr>
        <w:t>ałącznik nr 2 do umowy</w:t>
      </w:r>
    </w:p>
    <w:p w14:paraId="34876518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3E2A8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70F24A9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14:paraId="1A2482FC" w14:textId="77777777"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14:paraId="05C1C867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631DC80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14:paraId="71E50678" w14:textId="77777777"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14:paraId="7A36200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97899A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AC1434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8FFBFC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4C2DE5F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14:paraId="42D9A499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14:paraId="328C635D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CCC232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14:paraId="2042E915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14:paraId="41F49A34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5FCC92FB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 w:rsidRPr="005838F8">
        <w:rPr>
          <w:rFonts w:ascii="Verdana" w:eastAsia="Calibri" w:hAnsi="Verdana" w:cs="Arial"/>
          <w:lang w:eastAsia="en-US"/>
        </w:rPr>
        <w:lastRenderedPageBreak/>
        <w:t>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462F9C12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B83462B" w14:textId="77777777"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6279B1D" w14:textId="77777777"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87689E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695C2CE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A5F28CA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AC7996" w14:textId="77777777"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14:paraId="5EA41C19" w14:textId="77777777" w:rsidTr="00015861">
        <w:tc>
          <w:tcPr>
            <w:tcW w:w="4105" w:type="dxa"/>
            <w:hideMark/>
          </w:tcPr>
          <w:p w14:paraId="16C17624" w14:textId="77777777"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6DE064B" w14:textId="77777777"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8D6D567" w14:textId="77777777"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4C5C6F4" w14:textId="77777777"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26E661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05060D2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69F1C8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1712E8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3D256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D18397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B20C4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8EB4A6" w14:textId="77777777"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14:paraId="63B51381" w14:textId="77777777" w:rsidR="005838F8" w:rsidRPr="005838F8" w:rsidRDefault="005838F8" w:rsidP="005838F8">
      <w:pPr>
        <w:rPr>
          <w:sz w:val="22"/>
          <w:szCs w:val="22"/>
        </w:rPr>
      </w:pPr>
    </w:p>
    <w:p w14:paraId="34BA157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BE5C4BB" w16cex:dateUtc="2024-12-18T17:59:00Z"/>
  <w16cex:commentExtensible w16cex:durableId="308B3A96" w16cex:dateUtc="2024-12-19T10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D87FC" w14:textId="77777777" w:rsidR="00496879" w:rsidRDefault="00496879">
      <w:r>
        <w:separator/>
      </w:r>
    </w:p>
  </w:endnote>
  <w:endnote w:type="continuationSeparator" w:id="0">
    <w:p w14:paraId="4BD2EDB6" w14:textId="77777777" w:rsidR="00496879" w:rsidRDefault="0049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92509" w14:textId="77777777" w:rsidR="00496879" w:rsidRDefault="00496879">
      <w:r>
        <w:separator/>
      </w:r>
    </w:p>
  </w:footnote>
  <w:footnote w:type="continuationSeparator" w:id="0">
    <w:p w14:paraId="199E5BAB" w14:textId="77777777" w:rsidR="00496879" w:rsidRDefault="00496879">
      <w:r>
        <w:continuationSeparator/>
      </w:r>
    </w:p>
  </w:footnote>
  <w:footnote w:id="1">
    <w:p w14:paraId="400A7514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C3A5E60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43681D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FDCEEB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F7D18E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2F19AA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F869DF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02650E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BEBAA26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EB2209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858FE1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ED980F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EF51D1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42274A6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8E1E736" w14:textId="77777777"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D6FD378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1055B1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B462DC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241598D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1568F0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0679C9F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1F06D03" w14:textId="77777777"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F92B91E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AD4BA79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E028735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209A82A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8517AC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7E9CEBD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AD1DC7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F5C0B18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26591"/>
    <w:multiLevelType w:val="multilevel"/>
    <w:tmpl w:val="7492A9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A25885"/>
    <w:multiLevelType w:val="multilevel"/>
    <w:tmpl w:val="6C3812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5"/>
  </w:num>
  <w:num w:numId="4">
    <w:abstractNumId w:val="17"/>
  </w:num>
  <w:num w:numId="5">
    <w:abstractNumId w:val="21"/>
  </w:num>
  <w:num w:numId="6">
    <w:abstractNumId w:val="16"/>
  </w:num>
  <w:num w:numId="7">
    <w:abstractNumId w:val="25"/>
  </w:num>
  <w:num w:numId="8">
    <w:abstractNumId w:val="18"/>
  </w:num>
  <w:num w:numId="9">
    <w:abstractNumId w:val="4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4"/>
  </w:num>
  <w:num w:numId="17">
    <w:abstractNumId w:val="0"/>
  </w:num>
  <w:num w:numId="18">
    <w:abstractNumId w:val="9"/>
  </w:num>
  <w:num w:numId="19">
    <w:abstractNumId w:val="14"/>
  </w:num>
  <w:num w:numId="20">
    <w:abstractNumId w:val="26"/>
  </w:num>
  <w:num w:numId="21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671EB"/>
    <w:rsid w:val="000B6493"/>
    <w:rsid w:val="000E0BB9"/>
    <w:rsid w:val="000E6EAF"/>
    <w:rsid w:val="0011045A"/>
    <w:rsid w:val="001836C1"/>
    <w:rsid w:val="00192464"/>
    <w:rsid w:val="001B682A"/>
    <w:rsid w:val="002A7E70"/>
    <w:rsid w:val="002D5E0A"/>
    <w:rsid w:val="002E438A"/>
    <w:rsid w:val="00446B8D"/>
    <w:rsid w:val="00451B18"/>
    <w:rsid w:val="00496879"/>
    <w:rsid w:val="004973AF"/>
    <w:rsid w:val="004A0F0D"/>
    <w:rsid w:val="004C1054"/>
    <w:rsid w:val="0050385D"/>
    <w:rsid w:val="005838F8"/>
    <w:rsid w:val="005C5C76"/>
    <w:rsid w:val="005D69AA"/>
    <w:rsid w:val="005F09DD"/>
    <w:rsid w:val="00603256"/>
    <w:rsid w:val="00634976"/>
    <w:rsid w:val="00691104"/>
    <w:rsid w:val="006D0F7E"/>
    <w:rsid w:val="007007FD"/>
    <w:rsid w:val="00712A20"/>
    <w:rsid w:val="007613A2"/>
    <w:rsid w:val="00774622"/>
    <w:rsid w:val="007858A8"/>
    <w:rsid w:val="00892E0C"/>
    <w:rsid w:val="008C438A"/>
    <w:rsid w:val="008C634A"/>
    <w:rsid w:val="008C7235"/>
    <w:rsid w:val="00976B68"/>
    <w:rsid w:val="009A5F22"/>
    <w:rsid w:val="009C3FE7"/>
    <w:rsid w:val="009D554D"/>
    <w:rsid w:val="00A326F9"/>
    <w:rsid w:val="00A82F98"/>
    <w:rsid w:val="00AB4654"/>
    <w:rsid w:val="00AC2D9E"/>
    <w:rsid w:val="00AE506E"/>
    <w:rsid w:val="00AF42D3"/>
    <w:rsid w:val="00B46AF2"/>
    <w:rsid w:val="00B75500"/>
    <w:rsid w:val="00B8264E"/>
    <w:rsid w:val="00B93047"/>
    <w:rsid w:val="00BC26E8"/>
    <w:rsid w:val="00BD05F1"/>
    <w:rsid w:val="00BD7C2A"/>
    <w:rsid w:val="00C04C2A"/>
    <w:rsid w:val="00C25F2A"/>
    <w:rsid w:val="00C62F4E"/>
    <w:rsid w:val="00D15551"/>
    <w:rsid w:val="00D369AB"/>
    <w:rsid w:val="00D44EBD"/>
    <w:rsid w:val="00D47905"/>
    <w:rsid w:val="00D679EB"/>
    <w:rsid w:val="00D67DB9"/>
    <w:rsid w:val="00DA1BE1"/>
    <w:rsid w:val="00DB133F"/>
    <w:rsid w:val="00E32983"/>
    <w:rsid w:val="00E4187E"/>
    <w:rsid w:val="00E73A2C"/>
    <w:rsid w:val="00ED2BA1"/>
    <w:rsid w:val="00F16EC6"/>
    <w:rsid w:val="00F20D4C"/>
    <w:rsid w:val="00F433BB"/>
    <w:rsid w:val="00F54208"/>
    <w:rsid w:val="00F9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1994A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9C3FE7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2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72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72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2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7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7AAD1-C281-44DC-B21F-EBB5DC9CB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2397</Words>
  <Characters>14383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2024-12-20T07:50:00Z</cp:lastPrinted>
  <dcterms:created xsi:type="dcterms:W3CDTF">2024-12-20T07:50:00Z</dcterms:created>
  <dcterms:modified xsi:type="dcterms:W3CDTF">2024-12-20T07:50:00Z</dcterms:modified>
</cp:coreProperties>
</file>