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5077FF">
      <w:pPr>
        <w:pStyle w:val="Nagwek"/>
        <w:tabs>
          <w:tab w:val="clear" w:pos="4536"/>
          <w:tab w:val="clear" w:pos="9072"/>
          <w:tab w:val="left" w:pos="6120"/>
          <w:tab w:val="left" w:pos="7332"/>
        </w:tabs>
      </w:pPr>
      <w:r>
        <w:t xml:space="preserve">                        </w:t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</w:p>
    <w:p w:rsidR="005077FF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413236" w:rsidRPr="00406A46">
        <w:rPr>
          <w:b/>
        </w:rPr>
        <w:t>Usługa przeprowadzenia certyfikowanego szkolenia pt. "Modelowanie CAD 2D/3D i wizualizacja 3D produktów" dla studentów AGH w ramach projektu KOMPAS dla WMN - DE-dzp.272-710/24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413236" w:rsidRDefault="00154795" w:rsidP="009D6CF1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413236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13236" w:rsidRPr="00413236">
        <w:rPr>
          <w:rFonts w:eastAsia="Times New Roman" w:cs="Calibri"/>
          <w:lang w:eastAsia="pl-PL"/>
        </w:rPr>
        <w:t>(Dz. U. z 2024 r. poz. 507)</w:t>
      </w:r>
      <w:r w:rsidR="00413236" w:rsidRPr="00413236">
        <w:rPr>
          <w:rFonts w:eastAsia="Times New Roman" w:cs="Calibri"/>
          <w:lang w:eastAsia="pl-PL"/>
        </w:rPr>
        <w:t xml:space="preserve">. </w:t>
      </w:r>
    </w:p>
    <w:p w:rsidR="00413236" w:rsidRPr="00413236" w:rsidRDefault="00413236" w:rsidP="00413236">
      <w:pPr>
        <w:pStyle w:val="Akapitzlist"/>
        <w:widowControl w:val="0"/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C00" w:rsidRDefault="00212C00" w:rsidP="0038231F">
      <w:pPr>
        <w:spacing w:after="0" w:line="240" w:lineRule="auto"/>
      </w:pPr>
      <w:r>
        <w:separator/>
      </w:r>
    </w:p>
  </w:endnote>
  <w:endnote w:type="continuationSeparator" w:id="0">
    <w:p w:rsidR="00212C00" w:rsidRDefault="00212C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C00" w:rsidRDefault="00212C00" w:rsidP="0038231F">
      <w:pPr>
        <w:spacing w:after="0" w:line="240" w:lineRule="auto"/>
      </w:pPr>
      <w:r>
        <w:separator/>
      </w:r>
    </w:p>
  </w:footnote>
  <w:footnote w:type="continuationSeparator" w:id="0">
    <w:p w:rsidR="00212C00" w:rsidRDefault="00212C00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2C0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0DE3"/>
    <w:rsid w:val="00313417"/>
    <w:rsid w:val="00313911"/>
    <w:rsid w:val="00320EC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23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4994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B823B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83653-F76E-412C-A65E-28D7CA473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2023-05-08T11:49:00Z</cp:lastPrinted>
  <dcterms:created xsi:type="dcterms:W3CDTF">2024-12-12T13:47:00Z</dcterms:created>
  <dcterms:modified xsi:type="dcterms:W3CDTF">2024-12-12T13:47:00Z</dcterms:modified>
</cp:coreProperties>
</file>