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A72072" w14:textId="49C03222" w:rsidR="00B95C96" w:rsidRPr="00A90D0E" w:rsidRDefault="00B95C96" w:rsidP="00B95C96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A1614">
        <w:rPr>
          <w:rFonts w:ascii="Arial" w:hAnsi="Arial" w:cs="Arial"/>
          <w:bCs/>
          <w:i w:val="0"/>
          <w:szCs w:val="24"/>
        </w:rPr>
        <w:t>11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33949F4A" w14:textId="77777777" w:rsidR="00B95C96" w:rsidRPr="0012157F" w:rsidRDefault="00B95C96" w:rsidP="00B95C96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67AFA6AF" w14:textId="77777777" w:rsidR="00B95C96" w:rsidRPr="0012157F" w:rsidRDefault="003D2BFE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D2BFE">
        <w:rPr>
          <w:rFonts w:ascii="Arial" w:hAnsi="Arial" w:cs="Arial"/>
        </w:rPr>
        <w:t>Politechnika Krakowska im. Tadeusza Kościuszki</w:t>
      </w:r>
    </w:p>
    <w:p w14:paraId="589A6861" w14:textId="77777777" w:rsidR="00B95C96" w:rsidRPr="0012157F" w:rsidRDefault="003D2BFE" w:rsidP="00B95C96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3D2BFE">
        <w:rPr>
          <w:rFonts w:ascii="Arial" w:hAnsi="Arial" w:cs="Arial"/>
        </w:rPr>
        <w:t>ul. Warszawska 24</w:t>
      </w:r>
      <w:r w:rsidR="00B95C96" w:rsidRPr="0012157F">
        <w:rPr>
          <w:rFonts w:ascii="Arial" w:hAnsi="Arial" w:cs="Arial"/>
        </w:rPr>
        <w:t xml:space="preserve"> </w:t>
      </w:r>
      <w:r w:rsidRPr="003D2BFE">
        <w:rPr>
          <w:rFonts w:ascii="Arial" w:hAnsi="Arial" w:cs="Arial"/>
        </w:rPr>
        <w:t>W-9</w:t>
      </w:r>
      <w:r w:rsidR="00B95C96" w:rsidRPr="0012157F">
        <w:rPr>
          <w:rFonts w:ascii="Arial" w:hAnsi="Arial" w:cs="Arial"/>
        </w:rPr>
        <w:t xml:space="preserve"> </w:t>
      </w:r>
      <w:r w:rsidRPr="003D2BFE">
        <w:rPr>
          <w:rFonts w:ascii="Arial" w:hAnsi="Arial" w:cs="Arial"/>
        </w:rPr>
        <w:t>/pok. 110</w:t>
      </w:r>
    </w:p>
    <w:p w14:paraId="36A34527" w14:textId="77777777" w:rsidR="00B95C96" w:rsidRDefault="003D2BFE" w:rsidP="00B95C9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3D2BFE">
        <w:rPr>
          <w:rFonts w:ascii="Arial" w:hAnsi="Arial" w:cs="Arial"/>
        </w:rPr>
        <w:t>31-155</w:t>
      </w:r>
      <w:r w:rsidR="00B95C96" w:rsidRPr="0012157F">
        <w:rPr>
          <w:rFonts w:ascii="Arial" w:hAnsi="Arial" w:cs="Arial"/>
        </w:rPr>
        <w:t xml:space="preserve"> </w:t>
      </w:r>
      <w:r w:rsidRPr="003D2BFE">
        <w:rPr>
          <w:rFonts w:ascii="Arial" w:hAnsi="Arial" w:cs="Arial"/>
        </w:rPr>
        <w:t>KRAKÓW</w:t>
      </w:r>
    </w:p>
    <w:p w14:paraId="30A0C2EF" w14:textId="77777777" w:rsidR="00B95C96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22631588" w14:textId="77777777" w:rsidR="00B95C96" w:rsidRPr="00ED79A4" w:rsidRDefault="00B95C96" w:rsidP="00B95C96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4E3DB98E" w14:textId="77777777" w:rsidR="00B95C96" w:rsidRDefault="00B95C96" w:rsidP="00B95C96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A2540E" w14:paraId="7B3E1DA5" w14:textId="77777777" w:rsidTr="006C3667">
        <w:tc>
          <w:tcPr>
            <w:tcW w:w="2800" w:type="dxa"/>
            <w:shd w:val="clear" w:color="auto" w:fill="auto"/>
          </w:tcPr>
          <w:p w14:paraId="31044A70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CA879F7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65BB2F3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ECF349" w14:textId="77777777" w:rsidR="00B95C96" w:rsidRPr="00A2540E" w:rsidRDefault="00B95C96" w:rsidP="006C366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A2540E" w14:paraId="1E899B68" w14:textId="77777777" w:rsidTr="006C3667">
        <w:tc>
          <w:tcPr>
            <w:tcW w:w="2800" w:type="dxa"/>
            <w:shd w:val="clear" w:color="auto" w:fill="auto"/>
          </w:tcPr>
          <w:p w14:paraId="190432F6" w14:textId="77777777" w:rsidR="00B95C96" w:rsidRPr="00A2540E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123D01F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5F41D69" w14:textId="77777777" w:rsidR="00B95C96" w:rsidRPr="00A2540E" w:rsidRDefault="00B95C96" w:rsidP="006C366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119316A" w14:textId="77777777" w:rsidR="00B95C96" w:rsidRPr="00A2540E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01BADD7" w14:textId="77777777" w:rsidR="00484F88" w:rsidRPr="00B95C96" w:rsidRDefault="00484F88" w:rsidP="00B95C96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D2BFE" w:rsidRPr="0012157F" w14:paraId="63DCB32C" w14:textId="77777777" w:rsidTr="00034339">
        <w:tc>
          <w:tcPr>
            <w:tcW w:w="9104" w:type="dxa"/>
            <w:shd w:val="clear" w:color="auto" w:fill="D9D9D9"/>
          </w:tcPr>
          <w:p w14:paraId="60E8C867" w14:textId="77777777" w:rsidR="003D2BFE" w:rsidRPr="0012157F" w:rsidRDefault="003D2BFE" w:rsidP="0003433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D5CF334" w14:textId="77777777" w:rsidR="003D2BFE" w:rsidRPr="00094F76" w:rsidRDefault="003D2BFE" w:rsidP="00034339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3D2BF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3D2BF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D2BFE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14:paraId="51EAFF49" w14:textId="77777777" w:rsidR="003D2BFE" w:rsidRPr="0017574D" w:rsidRDefault="003D2BFE" w:rsidP="00034339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F5074DA" w14:textId="77777777" w:rsidR="003D2BFE" w:rsidRDefault="003D2BFE" w:rsidP="00034339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14:paraId="0C9FA72A" w14:textId="77777777" w:rsidR="003D2BFE" w:rsidRPr="002C3302" w:rsidRDefault="003D2BFE" w:rsidP="0003433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24D292AD" w14:textId="77777777" w:rsidR="00B95C96" w:rsidRDefault="00B95C96" w:rsidP="00B95C9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D51BBB5" w14:textId="77777777" w:rsidR="00B95C96" w:rsidRDefault="00B95C96" w:rsidP="00B95C96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A2540E" w14:paraId="19681644" w14:textId="77777777" w:rsidTr="006C3667">
        <w:tc>
          <w:tcPr>
            <w:tcW w:w="2269" w:type="dxa"/>
            <w:shd w:val="clear" w:color="auto" w:fill="auto"/>
          </w:tcPr>
          <w:p w14:paraId="039AE5D3" w14:textId="77777777" w:rsidR="00B95C96" w:rsidRPr="00A2540E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86F85AC" w14:textId="77777777" w:rsidR="00B95C96" w:rsidRPr="00A2540E" w:rsidRDefault="003D2BFE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D2B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Przebudowa, rozbudowa, zmiana sposobu użytkowania wraz z przebudową instalacji wewnętrznych i zewnętrznych, termomodernizacja  budynku DS.-B1(20-1A) przy ul. Bydgoskiej, w ramach zadania inwestycyjnego (poz.11.1 z 24) pn.: "Termomodernizacja i przebudowa budynku Domu Studenckiego B-1 (20-1A), ul. Bydgoska 19, Kraków" oraz instalacja systemu monitoringu CCTV i SKD , ul. Bydgoska, w </w:t>
            </w:r>
            <w:r w:rsidRPr="003D2B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lastRenderedPageBreak/>
              <w:t>ramach zadania inwestycyjnego ( poz.11.4 z 24) pn.: "Budowa systemu telewizji dozorowej (CCTV) oraz systemu kontroli dostępu (SKD) dla Osiedla Studenckiego PK, ul. Skarżyńskiego, ul. Bydgoska, Kraków".</w:t>
            </w:r>
            <w:r w:rsidR="00B95C96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D2BFE" w:rsidRPr="00A2540E" w14:paraId="2F1D3E30" w14:textId="77777777" w:rsidTr="00034339">
        <w:tc>
          <w:tcPr>
            <w:tcW w:w="2269" w:type="dxa"/>
            <w:shd w:val="clear" w:color="auto" w:fill="auto"/>
          </w:tcPr>
          <w:p w14:paraId="492AEF11" w14:textId="77777777" w:rsidR="003D2BFE" w:rsidRPr="00A2540E" w:rsidRDefault="003D2BFE" w:rsidP="0003433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F223A24" w14:textId="77777777" w:rsidR="003D2BFE" w:rsidRPr="00A2540E" w:rsidRDefault="003D2BFE" w:rsidP="0003433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D2BF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KA-2/111/2024</w:t>
            </w:r>
          </w:p>
        </w:tc>
      </w:tr>
    </w:tbl>
    <w:p w14:paraId="0FE77961" w14:textId="77777777" w:rsidR="00B95C96" w:rsidRPr="00FA3E7B" w:rsidRDefault="00B95C96" w:rsidP="00B95C96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E282BB8" w14:textId="77777777" w:rsidR="004115BC" w:rsidRDefault="00B95C96" w:rsidP="00B95C9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prowadzonego</w:t>
      </w:r>
      <w:r w:rsidR="005434B3" w:rsidRPr="0012157F">
        <w:rPr>
          <w:rFonts w:ascii="Arial" w:hAnsi="Arial" w:cs="Arial"/>
          <w:sz w:val="24"/>
          <w:szCs w:val="24"/>
        </w:rPr>
        <w:t xml:space="preserve"> przez </w:t>
      </w:r>
      <w:r w:rsidR="003D2BFE" w:rsidRPr="003D2BFE">
        <w:rPr>
          <w:rFonts w:ascii="Arial" w:hAnsi="Arial" w:cs="Arial"/>
          <w:b/>
          <w:sz w:val="24"/>
          <w:szCs w:val="24"/>
        </w:rPr>
        <w:t>Politechnika Krakowska im. Tadeusza Kościuszki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14:paraId="26221580" w14:textId="77777777" w:rsidR="002A4E3C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049F994F" w14:textId="77777777" w:rsidR="0060208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79C91BF3" w14:textId="77777777"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33423895" w14:textId="77777777"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14:paraId="0E8176FC" w14:textId="77777777"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14:paraId="17BE66A2" w14:textId="77777777"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14:paraId="7E741A75" w14:textId="77777777"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14:paraId="4727F0E4" w14:textId="77777777" w:rsidR="00743884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B95C96" w:rsidRPr="00B95C96">
        <w:rPr>
          <w:rFonts w:ascii="Arial" w:hAnsi="Arial" w:cs="Arial"/>
          <w:bCs/>
          <w:sz w:val="24"/>
          <w:szCs w:val="24"/>
        </w:rPr>
        <w:t>t.j</w:t>
      </w:r>
      <w:proofErr w:type="spellEnd"/>
      <w:r w:rsidR="00B95C96" w:rsidRPr="00B95C96">
        <w:rPr>
          <w:rFonts w:ascii="Arial" w:hAnsi="Arial" w:cs="Arial"/>
          <w:bCs/>
          <w:sz w:val="24"/>
          <w:szCs w:val="24"/>
        </w:rPr>
        <w:t>. Dz. U. z 2023r. poz. 1</w:t>
      </w:r>
      <w:r w:rsidR="00204C24">
        <w:rPr>
          <w:rFonts w:ascii="Arial" w:hAnsi="Arial" w:cs="Arial"/>
          <w:bCs/>
          <w:sz w:val="24"/>
          <w:szCs w:val="24"/>
        </w:rPr>
        <w:t>497</w:t>
      </w:r>
      <w:r w:rsidRPr="00743884">
        <w:rPr>
          <w:rFonts w:ascii="Arial" w:hAnsi="Arial" w:cs="Arial"/>
          <w:bCs/>
          <w:sz w:val="24"/>
          <w:szCs w:val="24"/>
        </w:rPr>
        <w:t>)</w:t>
      </w:r>
      <w:r>
        <w:rPr>
          <w:rFonts w:ascii="Arial" w:hAnsi="Arial" w:cs="Arial"/>
          <w:bCs/>
          <w:sz w:val="24"/>
          <w:szCs w:val="24"/>
        </w:rPr>
        <w:t>,</w:t>
      </w:r>
    </w:p>
    <w:p w14:paraId="6251345E" w14:textId="77777777" w:rsidR="00743884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6052D64F" w14:textId="77777777"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14:paraId="64F47E92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12A89A22" w14:textId="77777777"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92DBDD3" w14:textId="77777777" w:rsidR="00FA3E7B" w:rsidRDefault="00FA3E7B" w:rsidP="00FA3E7B">
      <w:pPr>
        <w:pStyle w:val="Akapitzlist"/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14:paraId="1AD83FB1" w14:textId="77777777" w:rsidR="00FE4E2B" w:rsidRDefault="00E426EB" w:rsidP="00FA3E7B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ED79A4" w14:paraId="56AE06C0" w14:textId="77777777" w:rsidTr="006C3667">
        <w:tc>
          <w:tcPr>
            <w:tcW w:w="2660" w:type="dxa"/>
            <w:shd w:val="clear" w:color="auto" w:fill="auto"/>
          </w:tcPr>
          <w:p w14:paraId="75101C53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61B90BF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</w:t>
            </w:r>
          </w:p>
          <w:p w14:paraId="6A8C94C6" w14:textId="77777777" w:rsidR="00B95C96" w:rsidRPr="00ED79A4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E346246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2AAAD1F3" w14:textId="77777777" w:rsidR="00B95C96" w:rsidRPr="00ED79A4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lastRenderedPageBreak/>
              <w:t>.................................................................................................................................................</w:t>
            </w:r>
          </w:p>
          <w:p w14:paraId="76452BCB" w14:textId="77777777" w:rsidR="00B95C96" w:rsidRPr="00ED79A4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D2BFE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6D45E544" w14:textId="77777777" w:rsidR="00484F88" w:rsidRPr="0012157F" w:rsidRDefault="00484F88" w:rsidP="00B95C9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6B64A3" w14:textId="77777777" w:rsidR="00933348" w:rsidRDefault="00933348" w:rsidP="0038231F">
      <w:pPr>
        <w:spacing w:after="0" w:line="240" w:lineRule="auto"/>
      </w:pPr>
      <w:r>
        <w:separator/>
      </w:r>
    </w:p>
  </w:endnote>
  <w:endnote w:type="continuationSeparator" w:id="0">
    <w:p w14:paraId="0DC19D4F" w14:textId="77777777" w:rsidR="00933348" w:rsidRDefault="009333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953C86" w14:textId="77777777" w:rsidR="003D2BFE" w:rsidRDefault="003D2B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8EA7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FE7EDD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636EF3" w14:textId="77777777" w:rsidR="003D2BFE" w:rsidRDefault="003D2B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942A9" w14:textId="77777777" w:rsidR="00933348" w:rsidRDefault="00933348" w:rsidP="0038231F">
      <w:pPr>
        <w:spacing w:after="0" w:line="240" w:lineRule="auto"/>
      </w:pPr>
      <w:r>
        <w:separator/>
      </w:r>
    </w:p>
  </w:footnote>
  <w:footnote w:type="continuationSeparator" w:id="0">
    <w:p w14:paraId="1AD5F75E" w14:textId="77777777" w:rsidR="00933348" w:rsidRDefault="0093334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1F7B" w14:textId="77777777" w:rsidR="003D2BFE" w:rsidRDefault="003D2B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2F4876" w14:textId="77777777" w:rsidR="003D2BFE" w:rsidRDefault="003D2BF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E1327" w14:textId="77777777" w:rsidR="003D2BFE" w:rsidRDefault="003D2B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33348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1614"/>
    <w:rsid w:val="003B2070"/>
    <w:rsid w:val="003B214C"/>
    <w:rsid w:val="003B7238"/>
    <w:rsid w:val="003C3B64"/>
    <w:rsid w:val="003D2BFE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33348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8ED48A8"/>
  <w15:docId w15:val="{12C5428D-C49E-459D-9A51-8DF56E8DF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OFIA~1.GAJ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501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Gajewska</dc:creator>
  <cp:keywords/>
  <cp:lastModifiedBy>Zofia Gajewska</cp:lastModifiedBy>
  <cp:revision>2</cp:revision>
  <cp:lastPrinted>2016-07-26T10:32:00Z</cp:lastPrinted>
  <dcterms:created xsi:type="dcterms:W3CDTF">2024-12-18T14:12:00Z</dcterms:created>
  <dcterms:modified xsi:type="dcterms:W3CDTF">2024-12-18T14:12:00Z</dcterms:modified>
</cp:coreProperties>
</file>