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5D80EE" w14:textId="77777777" w:rsidR="00D665F5" w:rsidRPr="00D204D6" w:rsidRDefault="00947913" w:rsidP="00D665F5">
      <w:pPr>
        <w:spacing w:after="240"/>
        <w:jc w:val="right"/>
      </w:pPr>
      <w:bookmarkStart w:id="0" w:name="_Hlk52197885"/>
      <w:r w:rsidRPr="00D204D6">
        <w:t>Kraków</w:t>
      </w:r>
      <w:r w:rsidR="00D665F5" w:rsidRPr="00D204D6">
        <w:t xml:space="preserve"> dnia: </w:t>
      </w:r>
      <w:r w:rsidRPr="00D204D6">
        <w:t>2024-12-20</w:t>
      </w:r>
    </w:p>
    <w:p w14:paraId="5D2813A9" w14:textId="77777777" w:rsidR="00D665F5" w:rsidRPr="00D204D6" w:rsidRDefault="00D665F5" w:rsidP="00D665F5">
      <w:pPr>
        <w:spacing w:after="240"/>
        <w:jc w:val="right"/>
      </w:pPr>
    </w:p>
    <w:p w14:paraId="65871521" w14:textId="77777777" w:rsidR="00947913" w:rsidRPr="00D204D6" w:rsidRDefault="00947913" w:rsidP="00577BC6">
      <w:pPr>
        <w:spacing w:after="40"/>
        <w:rPr>
          <w:b/>
          <w:bCs/>
        </w:rPr>
      </w:pPr>
      <w:r w:rsidRPr="00D204D6">
        <w:rPr>
          <w:b/>
          <w:bCs/>
        </w:rPr>
        <w:t>Szpital Miejski Specjalistyczny</w:t>
      </w:r>
    </w:p>
    <w:p w14:paraId="0A4291EC" w14:textId="77777777" w:rsidR="00947913" w:rsidRPr="00D204D6" w:rsidRDefault="00947913" w:rsidP="00577BC6">
      <w:pPr>
        <w:spacing w:after="40"/>
        <w:rPr>
          <w:b/>
          <w:bCs/>
        </w:rPr>
      </w:pPr>
      <w:r w:rsidRPr="00D204D6">
        <w:rPr>
          <w:b/>
          <w:bCs/>
        </w:rPr>
        <w:t>im. Gabriela Narutowicza w Krakowie</w:t>
      </w:r>
    </w:p>
    <w:p w14:paraId="7EA74334" w14:textId="77777777" w:rsidR="00D665F5" w:rsidRPr="00D204D6" w:rsidRDefault="00947913" w:rsidP="00D665F5">
      <w:r w:rsidRPr="00D204D6">
        <w:t>ul. Prądnicka</w:t>
      </w:r>
      <w:r w:rsidR="00D665F5" w:rsidRPr="00D204D6">
        <w:t xml:space="preserve"> </w:t>
      </w:r>
      <w:r w:rsidRPr="00D204D6">
        <w:t>35-37</w:t>
      </w:r>
    </w:p>
    <w:p w14:paraId="71CA101C" w14:textId="77777777" w:rsidR="00D665F5" w:rsidRPr="00D204D6" w:rsidRDefault="00947913" w:rsidP="00D665F5">
      <w:r w:rsidRPr="00D204D6">
        <w:t>31-202</w:t>
      </w:r>
      <w:r w:rsidR="00D665F5" w:rsidRPr="00D204D6">
        <w:t xml:space="preserve"> </w:t>
      </w:r>
      <w:r w:rsidRPr="00D204D6">
        <w:t>Kraków</w:t>
      </w:r>
    </w:p>
    <w:p w14:paraId="0A48BF3F" w14:textId="77777777" w:rsidR="00D665F5" w:rsidRPr="00D204D6" w:rsidRDefault="00D665F5" w:rsidP="00D665F5">
      <w:pPr>
        <w:pStyle w:val="Nagwek"/>
        <w:tabs>
          <w:tab w:val="clear" w:pos="4536"/>
          <w:tab w:val="clear" w:pos="9072"/>
        </w:tabs>
      </w:pPr>
    </w:p>
    <w:p w14:paraId="23DD7DC6" w14:textId="77777777" w:rsidR="00D665F5" w:rsidRPr="00D204D6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14:paraId="032EDD04" w14:textId="77777777" w:rsidR="00A80738" w:rsidRPr="00D204D6" w:rsidRDefault="00D665F5" w:rsidP="00D665F5">
      <w:pPr>
        <w:pStyle w:val="Nagwek"/>
        <w:tabs>
          <w:tab w:val="clear" w:pos="4536"/>
        </w:tabs>
      </w:pPr>
      <w:r w:rsidRPr="00D204D6">
        <w:t>Znak sprawy:</w:t>
      </w:r>
      <w:r w:rsidRPr="00D204D6">
        <w:rPr>
          <w:b/>
        </w:rPr>
        <w:t xml:space="preserve"> </w:t>
      </w:r>
      <w:r w:rsidR="00947913" w:rsidRPr="00D204D6">
        <w:rPr>
          <w:b/>
        </w:rPr>
        <w:t>ZP/59/2024</w:t>
      </w:r>
      <w:r w:rsidR="00A80738" w:rsidRPr="00D204D6">
        <w:tab/>
        <w:t xml:space="preserve"> </w:t>
      </w:r>
    </w:p>
    <w:p w14:paraId="37E18BE4" w14:textId="77777777" w:rsidR="00A80738" w:rsidRPr="00D204D6" w:rsidRDefault="00A80738" w:rsidP="00A80738">
      <w:pPr>
        <w:pStyle w:val="Nagwek"/>
        <w:tabs>
          <w:tab w:val="clear" w:pos="4536"/>
          <w:tab w:val="clear" w:pos="9072"/>
        </w:tabs>
      </w:pPr>
    </w:p>
    <w:p w14:paraId="62C06E77" w14:textId="77777777" w:rsidR="00A80738" w:rsidRPr="00D204D6" w:rsidRDefault="00A80738" w:rsidP="00A80738">
      <w:pPr>
        <w:pStyle w:val="Nagwek"/>
        <w:tabs>
          <w:tab w:val="clear" w:pos="4536"/>
          <w:tab w:val="clear" w:pos="9072"/>
        </w:tabs>
      </w:pPr>
    </w:p>
    <w:p w14:paraId="0B5AA466" w14:textId="77777777" w:rsidR="00A80738" w:rsidRPr="00D204D6" w:rsidRDefault="00A80738" w:rsidP="00A80738">
      <w:pPr>
        <w:pStyle w:val="Nagwek"/>
        <w:tabs>
          <w:tab w:val="clear" w:pos="4536"/>
          <w:tab w:val="clear" w:pos="9072"/>
        </w:tabs>
      </w:pPr>
    </w:p>
    <w:p w14:paraId="2F619660" w14:textId="77777777" w:rsidR="00A80738" w:rsidRPr="00D204D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D204D6">
        <w:rPr>
          <w:b/>
          <w:spacing w:val="20"/>
        </w:rPr>
        <w:t>INFORMACJA Z OTWARCIA OFERT</w:t>
      </w:r>
    </w:p>
    <w:p w14:paraId="4DD2B8FD" w14:textId="77777777" w:rsidR="00A80738" w:rsidRPr="00D204D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14:paraId="280FB321" w14:textId="77777777" w:rsidR="00C659E2" w:rsidRPr="00D204D6" w:rsidRDefault="00C659E2" w:rsidP="00C659E2">
      <w:pPr>
        <w:spacing w:before="120" w:after="120"/>
        <w:jc w:val="both"/>
        <w:rPr>
          <w:b/>
          <w:bCs/>
        </w:rPr>
      </w:pPr>
      <w:r w:rsidRPr="00D204D6">
        <w:rPr>
          <w:bCs/>
        </w:rPr>
        <w:t xml:space="preserve">Dotyczy </w:t>
      </w:r>
      <w:r w:rsidRPr="00D204D6">
        <w:t xml:space="preserve">postępowania o udzielenie zamówienia publicznego prowadzonego w trybie </w:t>
      </w:r>
      <w:r w:rsidR="00947913" w:rsidRPr="00D204D6">
        <w:t>przetarg nieograniczony</w:t>
      </w:r>
      <w:r w:rsidRPr="00D204D6">
        <w:t xml:space="preserve"> na:</w:t>
      </w:r>
    </w:p>
    <w:p w14:paraId="7D57BE12" w14:textId="77777777" w:rsidR="00A80738" w:rsidRPr="00D204D6" w:rsidRDefault="00947913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D204D6">
        <w:rPr>
          <w:b/>
          <w:sz w:val="20"/>
        </w:rPr>
        <w:t>Zakup i dostawa wyrobów medycznych V</w:t>
      </w:r>
    </w:p>
    <w:p w14:paraId="2A23A483" w14:textId="77777777" w:rsidR="00D665F5" w:rsidRPr="00D204D6" w:rsidRDefault="00D665F5" w:rsidP="00577BC6">
      <w:pPr>
        <w:spacing w:before="120" w:line="276" w:lineRule="auto"/>
        <w:jc w:val="both"/>
      </w:pPr>
      <w:r w:rsidRPr="00D204D6">
        <w:t>Zamawiający, działając na podstawie art. 22</w:t>
      </w:r>
      <w:r w:rsidR="00FC7F5E" w:rsidRPr="00D204D6">
        <w:t>2</w:t>
      </w:r>
      <w:r w:rsidRPr="00D204D6">
        <w:t xml:space="preserve"> ust. 5 </w:t>
      </w:r>
      <w:r w:rsidRPr="00D204D6">
        <w:rPr>
          <w:bCs/>
        </w:rPr>
        <w:t>ustawy z dnia 11 września 2019 r. Prawo zamówień publicznych</w:t>
      </w:r>
      <w:r w:rsidRPr="00D204D6">
        <w:t xml:space="preserve"> </w:t>
      </w:r>
      <w:r w:rsidR="00947913" w:rsidRPr="00D204D6">
        <w:t>(t.j. Dz. U. z 2024 poz. 1320)</w:t>
      </w:r>
      <w:r w:rsidR="00490DC0" w:rsidRPr="00D204D6">
        <w:t xml:space="preserve"> </w:t>
      </w:r>
      <w:r w:rsidRPr="00D204D6">
        <w:t>udostępnia</w:t>
      </w:r>
      <w:r w:rsidR="00F95C33" w:rsidRPr="00D204D6">
        <w:t xml:space="preserve"> </w:t>
      </w:r>
      <w:r w:rsidR="004C7E9B" w:rsidRPr="00D204D6">
        <w:t>informacj</w:t>
      </w:r>
      <w:r w:rsidR="00577BC6" w:rsidRPr="00D204D6">
        <w:t>ę</w:t>
      </w:r>
      <w:r w:rsidR="00035488" w:rsidRPr="00D204D6">
        <w:t xml:space="preserve"> z otwarcia ofert</w:t>
      </w:r>
      <w:r w:rsidR="00577BC6" w:rsidRPr="00D204D6">
        <w:t>.</w:t>
      </w:r>
    </w:p>
    <w:p w14:paraId="346B05B0" w14:textId="77777777" w:rsidR="00A80738" w:rsidRPr="00D204D6" w:rsidRDefault="00D665F5" w:rsidP="00577BC6">
      <w:pPr>
        <w:spacing w:before="120" w:after="120" w:line="276" w:lineRule="auto"/>
        <w:jc w:val="both"/>
      </w:pPr>
      <w:r w:rsidRPr="00D204D6">
        <w:t>Podczas otwarcia ofert, mającego miejsce</w:t>
      </w:r>
      <w:r w:rsidR="00FF4AB1" w:rsidRPr="00D204D6">
        <w:t xml:space="preserve"> w dniu  o godz. </w:t>
      </w:r>
      <w:r w:rsidRPr="00D204D6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D204D6" w14:paraId="2AA40C01" w14:textId="77777777" w:rsidTr="00C05208">
        <w:tc>
          <w:tcPr>
            <w:tcW w:w="993" w:type="dxa"/>
            <w:shd w:val="clear" w:color="auto" w:fill="auto"/>
            <w:vAlign w:val="center"/>
          </w:tcPr>
          <w:p w14:paraId="08C61173" w14:textId="77777777" w:rsidR="006B27ED" w:rsidRPr="00D204D6" w:rsidRDefault="006B27ED" w:rsidP="00C82837">
            <w:pPr>
              <w:spacing w:before="120" w:after="120"/>
              <w:jc w:val="center"/>
            </w:pPr>
            <w:r w:rsidRPr="00D204D6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981A75" w14:textId="77777777" w:rsidR="006B27ED" w:rsidRPr="00D204D6" w:rsidRDefault="006B27ED" w:rsidP="00C82837">
            <w:pPr>
              <w:spacing w:before="120" w:after="120"/>
              <w:jc w:val="center"/>
            </w:pPr>
            <w:r w:rsidRPr="00D204D6">
              <w:t>Nr</w:t>
            </w:r>
            <w:r w:rsidR="00C82837" w:rsidRPr="00D204D6">
              <w:t xml:space="preserve"> </w:t>
            </w:r>
            <w:r w:rsidRPr="00D204D6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33BBE64" w14:textId="77777777" w:rsidR="006B27ED" w:rsidRPr="00D204D6" w:rsidRDefault="006B27ED" w:rsidP="00BB547B">
            <w:pPr>
              <w:spacing w:before="120" w:after="120"/>
              <w:jc w:val="center"/>
            </w:pPr>
            <w:r w:rsidRPr="00D204D6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03CB89" w14:textId="77777777" w:rsidR="006B27ED" w:rsidRPr="00D204D6" w:rsidRDefault="006B27ED" w:rsidP="00C82837">
            <w:pPr>
              <w:spacing w:before="120" w:after="120"/>
              <w:jc w:val="center"/>
            </w:pPr>
            <w:r w:rsidRPr="00D204D6">
              <w:t>Cena oferty</w:t>
            </w:r>
          </w:p>
        </w:tc>
      </w:tr>
      <w:tr w:rsidR="00947913" w:rsidRPr="00D204D6" w14:paraId="34E1EB17" w14:textId="77777777" w:rsidTr="00C05208">
        <w:tc>
          <w:tcPr>
            <w:tcW w:w="993" w:type="dxa"/>
            <w:shd w:val="clear" w:color="auto" w:fill="auto"/>
            <w:vAlign w:val="center"/>
          </w:tcPr>
          <w:p w14:paraId="726D55E8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85936C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14</w:t>
            </w:r>
          </w:p>
        </w:tc>
        <w:tc>
          <w:tcPr>
            <w:tcW w:w="4110" w:type="dxa"/>
            <w:shd w:val="clear" w:color="auto" w:fill="auto"/>
          </w:tcPr>
          <w:p w14:paraId="0A75970A" w14:textId="77777777" w:rsidR="00947913" w:rsidRPr="00D204D6" w:rsidRDefault="00947913" w:rsidP="004A765F">
            <w:pPr>
              <w:spacing w:before="80"/>
            </w:pPr>
            <w:r w:rsidRPr="00D204D6">
              <w:t>MANA MEDICAL sp z o.o.</w:t>
            </w:r>
          </w:p>
          <w:p w14:paraId="5C301753" w14:textId="77777777" w:rsidR="00947913" w:rsidRPr="00D204D6" w:rsidRDefault="00947913" w:rsidP="004A765F">
            <w:r w:rsidRPr="00D204D6">
              <w:t xml:space="preserve">Piechoty Łanowej 46 </w:t>
            </w:r>
          </w:p>
          <w:p w14:paraId="3BFBA9F0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02-951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B32D69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21 859.20 zł</w:t>
            </w:r>
          </w:p>
        </w:tc>
      </w:tr>
      <w:tr w:rsidR="00947913" w:rsidRPr="00D204D6" w14:paraId="724FD61D" w14:textId="77777777" w:rsidTr="00C05208">
        <w:tc>
          <w:tcPr>
            <w:tcW w:w="993" w:type="dxa"/>
            <w:shd w:val="clear" w:color="auto" w:fill="auto"/>
            <w:vAlign w:val="center"/>
          </w:tcPr>
          <w:p w14:paraId="5A0491F1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5FBA6A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20</w:t>
            </w:r>
          </w:p>
        </w:tc>
        <w:tc>
          <w:tcPr>
            <w:tcW w:w="4110" w:type="dxa"/>
            <w:shd w:val="clear" w:color="auto" w:fill="auto"/>
          </w:tcPr>
          <w:p w14:paraId="7F7F7BFA" w14:textId="77777777" w:rsidR="00947913" w:rsidRPr="00D204D6" w:rsidRDefault="00947913" w:rsidP="004A765F">
            <w:pPr>
              <w:spacing w:before="80"/>
            </w:pPr>
            <w:r w:rsidRPr="00D204D6">
              <w:t>Beryl Med Poland Sp. z o.o.</w:t>
            </w:r>
          </w:p>
          <w:p w14:paraId="58C40F3E" w14:textId="77777777" w:rsidR="00947913" w:rsidRPr="00D204D6" w:rsidRDefault="00947913" w:rsidP="004A765F">
            <w:r w:rsidRPr="00D204D6">
              <w:t xml:space="preserve">rtm. Witolda Pileckiego 59/151 </w:t>
            </w:r>
          </w:p>
          <w:p w14:paraId="7489AD3D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02-781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C7F6B1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77 061.89 zł</w:t>
            </w:r>
          </w:p>
        </w:tc>
      </w:tr>
      <w:tr w:rsidR="00947913" w:rsidRPr="00D204D6" w14:paraId="172D66F0" w14:textId="77777777" w:rsidTr="00C05208">
        <w:tc>
          <w:tcPr>
            <w:tcW w:w="993" w:type="dxa"/>
            <w:shd w:val="clear" w:color="auto" w:fill="auto"/>
            <w:vAlign w:val="center"/>
          </w:tcPr>
          <w:p w14:paraId="7BD6135D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B1C84D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26</w:t>
            </w:r>
          </w:p>
        </w:tc>
        <w:tc>
          <w:tcPr>
            <w:tcW w:w="4110" w:type="dxa"/>
            <w:shd w:val="clear" w:color="auto" w:fill="auto"/>
          </w:tcPr>
          <w:p w14:paraId="655E1301" w14:textId="77777777" w:rsidR="00947913" w:rsidRPr="00D204D6" w:rsidRDefault="00947913" w:rsidP="004A765F">
            <w:pPr>
              <w:spacing w:before="80"/>
            </w:pPr>
            <w:r w:rsidRPr="00D204D6">
              <w:t>Beryl Med Poland Sp. z o.o.</w:t>
            </w:r>
          </w:p>
          <w:p w14:paraId="650BEFD1" w14:textId="77777777" w:rsidR="00947913" w:rsidRPr="00D204D6" w:rsidRDefault="00947913" w:rsidP="004A765F">
            <w:r w:rsidRPr="00D204D6">
              <w:t xml:space="preserve">rtm. Witolda Pileckiego 59/151 </w:t>
            </w:r>
          </w:p>
          <w:p w14:paraId="15FC18B1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02-781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4C0A22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10 277.28 zł</w:t>
            </w:r>
          </w:p>
        </w:tc>
      </w:tr>
      <w:tr w:rsidR="00947913" w:rsidRPr="00D204D6" w14:paraId="7C8EB325" w14:textId="77777777" w:rsidTr="00C05208">
        <w:tc>
          <w:tcPr>
            <w:tcW w:w="993" w:type="dxa"/>
            <w:shd w:val="clear" w:color="auto" w:fill="auto"/>
            <w:vAlign w:val="center"/>
          </w:tcPr>
          <w:p w14:paraId="43D2BB96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735565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27</w:t>
            </w:r>
          </w:p>
        </w:tc>
        <w:tc>
          <w:tcPr>
            <w:tcW w:w="4110" w:type="dxa"/>
            <w:shd w:val="clear" w:color="auto" w:fill="auto"/>
          </w:tcPr>
          <w:p w14:paraId="119FA663" w14:textId="77777777" w:rsidR="00947913" w:rsidRPr="00D204D6" w:rsidRDefault="00947913" w:rsidP="004A765F">
            <w:pPr>
              <w:spacing w:before="80"/>
            </w:pPr>
            <w:r w:rsidRPr="00D204D6">
              <w:t>Beryl Med Poland Sp. z o.o.</w:t>
            </w:r>
          </w:p>
          <w:p w14:paraId="34BEDB43" w14:textId="77777777" w:rsidR="00947913" w:rsidRPr="00D204D6" w:rsidRDefault="00947913" w:rsidP="004A765F">
            <w:r w:rsidRPr="00D204D6">
              <w:t xml:space="preserve">rtm. Witolda Pileckiego 59/151 </w:t>
            </w:r>
          </w:p>
          <w:p w14:paraId="18EE7521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02-781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103A06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3 188.16 zł</w:t>
            </w:r>
          </w:p>
        </w:tc>
      </w:tr>
      <w:tr w:rsidR="00947913" w:rsidRPr="00D204D6" w14:paraId="37892C50" w14:textId="77777777" w:rsidTr="00C05208">
        <w:tc>
          <w:tcPr>
            <w:tcW w:w="993" w:type="dxa"/>
            <w:shd w:val="clear" w:color="auto" w:fill="auto"/>
            <w:vAlign w:val="center"/>
          </w:tcPr>
          <w:p w14:paraId="097B90C6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6DB8FF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7</w:t>
            </w:r>
          </w:p>
        </w:tc>
        <w:tc>
          <w:tcPr>
            <w:tcW w:w="4110" w:type="dxa"/>
            <w:shd w:val="clear" w:color="auto" w:fill="auto"/>
          </w:tcPr>
          <w:p w14:paraId="605EE9E6" w14:textId="77777777" w:rsidR="00947913" w:rsidRPr="00D204D6" w:rsidRDefault="00947913" w:rsidP="004A765F">
            <w:pPr>
              <w:spacing w:before="80"/>
            </w:pPr>
            <w:r w:rsidRPr="00D204D6">
              <w:t>Hagmed Sp. z o.o. Sp. k.</w:t>
            </w:r>
          </w:p>
          <w:p w14:paraId="343FFF89" w14:textId="77777777" w:rsidR="00947913" w:rsidRPr="00D204D6" w:rsidRDefault="00947913" w:rsidP="004A765F">
            <w:r w:rsidRPr="00D204D6">
              <w:t xml:space="preserve">Tomaszowska 32 </w:t>
            </w:r>
          </w:p>
          <w:p w14:paraId="163B0297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96-200 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DF09D5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5 994.00 zł</w:t>
            </w:r>
          </w:p>
        </w:tc>
      </w:tr>
      <w:tr w:rsidR="00947913" w:rsidRPr="00D204D6" w14:paraId="255B2453" w14:textId="77777777" w:rsidTr="00C05208">
        <w:tc>
          <w:tcPr>
            <w:tcW w:w="993" w:type="dxa"/>
            <w:shd w:val="clear" w:color="auto" w:fill="auto"/>
            <w:vAlign w:val="center"/>
          </w:tcPr>
          <w:p w14:paraId="2475BD53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ECDED6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13</w:t>
            </w:r>
          </w:p>
        </w:tc>
        <w:tc>
          <w:tcPr>
            <w:tcW w:w="4110" w:type="dxa"/>
            <w:shd w:val="clear" w:color="auto" w:fill="auto"/>
          </w:tcPr>
          <w:p w14:paraId="412D8EBC" w14:textId="77777777" w:rsidR="00947913" w:rsidRPr="00D204D6" w:rsidRDefault="00947913" w:rsidP="004A765F">
            <w:pPr>
              <w:spacing w:before="80"/>
            </w:pPr>
            <w:r w:rsidRPr="00D204D6">
              <w:t>SKAMEX Spółka Akcyjna</w:t>
            </w:r>
          </w:p>
          <w:p w14:paraId="0BC997B8" w14:textId="77777777" w:rsidR="00947913" w:rsidRPr="00D204D6" w:rsidRDefault="00947913" w:rsidP="004A765F">
            <w:r w:rsidRPr="00D204D6">
              <w:t xml:space="preserve">ul. Częstochowska 38/52 </w:t>
            </w:r>
          </w:p>
          <w:p w14:paraId="4FCE2404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4893CE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17 003.52 zł</w:t>
            </w:r>
          </w:p>
        </w:tc>
      </w:tr>
      <w:tr w:rsidR="00947913" w:rsidRPr="00D204D6" w14:paraId="427C0AD4" w14:textId="77777777" w:rsidTr="00C05208">
        <w:tc>
          <w:tcPr>
            <w:tcW w:w="993" w:type="dxa"/>
            <w:shd w:val="clear" w:color="auto" w:fill="auto"/>
            <w:vAlign w:val="center"/>
          </w:tcPr>
          <w:p w14:paraId="348D3981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E3C9EE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29</w:t>
            </w:r>
          </w:p>
        </w:tc>
        <w:tc>
          <w:tcPr>
            <w:tcW w:w="4110" w:type="dxa"/>
            <w:shd w:val="clear" w:color="auto" w:fill="auto"/>
          </w:tcPr>
          <w:p w14:paraId="45C66E8D" w14:textId="77777777" w:rsidR="00947913" w:rsidRPr="00D204D6" w:rsidRDefault="00947913" w:rsidP="004A765F">
            <w:pPr>
              <w:spacing w:before="80"/>
            </w:pPr>
            <w:r w:rsidRPr="00D204D6">
              <w:t>SKAMEX Spółka Akcyjna</w:t>
            </w:r>
          </w:p>
          <w:p w14:paraId="688BEED0" w14:textId="77777777" w:rsidR="00947913" w:rsidRPr="00D204D6" w:rsidRDefault="00947913" w:rsidP="004A765F">
            <w:r w:rsidRPr="00D204D6">
              <w:t xml:space="preserve">ul. Częstochowska 38/52 </w:t>
            </w:r>
          </w:p>
          <w:p w14:paraId="5B55885D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5D39B7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129 781.44 zł</w:t>
            </w:r>
          </w:p>
        </w:tc>
      </w:tr>
      <w:tr w:rsidR="00947913" w:rsidRPr="00D204D6" w14:paraId="06F2E4D3" w14:textId="77777777" w:rsidTr="00C05208">
        <w:tc>
          <w:tcPr>
            <w:tcW w:w="993" w:type="dxa"/>
            <w:shd w:val="clear" w:color="auto" w:fill="auto"/>
            <w:vAlign w:val="center"/>
          </w:tcPr>
          <w:p w14:paraId="2BB84FD8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DBC95D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10</w:t>
            </w:r>
          </w:p>
        </w:tc>
        <w:tc>
          <w:tcPr>
            <w:tcW w:w="4110" w:type="dxa"/>
            <w:shd w:val="clear" w:color="auto" w:fill="auto"/>
          </w:tcPr>
          <w:p w14:paraId="02C8E1F6" w14:textId="77777777" w:rsidR="00947913" w:rsidRPr="00D204D6" w:rsidRDefault="00947913" w:rsidP="004A765F">
            <w:pPr>
              <w:spacing w:before="80"/>
            </w:pPr>
            <w:r w:rsidRPr="00D204D6">
              <w:t>NZ TECHNO SP.Z.O.O.</w:t>
            </w:r>
          </w:p>
          <w:p w14:paraId="6F91406E" w14:textId="77777777" w:rsidR="00947913" w:rsidRPr="00D204D6" w:rsidRDefault="00947913" w:rsidP="004A765F">
            <w:r w:rsidRPr="00D204D6">
              <w:t xml:space="preserve">BERNEŃSKA 5A </w:t>
            </w:r>
          </w:p>
          <w:p w14:paraId="3261A04B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03-976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4F300A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23 328.00 zł</w:t>
            </w:r>
          </w:p>
        </w:tc>
      </w:tr>
      <w:tr w:rsidR="00947913" w:rsidRPr="00D204D6" w14:paraId="7E2CE88A" w14:textId="77777777" w:rsidTr="00C05208">
        <w:tc>
          <w:tcPr>
            <w:tcW w:w="993" w:type="dxa"/>
            <w:shd w:val="clear" w:color="auto" w:fill="auto"/>
            <w:vAlign w:val="center"/>
          </w:tcPr>
          <w:p w14:paraId="2F41296D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DF0BF8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19</w:t>
            </w:r>
          </w:p>
        </w:tc>
        <w:tc>
          <w:tcPr>
            <w:tcW w:w="4110" w:type="dxa"/>
            <w:shd w:val="clear" w:color="auto" w:fill="auto"/>
          </w:tcPr>
          <w:p w14:paraId="14DB0CFA" w14:textId="77777777" w:rsidR="00947913" w:rsidRPr="00D204D6" w:rsidRDefault="00947913" w:rsidP="004A765F">
            <w:pPr>
              <w:spacing w:before="80"/>
            </w:pPr>
            <w:r w:rsidRPr="00D204D6">
              <w:t>CIRRO Sp. z o.o.</w:t>
            </w:r>
          </w:p>
          <w:p w14:paraId="328D8B3E" w14:textId="77777777" w:rsidR="00947913" w:rsidRPr="00D204D6" w:rsidRDefault="00947913" w:rsidP="004A765F">
            <w:r w:rsidRPr="00D204D6">
              <w:lastRenderedPageBreak/>
              <w:t xml:space="preserve">Elewatorska 58 </w:t>
            </w:r>
          </w:p>
          <w:p w14:paraId="7B239ABE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15-620 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F46755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lastRenderedPageBreak/>
              <w:t>31 026.24 zł</w:t>
            </w:r>
          </w:p>
        </w:tc>
      </w:tr>
      <w:tr w:rsidR="00947913" w:rsidRPr="00D204D6" w14:paraId="7762A926" w14:textId="77777777" w:rsidTr="00C05208">
        <w:tc>
          <w:tcPr>
            <w:tcW w:w="993" w:type="dxa"/>
            <w:shd w:val="clear" w:color="auto" w:fill="auto"/>
            <w:vAlign w:val="center"/>
          </w:tcPr>
          <w:p w14:paraId="1BE1ECF9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4CC33B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8</w:t>
            </w:r>
          </w:p>
        </w:tc>
        <w:tc>
          <w:tcPr>
            <w:tcW w:w="4110" w:type="dxa"/>
            <w:shd w:val="clear" w:color="auto" w:fill="auto"/>
          </w:tcPr>
          <w:p w14:paraId="2CEA7FCF" w14:textId="77777777" w:rsidR="00947913" w:rsidRPr="00D204D6" w:rsidRDefault="00947913" w:rsidP="004A765F">
            <w:pPr>
              <w:spacing w:before="80"/>
            </w:pPr>
            <w:r w:rsidRPr="00D204D6">
              <w:t>SINMED Sp. z o. o.</w:t>
            </w:r>
          </w:p>
          <w:p w14:paraId="3B35E5B7" w14:textId="77777777" w:rsidR="00947913" w:rsidRPr="00D204D6" w:rsidRDefault="00947913" w:rsidP="004A765F">
            <w:r w:rsidRPr="00D204D6">
              <w:t xml:space="preserve">Graniczna 32B </w:t>
            </w:r>
          </w:p>
          <w:p w14:paraId="1DBA7C31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3B2E0F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6 013.44 zł</w:t>
            </w:r>
          </w:p>
        </w:tc>
      </w:tr>
      <w:tr w:rsidR="00947913" w:rsidRPr="00D204D6" w14:paraId="2C3E7586" w14:textId="77777777" w:rsidTr="00C05208">
        <w:tc>
          <w:tcPr>
            <w:tcW w:w="993" w:type="dxa"/>
            <w:shd w:val="clear" w:color="auto" w:fill="auto"/>
            <w:vAlign w:val="center"/>
          </w:tcPr>
          <w:p w14:paraId="1EFFFD62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A865B4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9</w:t>
            </w:r>
          </w:p>
        </w:tc>
        <w:tc>
          <w:tcPr>
            <w:tcW w:w="4110" w:type="dxa"/>
            <w:shd w:val="clear" w:color="auto" w:fill="auto"/>
          </w:tcPr>
          <w:p w14:paraId="205280B6" w14:textId="77777777" w:rsidR="00947913" w:rsidRPr="00D204D6" w:rsidRDefault="00947913" w:rsidP="004A765F">
            <w:pPr>
              <w:spacing w:before="80"/>
            </w:pPr>
            <w:r w:rsidRPr="00D204D6">
              <w:t>SINMED Sp. z o. o.</w:t>
            </w:r>
          </w:p>
          <w:p w14:paraId="18208330" w14:textId="77777777" w:rsidR="00947913" w:rsidRPr="00D204D6" w:rsidRDefault="00947913" w:rsidP="004A765F">
            <w:r w:rsidRPr="00D204D6">
              <w:t xml:space="preserve">Graniczna 32B </w:t>
            </w:r>
          </w:p>
          <w:p w14:paraId="32557D57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B62F3A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5 475.60 zł</w:t>
            </w:r>
          </w:p>
        </w:tc>
      </w:tr>
      <w:tr w:rsidR="00947913" w:rsidRPr="00D204D6" w14:paraId="19DAF1E9" w14:textId="77777777" w:rsidTr="00C05208">
        <w:tc>
          <w:tcPr>
            <w:tcW w:w="993" w:type="dxa"/>
            <w:shd w:val="clear" w:color="auto" w:fill="auto"/>
            <w:vAlign w:val="center"/>
          </w:tcPr>
          <w:p w14:paraId="732F6B05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299ABF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17</w:t>
            </w:r>
          </w:p>
        </w:tc>
        <w:tc>
          <w:tcPr>
            <w:tcW w:w="4110" w:type="dxa"/>
            <w:shd w:val="clear" w:color="auto" w:fill="auto"/>
          </w:tcPr>
          <w:p w14:paraId="40227C03" w14:textId="77777777" w:rsidR="00947913" w:rsidRPr="00D204D6" w:rsidRDefault="00947913" w:rsidP="004A765F">
            <w:pPr>
              <w:spacing w:before="80"/>
            </w:pPr>
            <w:r w:rsidRPr="00D204D6">
              <w:t>SINMED Sp. z o. o.</w:t>
            </w:r>
          </w:p>
          <w:p w14:paraId="05FC44DA" w14:textId="77777777" w:rsidR="00947913" w:rsidRPr="00D204D6" w:rsidRDefault="00947913" w:rsidP="004A765F">
            <w:r w:rsidRPr="00D204D6">
              <w:t xml:space="preserve">Graniczna 32B </w:t>
            </w:r>
          </w:p>
          <w:p w14:paraId="39EA16CB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793B0B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2 455.92 zł</w:t>
            </w:r>
          </w:p>
        </w:tc>
      </w:tr>
      <w:tr w:rsidR="00947913" w:rsidRPr="00D204D6" w14:paraId="4C5E2F8C" w14:textId="77777777" w:rsidTr="00C05208">
        <w:tc>
          <w:tcPr>
            <w:tcW w:w="993" w:type="dxa"/>
            <w:shd w:val="clear" w:color="auto" w:fill="auto"/>
            <w:vAlign w:val="center"/>
          </w:tcPr>
          <w:p w14:paraId="7F7F341C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FF066A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19</w:t>
            </w:r>
          </w:p>
        </w:tc>
        <w:tc>
          <w:tcPr>
            <w:tcW w:w="4110" w:type="dxa"/>
            <w:shd w:val="clear" w:color="auto" w:fill="auto"/>
          </w:tcPr>
          <w:p w14:paraId="4BA5EE3E" w14:textId="77777777" w:rsidR="00947913" w:rsidRPr="00D204D6" w:rsidRDefault="00947913" w:rsidP="004A765F">
            <w:pPr>
              <w:spacing w:before="80"/>
            </w:pPr>
            <w:r w:rsidRPr="00D204D6">
              <w:t>SINMED Sp. z o. o.</w:t>
            </w:r>
          </w:p>
          <w:p w14:paraId="37B1A348" w14:textId="77777777" w:rsidR="00947913" w:rsidRPr="00D204D6" w:rsidRDefault="00947913" w:rsidP="004A765F">
            <w:r w:rsidRPr="00D204D6">
              <w:t xml:space="preserve">Graniczna 32B </w:t>
            </w:r>
          </w:p>
          <w:p w14:paraId="34D1C411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5BA1E1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17 236.80 zł</w:t>
            </w:r>
          </w:p>
        </w:tc>
      </w:tr>
      <w:tr w:rsidR="00947913" w:rsidRPr="00D204D6" w14:paraId="202D01DE" w14:textId="77777777" w:rsidTr="00C05208">
        <w:tc>
          <w:tcPr>
            <w:tcW w:w="993" w:type="dxa"/>
            <w:shd w:val="clear" w:color="auto" w:fill="auto"/>
            <w:vAlign w:val="center"/>
          </w:tcPr>
          <w:p w14:paraId="5452DC9C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E622D8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12</w:t>
            </w:r>
          </w:p>
        </w:tc>
        <w:tc>
          <w:tcPr>
            <w:tcW w:w="4110" w:type="dxa"/>
            <w:shd w:val="clear" w:color="auto" w:fill="auto"/>
          </w:tcPr>
          <w:p w14:paraId="5CD36799" w14:textId="77777777" w:rsidR="00947913" w:rsidRPr="00D204D6" w:rsidRDefault="00947913" w:rsidP="004A765F">
            <w:pPr>
              <w:spacing w:before="80"/>
            </w:pPr>
            <w:r w:rsidRPr="00D204D6">
              <w:t>Billmed Sp.zo.o.</w:t>
            </w:r>
          </w:p>
          <w:p w14:paraId="353A3C16" w14:textId="77777777" w:rsidR="00947913" w:rsidRPr="00D204D6" w:rsidRDefault="00947913" w:rsidP="004A765F">
            <w:r w:rsidRPr="00D204D6">
              <w:t xml:space="preserve">Krypska 24/1 </w:t>
            </w:r>
          </w:p>
          <w:p w14:paraId="161FFA3A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04-082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CF3B90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5 292.00 zł</w:t>
            </w:r>
          </w:p>
        </w:tc>
      </w:tr>
      <w:tr w:rsidR="00947913" w:rsidRPr="00D204D6" w14:paraId="378C1914" w14:textId="77777777" w:rsidTr="00C05208">
        <w:tc>
          <w:tcPr>
            <w:tcW w:w="993" w:type="dxa"/>
            <w:shd w:val="clear" w:color="auto" w:fill="auto"/>
            <w:vAlign w:val="center"/>
          </w:tcPr>
          <w:p w14:paraId="79AD7378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33A9EC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21</w:t>
            </w:r>
          </w:p>
        </w:tc>
        <w:tc>
          <w:tcPr>
            <w:tcW w:w="4110" w:type="dxa"/>
            <w:shd w:val="clear" w:color="auto" w:fill="auto"/>
          </w:tcPr>
          <w:p w14:paraId="6F0A88CA" w14:textId="77777777" w:rsidR="00947913" w:rsidRPr="00D204D6" w:rsidRDefault="00947913" w:rsidP="004A765F">
            <w:pPr>
              <w:spacing w:before="80"/>
            </w:pPr>
            <w:r w:rsidRPr="00D204D6">
              <w:t>Billmed Sp.zo.o.</w:t>
            </w:r>
          </w:p>
          <w:p w14:paraId="022EA738" w14:textId="77777777" w:rsidR="00947913" w:rsidRPr="00D204D6" w:rsidRDefault="00947913" w:rsidP="004A765F">
            <w:r w:rsidRPr="00D204D6">
              <w:t xml:space="preserve">Krypska 24/1 </w:t>
            </w:r>
          </w:p>
          <w:p w14:paraId="52D1D04E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04-082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312CAF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15 508.80 zł</w:t>
            </w:r>
          </w:p>
        </w:tc>
      </w:tr>
      <w:tr w:rsidR="00947913" w:rsidRPr="00D204D6" w14:paraId="26619A63" w14:textId="77777777" w:rsidTr="00C05208">
        <w:tc>
          <w:tcPr>
            <w:tcW w:w="993" w:type="dxa"/>
            <w:shd w:val="clear" w:color="auto" w:fill="auto"/>
            <w:vAlign w:val="center"/>
          </w:tcPr>
          <w:p w14:paraId="14AAF680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BF44FE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26</w:t>
            </w:r>
          </w:p>
        </w:tc>
        <w:tc>
          <w:tcPr>
            <w:tcW w:w="4110" w:type="dxa"/>
            <w:shd w:val="clear" w:color="auto" w:fill="auto"/>
          </w:tcPr>
          <w:p w14:paraId="2DC6C2D4" w14:textId="77777777" w:rsidR="00947913" w:rsidRPr="00D204D6" w:rsidRDefault="00947913" w:rsidP="004A765F">
            <w:pPr>
              <w:spacing w:before="80"/>
            </w:pPr>
            <w:r w:rsidRPr="00D204D6">
              <w:t>Billmed Sp.zo.o.</w:t>
            </w:r>
          </w:p>
          <w:p w14:paraId="3D2D10EA" w14:textId="77777777" w:rsidR="00947913" w:rsidRPr="00D204D6" w:rsidRDefault="00947913" w:rsidP="004A765F">
            <w:r w:rsidRPr="00D204D6">
              <w:t xml:space="preserve">Krypska 24/1 </w:t>
            </w:r>
          </w:p>
          <w:p w14:paraId="04EEA8F1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04-082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D3E769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15 897.60 zł</w:t>
            </w:r>
          </w:p>
        </w:tc>
      </w:tr>
      <w:tr w:rsidR="00947913" w:rsidRPr="00D204D6" w14:paraId="567F8302" w14:textId="77777777" w:rsidTr="00C05208">
        <w:tc>
          <w:tcPr>
            <w:tcW w:w="993" w:type="dxa"/>
            <w:shd w:val="clear" w:color="auto" w:fill="auto"/>
            <w:vAlign w:val="center"/>
          </w:tcPr>
          <w:p w14:paraId="096C8962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DF17AC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26</w:t>
            </w:r>
          </w:p>
        </w:tc>
        <w:tc>
          <w:tcPr>
            <w:tcW w:w="4110" w:type="dxa"/>
            <w:shd w:val="clear" w:color="auto" w:fill="auto"/>
          </w:tcPr>
          <w:p w14:paraId="409BD543" w14:textId="77777777" w:rsidR="00947913" w:rsidRPr="00D204D6" w:rsidRDefault="00947913" w:rsidP="004A765F">
            <w:pPr>
              <w:spacing w:before="80"/>
            </w:pPr>
            <w:r w:rsidRPr="00D204D6">
              <w:t>Teleflex Polska sp. z o.o.</w:t>
            </w:r>
          </w:p>
          <w:p w14:paraId="35513286" w14:textId="77777777" w:rsidR="00947913" w:rsidRPr="00D204D6" w:rsidRDefault="00947913" w:rsidP="004A765F">
            <w:r w:rsidRPr="00D204D6">
              <w:t xml:space="preserve">Żwirki i Wigury 16A </w:t>
            </w:r>
          </w:p>
          <w:p w14:paraId="070C0797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02-092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8BD537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11 232.00 zł</w:t>
            </w:r>
          </w:p>
        </w:tc>
      </w:tr>
      <w:tr w:rsidR="00947913" w:rsidRPr="00D204D6" w14:paraId="3C583111" w14:textId="77777777" w:rsidTr="00C05208">
        <w:tc>
          <w:tcPr>
            <w:tcW w:w="993" w:type="dxa"/>
            <w:shd w:val="clear" w:color="auto" w:fill="auto"/>
            <w:vAlign w:val="center"/>
          </w:tcPr>
          <w:p w14:paraId="74D1D072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3694C2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35</w:t>
            </w:r>
          </w:p>
        </w:tc>
        <w:tc>
          <w:tcPr>
            <w:tcW w:w="4110" w:type="dxa"/>
            <w:shd w:val="clear" w:color="auto" w:fill="auto"/>
          </w:tcPr>
          <w:p w14:paraId="38F5AD52" w14:textId="77777777" w:rsidR="00947913" w:rsidRPr="00D204D6" w:rsidRDefault="00947913" w:rsidP="004A765F">
            <w:pPr>
              <w:spacing w:before="80"/>
            </w:pPr>
            <w:r w:rsidRPr="00D204D6">
              <w:t>Teleflex Polska sp. z o.o.</w:t>
            </w:r>
          </w:p>
          <w:p w14:paraId="4406EA45" w14:textId="77777777" w:rsidR="00947913" w:rsidRPr="00D204D6" w:rsidRDefault="00947913" w:rsidP="004A765F">
            <w:r w:rsidRPr="00D204D6">
              <w:t xml:space="preserve">Żwirki i Wigury 16A </w:t>
            </w:r>
          </w:p>
          <w:p w14:paraId="58563DD8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02-092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8F6D11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19 440.00 zł</w:t>
            </w:r>
          </w:p>
        </w:tc>
      </w:tr>
      <w:tr w:rsidR="00947913" w:rsidRPr="00D204D6" w14:paraId="72D64D85" w14:textId="77777777" w:rsidTr="00C05208">
        <w:tc>
          <w:tcPr>
            <w:tcW w:w="993" w:type="dxa"/>
            <w:shd w:val="clear" w:color="auto" w:fill="auto"/>
            <w:vAlign w:val="center"/>
          </w:tcPr>
          <w:p w14:paraId="1E5F37D0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ECE9D9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7</w:t>
            </w:r>
          </w:p>
        </w:tc>
        <w:tc>
          <w:tcPr>
            <w:tcW w:w="4110" w:type="dxa"/>
            <w:shd w:val="clear" w:color="auto" w:fill="auto"/>
          </w:tcPr>
          <w:p w14:paraId="2CD40805" w14:textId="77777777" w:rsidR="00947913" w:rsidRPr="00D204D6" w:rsidRDefault="00947913" w:rsidP="004A765F">
            <w:pPr>
              <w:spacing w:before="80"/>
            </w:pPr>
            <w:r w:rsidRPr="00D204D6">
              <w:t>Agencja Naukowo-Techniczna Symico sp. z o.o.</w:t>
            </w:r>
          </w:p>
          <w:p w14:paraId="5D4467A7" w14:textId="77777777" w:rsidR="00947913" w:rsidRPr="00D204D6" w:rsidRDefault="00947913" w:rsidP="004A765F">
            <w:r w:rsidRPr="00D204D6">
              <w:t xml:space="preserve">POWSTAŃCÓW ŚLĄSKICH 54A/2 </w:t>
            </w:r>
          </w:p>
          <w:p w14:paraId="24496895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53-333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3DD9B9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5 119.20 zł</w:t>
            </w:r>
          </w:p>
        </w:tc>
      </w:tr>
      <w:tr w:rsidR="00947913" w:rsidRPr="00D204D6" w14:paraId="15F54B9D" w14:textId="77777777" w:rsidTr="00C05208">
        <w:tc>
          <w:tcPr>
            <w:tcW w:w="993" w:type="dxa"/>
            <w:shd w:val="clear" w:color="auto" w:fill="auto"/>
            <w:vAlign w:val="center"/>
          </w:tcPr>
          <w:p w14:paraId="2268D3D1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92AD01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8</w:t>
            </w:r>
          </w:p>
        </w:tc>
        <w:tc>
          <w:tcPr>
            <w:tcW w:w="4110" w:type="dxa"/>
            <w:shd w:val="clear" w:color="auto" w:fill="auto"/>
          </w:tcPr>
          <w:p w14:paraId="5803BC0E" w14:textId="77777777" w:rsidR="00947913" w:rsidRPr="00D204D6" w:rsidRDefault="00947913" w:rsidP="004A765F">
            <w:pPr>
              <w:spacing w:before="80"/>
            </w:pPr>
            <w:r w:rsidRPr="00D204D6">
              <w:t>Agencja Naukowo-Techniczna Symico sp. z o.o.</w:t>
            </w:r>
          </w:p>
          <w:p w14:paraId="225243DF" w14:textId="77777777" w:rsidR="00947913" w:rsidRPr="00D204D6" w:rsidRDefault="00947913" w:rsidP="004A765F">
            <w:r w:rsidRPr="00D204D6">
              <w:t xml:space="preserve">POWSTAŃCÓW ŚLĄSKICH 54A/2 </w:t>
            </w:r>
          </w:p>
          <w:p w14:paraId="4902933C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53-333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D73ABE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9 327.05 zł</w:t>
            </w:r>
          </w:p>
        </w:tc>
      </w:tr>
      <w:tr w:rsidR="00947913" w:rsidRPr="00D204D6" w14:paraId="3E521718" w14:textId="77777777" w:rsidTr="00C05208">
        <w:tc>
          <w:tcPr>
            <w:tcW w:w="993" w:type="dxa"/>
            <w:shd w:val="clear" w:color="auto" w:fill="auto"/>
            <w:vAlign w:val="center"/>
          </w:tcPr>
          <w:p w14:paraId="7E628F8A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29993F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15</w:t>
            </w:r>
          </w:p>
        </w:tc>
        <w:tc>
          <w:tcPr>
            <w:tcW w:w="4110" w:type="dxa"/>
            <w:shd w:val="clear" w:color="auto" w:fill="auto"/>
          </w:tcPr>
          <w:p w14:paraId="24E8BFF5" w14:textId="77777777" w:rsidR="00947913" w:rsidRPr="00D204D6" w:rsidRDefault="00947913" w:rsidP="004A765F">
            <w:pPr>
              <w:spacing w:before="80"/>
            </w:pPr>
            <w:r w:rsidRPr="00D204D6">
              <w:t>Baxter Polska Sp. z o.o.</w:t>
            </w:r>
          </w:p>
          <w:p w14:paraId="1018EB14" w14:textId="77777777" w:rsidR="00947913" w:rsidRPr="00D204D6" w:rsidRDefault="00947913" w:rsidP="004A765F">
            <w:r w:rsidRPr="00D204D6">
              <w:t xml:space="preserve">Kruczkowskiego 8 </w:t>
            </w:r>
          </w:p>
          <w:p w14:paraId="26FF2646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00-380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6C1443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2 764.80 zł</w:t>
            </w:r>
          </w:p>
        </w:tc>
      </w:tr>
      <w:tr w:rsidR="00947913" w:rsidRPr="00D204D6" w14:paraId="72BE8014" w14:textId="77777777" w:rsidTr="00C05208">
        <w:tc>
          <w:tcPr>
            <w:tcW w:w="993" w:type="dxa"/>
            <w:shd w:val="clear" w:color="auto" w:fill="auto"/>
            <w:vAlign w:val="center"/>
          </w:tcPr>
          <w:p w14:paraId="6E4CDBDE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9BBFEC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33</w:t>
            </w:r>
          </w:p>
        </w:tc>
        <w:tc>
          <w:tcPr>
            <w:tcW w:w="4110" w:type="dxa"/>
            <w:shd w:val="clear" w:color="auto" w:fill="auto"/>
          </w:tcPr>
          <w:p w14:paraId="131E8659" w14:textId="77777777" w:rsidR="00947913" w:rsidRPr="00D204D6" w:rsidRDefault="00947913" w:rsidP="004A765F">
            <w:pPr>
              <w:spacing w:before="80"/>
            </w:pPr>
            <w:r w:rsidRPr="00D204D6">
              <w:t>Baxter Polska Sp. z o.o.</w:t>
            </w:r>
          </w:p>
          <w:p w14:paraId="1514ADFF" w14:textId="77777777" w:rsidR="00947913" w:rsidRPr="00D204D6" w:rsidRDefault="00947913" w:rsidP="004A765F">
            <w:r w:rsidRPr="00D204D6">
              <w:t xml:space="preserve">Kruczkowskiego 8 </w:t>
            </w:r>
          </w:p>
          <w:p w14:paraId="5563C2D0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00-380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3581B9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85 536.00 zł</w:t>
            </w:r>
          </w:p>
        </w:tc>
      </w:tr>
      <w:tr w:rsidR="00947913" w:rsidRPr="00D204D6" w14:paraId="6AFF0CE2" w14:textId="77777777" w:rsidTr="00C05208">
        <w:tc>
          <w:tcPr>
            <w:tcW w:w="993" w:type="dxa"/>
            <w:shd w:val="clear" w:color="auto" w:fill="auto"/>
            <w:vAlign w:val="center"/>
          </w:tcPr>
          <w:p w14:paraId="1144726F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E6C6D9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12</w:t>
            </w:r>
          </w:p>
        </w:tc>
        <w:tc>
          <w:tcPr>
            <w:tcW w:w="4110" w:type="dxa"/>
            <w:shd w:val="clear" w:color="auto" w:fill="auto"/>
          </w:tcPr>
          <w:p w14:paraId="756720FC" w14:textId="77777777" w:rsidR="00947913" w:rsidRPr="00D204D6" w:rsidRDefault="00947913" w:rsidP="004A765F">
            <w:pPr>
              <w:spacing w:before="80"/>
            </w:pPr>
            <w:r w:rsidRPr="00D204D6">
              <w:t>Aesculap Chifa Spółka z ograniczoną odpowiedzialnością</w:t>
            </w:r>
          </w:p>
          <w:p w14:paraId="10695F8E" w14:textId="77777777" w:rsidR="00947913" w:rsidRPr="00D204D6" w:rsidRDefault="00947913" w:rsidP="004A765F">
            <w:r w:rsidRPr="00D204D6">
              <w:t xml:space="preserve">Tysiąclecia 14 </w:t>
            </w:r>
          </w:p>
          <w:p w14:paraId="358395BD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14549F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8 164.80 zł</w:t>
            </w:r>
          </w:p>
        </w:tc>
      </w:tr>
      <w:tr w:rsidR="00947913" w:rsidRPr="00D204D6" w14:paraId="2C2CC8B8" w14:textId="77777777" w:rsidTr="00C05208">
        <w:tc>
          <w:tcPr>
            <w:tcW w:w="993" w:type="dxa"/>
            <w:shd w:val="clear" w:color="auto" w:fill="auto"/>
            <w:vAlign w:val="center"/>
          </w:tcPr>
          <w:p w14:paraId="559E31FC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F0825D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34</w:t>
            </w:r>
          </w:p>
        </w:tc>
        <w:tc>
          <w:tcPr>
            <w:tcW w:w="4110" w:type="dxa"/>
            <w:shd w:val="clear" w:color="auto" w:fill="auto"/>
          </w:tcPr>
          <w:p w14:paraId="15C60041" w14:textId="77777777" w:rsidR="00947913" w:rsidRPr="00D204D6" w:rsidRDefault="00947913" w:rsidP="004A765F">
            <w:pPr>
              <w:spacing w:before="80"/>
            </w:pPr>
            <w:r w:rsidRPr="00D204D6">
              <w:t>Aesculap Chifa Spółka z ograniczoną odpowiedzialnością</w:t>
            </w:r>
          </w:p>
          <w:p w14:paraId="6804889D" w14:textId="77777777" w:rsidR="00947913" w:rsidRPr="00D204D6" w:rsidRDefault="00947913" w:rsidP="004A765F">
            <w:r w:rsidRPr="00D204D6">
              <w:lastRenderedPageBreak/>
              <w:t xml:space="preserve">Tysiąclecia 14 </w:t>
            </w:r>
          </w:p>
          <w:p w14:paraId="10F9E86C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563499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lastRenderedPageBreak/>
              <w:t>35 395.92 zł</w:t>
            </w:r>
          </w:p>
        </w:tc>
      </w:tr>
      <w:tr w:rsidR="00947913" w:rsidRPr="00D204D6" w14:paraId="5B04684A" w14:textId="77777777" w:rsidTr="00C05208">
        <w:tc>
          <w:tcPr>
            <w:tcW w:w="993" w:type="dxa"/>
            <w:shd w:val="clear" w:color="auto" w:fill="auto"/>
            <w:vAlign w:val="center"/>
          </w:tcPr>
          <w:p w14:paraId="4D1D0D57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959BEB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4</w:t>
            </w:r>
          </w:p>
        </w:tc>
        <w:tc>
          <w:tcPr>
            <w:tcW w:w="4110" w:type="dxa"/>
            <w:shd w:val="clear" w:color="auto" w:fill="auto"/>
          </w:tcPr>
          <w:p w14:paraId="7C8B73FD" w14:textId="77777777" w:rsidR="00947913" w:rsidRPr="00D204D6" w:rsidRDefault="00947913" w:rsidP="004A765F">
            <w:pPr>
              <w:spacing w:before="80"/>
            </w:pPr>
            <w:r w:rsidRPr="00D204D6">
              <w:t>Zarys International Group spółka z ograniczoną odpowiedzialnością spółka komandytowa</w:t>
            </w:r>
          </w:p>
          <w:p w14:paraId="0CEDA73A" w14:textId="77777777" w:rsidR="00947913" w:rsidRPr="00D204D6" w:rsidRDefault="00947913" w:rsidP="004A765F">
            <w:r w:rsidRPr="00D204D6">
              <w:t xml:space="preserve">Pod Borem 18 </w:t>
            </w:r>
          </w:p>
          <w:p w14:paraId="1435085B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8E4BF2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20 273.76 zł</w:t>
            </w:r>
          </w:p>
        </w:tc>
      </w:tr>
      <w:tr w:rsidR="00947913" w:rsidRPr="00D204D6" w14:paraId="1C912A9D" w14:textId="77777777" w:rsidTr="00C05208">
        <w:tc>
          <w:tcPr>
            <w:tcW w:w="993" w:type="dxa"/>
            <w:shd w:val="clear" w:color="auto" w:fill="auto"/>
            <w:vAlign w:val="center"/>
          </w:tcPr>
          <w:p w14:paraId="5321D5DE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169092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6</w:t>
            </w:r>
          </w:p>
        </w:tc>
        <w:tc>
          <w:tcPr>
            <w:tcW w:w="4110" w:type="dxa"/>
            <w:shd w:val="clear" w:color="auto" w:fill="auto"/>
          </w:tcPr>
          <w:p w14:paraId="00B5129A" w14:textId="77777777" w:rsidR="00947913" w:rsidRPr="00D204D6" w:rsidRDefault="00947913" w:rsidP="004A765F">
            <w:pPr>
              <w:spacing w:before="80"/>
            </w:pPr>
            <w:r w:rsidRPr="00D204D6">
              <w:t>Zarys International Group spółka z ograniczoną odpowiedzialnością spółka komandytowa</w:t>
            </w:r>
          </w:p>
          <w:p w14:paraId="3D973E17" w14:textId="77777777" w:rsidR="00947913" w:rsidRPr="00D204D6" w:rsidRDefault="00947913" w:rsidP="004A765F">
            <w:r w:rsidRPr="00D204D6">
              <w:t xml:space="preserve">Pod Borem 18 </w:t>
            </w:r>
          </w:p>
          <w:p w14:paraId="6E35CF45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5D8A59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14 448.46 zł</w:t>
            </w:r>
          </w:p>
        </w:tc>
      </w:tr>
      <w:tr w:rsidR="00947913" w:rsidRPr="00D204D6" w14:paraId="5BE2D79E" w14:textId="77777777" w:rsidTr="00C05208">
        <w:tc>
          <w:tcPr>
            <w:tcW w:w="993" w:type="dxa"/>
            <w:shd w:val="clear" w:color="auto" w:fill="auto"/>
            <w:vAlign w:val="center"/>
          </w:tcPr>
          <w:p w14:paraId="081C77F2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322727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19</w:t>
            </w:r>
          </w:p>
        </w:tc>
        <w:tc>
          <w:tcPr>
            <w:tcW w:w="4110" w:type="dxa"/>
            <w:shd w:val="clear" w:color="auto" w:fill="auto"/>
          </w:tcPr>
          <w:p w14:paraId="6A14CB66" w14:textId="77777777" w:rsidR="00947913" w:rsidRPr="00D204D6" w:rsidRDefault="00947913" w:rsidP="004A765F">
            <w:pPr>
              <w:spacing w:before="80"/>
            </w:pPr>
            <w:r w:rsidRPr="00D204D6">
              <w:t>Zarys International Group spółka z ograniczoną odpowiedzialnością spółka komandytowa</w:t>
            </w:r>
          </w:p>
          <w:p w14:paraId="3ACBE5CA" w14:textId="77777777" w:rsidR="00947913" w:rsidRPr="00D204D6" w:rsidRDefault="00947913" w:rsidP="004A765F">
            <w:r w:rsidRPr="00D204D6">
              <w:t xml:space="preserve">Pod Borem 18 </w:t>
            </w:r>
          </w:p>
          <w:p w14:paraId="3B3B5924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D77CFD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14 446.08 zł</w:t>
            </w:r>
          </w:p>
        </w:tc>
      </w:tr>
      <w:tr w:rsidR="00947913" w:rsidRPr="00D204D6" w14:paraId="4B1844F4" w14:textId="77777777" w:rsidTr="00C05208">
        <w:tc>
          <w:tcPr>
            <w:tcW w:w="993" w:type="dxa"/>
            <w:shd w:val="clear" w:color="auto" w:fill="auto"/>
            <w:vAlign w:val="center"/>
          </w:tcPr>
          <w:p w14:paraId="28769CD8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6BD924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23</w:t>
            </w:r>
          </w:p>
        </w:tc>
        <w:tc>
          <w:tcPr>
            <w:tcW w:w="4110" w:type="dxa"/>
            <w:shd w:val="clear" w:color="auto" w:fill="auto"/>
          </w:tcPr>
          <w:p w14:paraId="69762FA3" w14:textId="77777777" w:rsidR="00947913" w:rsidRPr="00D204D6" w:rsidRDefault="00947913" w:rsidP="004A765F">
            <w:pPr>
              <w:spacing w:before="80"/>
            </w:pPr>
            <w:r w:rsidRPr="00D204D6">
              <w:t>Zarys International Group spółka z ograniczoną odpowiedzialnością spółka komandytowa</w:t>
            </w:r>
          </w:p>
          <w:p w14:paraId="760E8030" w14:textId="77777777" w:rsidR="00947913" w:rsidRPr="00D204D6" w:rsidRDefault="00947913" w:rsidP="004A765F">
            <w:r w:rsidRPr="00D204D6">
              <w:t xml:space="preserve">Pod Borem 18 </w:t>
            </w:r>
          </w:p>
          <w:p w14:paraId="2558BAEF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08224A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287.71 zł</w:t>
            </w:r>
          </w:p>
        </w:tc>
      </w:tr>
      <w:tr w:rsidR="00947913" w:rsidRPr="00D204D6" w14:paraId="6F12B2B4" w14:textId="77777777" w:rsidTr="00C05208">
        <w:tc>
          <w:tcPr>
            <w:tcW w:w="993" w:type="dxa"/>
            <w:shd w:val="clear" w:color="auto" w:fill="auto"/>
            <w:vAlign w:val="center"/>
          </w:tcPr>
          <w:p w14:paraId="7D1A16D5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EAF38B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32</w:t>
            </w:r>
          </w:p>
        </w:tc>
        <w:tc>
          <w:tcPr>
            <w:tcW w:w="4110" w:type="dxa"/>
            <w:shd w:val="clear" w:color="auto" w:fill="auto"/>
          </w:tcPr>
          <w:p w14:paraId="0C8E199B" w14:textId="77777777" w:rsidR="00947913" w:rsidRPr="00D204D6" w:rsidRDefault="00947913" w:rsidP="004A765F">
            <w:pPr>
              <w:spacing w:before="80"/>
            </w:pPr>
            <w:r w:rsidRPr="00D204D6">
              <w:t>Zarys International Group spółka z ograniczoną odpowiedzialnością spółka komandytowa</w:t>
            </w:r>
          </w:p>
          <w:p w14:paraId="4278F765" w14:textId="77777777" w:rsidR="00947913" w:rsidRPr="00D204D6" w:rsidRDefault="00947913" w:rsidP="004A765F">
            <w:r w:rsidRPr="00D204D6">
              <w:t xml:space="preserve">Pod Borem 18 </w:t>
            </w:r>
          </w:p>
          <w:p w14:paraId="35B7BE5A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0E424F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8 553.60 zł</w:t>
            </w:r>
          </w:p>
        </w:tc>
      </w:tr>
      <w:tr w:rsidR="00947913" w:rsidRPr="00D204D6" w14:paraId="562BA440" w14:textId="77777777" w:rsidTr="00C05208">
        <w:tc>
          <w:tcPr>
            <w:tcW w:w="993" w:type="dxa"/>
            <w:shd w:val="clear" w:color="auto" w:fill="auto"/>
            <w:vAlign w:val="center"/>
          </w:tcPr>
          <w:p w14:paraId="3B5E93B5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556B62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10</w:t>
            </w:r>
          </w:p>
        </w:tc>
        <w:tc>
          <w:tcPr>
            <w:tcW w:w="4110" w:type="dxa"/>
            <w:shd w:val="clear" w:color="auto" w:fill="auto"/>
          </w:tcPr>
          <w:p w14:paraId="06056646" w14:textId="77777777" w:rsidR="00947913" w:rsidRPr="00D204D6" w:rsidRDefault="00947913" w:rsidP="004A765F">
            <w:pPr>
              <w:spacing w:before="80"/>
            </w:pPr>
            <w:r w:rsidRPr="00D204D6">
              <w:t>PROMED S.A.</w:t>
            </w:r>
          </w:p>
          <w:p w14:paraId="18312C7A" w14:textId="77777777" w:rsidR="00947913" w:rsidRPr="00D204D6" w:rsidRDefault="00947913" w:rsidP="004A765F">
            <w:r w:rsidRPr="00D204D6">
              <w:t xml:space="preserve">ul. Działkowa 56 </w:t>
            </w:r>
          </w:p>
          <w:p w14:paraId="3183FBC5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5E77EE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28 512.00 zł</w:t>
            </w:r>
          </w:p>
        </w:tc>
      </w:tr>
      <w:tr w:rsidR="00947913" w:rsidRPr="00D204D6" w14:paraId="0DF4DF7D" w14:textId="77777777" w:rsidTr="00C05208">
        <w:tc>
          <w:tcPr>
            <w:tcW w:w="993" w:type="dxa"/>
            <w:shd w:val="clear" w:color="auto" w:fill="auto"/>
            <w:vAlign w:val="center"/>
          </w:tcPr>
          <w:p w14:paraId="63490D54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9146CE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17</w:t>
            </w:r>
          </w:p>
        </w:tc>
        <w:tc>
          <w:tcPr>
            <w:tcW w:w="4110" w:type="dxa"/>
            <w:shd w:val="clear" w:color="auto" w:fill="auto"/>
          </w:tcPr>
          <w:p w14:paraId="545606E8" w14:textId="77777777" w:rsidR="00947913" w:rsidRPr="00D204D6" w:rsidRDefault="00947913" w:rsidP="004A765F">
            <w:pPr>
              <w:spacing w:before="80"/>
            </w:pPr>
            <w:r w:rsidRPr="00D204D6">
              <w:t>PROMED S.A.</w:t>
            </w:r>
          </w:p>
          <w:p w14:paraId="0353C35C" w14:textId="77777777" w:rsidR="00947913" w:rsidRPr="00D204D6" w:rsidRDefault="00947913" w:rsidP="004A765F">
            <w:r w:rsidRPr="00D204D6">
              <w:t xml:space="preserve">ul. Działkowa 56 </w:t>
            </w:r>
          </w:p>
          <w:p w14:paraId="3F7A4211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454F02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5 184.00 zł</w:t>
            </w:r>
          </w:p>
        </w:tc>
      </w:tr>
      <w:tr w:rsidR="00947913" w:rsidRPr="00D204D6" w14:paraId="3980223A" w14:textId="77777777" w:rsidTr="00C05208">
        <w:tc>
          <w:tcPr>
            <w:tcW w:w="993" w:type="dxa"/>
            <w:shd w:val="clear" w:color="auto" w:fill="auto"/>
            <w:vAlign w:val="center"/>
          </w:tcPr>
          <w:p w14:paraId="062E7722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9D1A16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21</w:t>
            </w:r>
          </w:p>
        </w:tc>
        <w:tc>
          <w:tcPr>
            <w:tcW w:w="4110" w:type="dxa"/>
            <w:shd w:val="clear" w:color="auto" w:fill="auto"/>
          </w:tcPr>
          <w:p w14:paraId="08FE8374" w14:textId="77777777" w:rsidR="00947913" w:rsidRPr="00D204D6" w:rsidRDefault="00947913" w:rsidP="004A765F">
            <w:pPr>
              <w:spacing w:before="80"/>
            </w:pPr>
            <w:r w:rsidRPr="00D204D6">
              <w:t>PROMED S.A.</w:t>
            </w:r>
          </w:p>
          <w:p w14:paraId="2705BB3B" w14:textId="77777777" w:rsidR="00947913" w:rsidRPr="00D204D6" w:rsidRDefault="00947913" w:rsidP="004A765F">
            <w:r w:rsidRPr="00D204D6">
              <w:t xml:space="preserve">ul. Działkowa 56 </w:t>
            </w:r>
          </w:p>
          <w:p w14:paraId="21EC81DB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3E639D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15 552.00 zł</w:t>
            </w:r>
          </w:p>
        </w:tc>
      </w:tr>
      <w:tr w:rsidR="00947913" w:rsidRPr="00D204D6" w14:paraId="7B0447E0" w14:textId="77777777" w:rsidTr="00C05208">
        <w:tc>
          <w:tcPr>
            <w:tcW w:w="993" w:type="dxa"/>
            <w:shd w:val="clear" w:color="auto" w:fill="auto"/>
            <w:vAlign w:val="center"/>
          </w:tcPr>
          <w:p w14:paraId="03ADDAA6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A9C209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24</w:t>
            </w:r>
          </w:p>
        </w:tc>
        <w:tc>
          <w:tcPr>
            <w:tcW w:w="4110" w:type="dxa"/>
            <w:shd w:val="clear" w:color="auto" w:fill="auto"/>
          </w:tcPr>
          <w:p w14:paraId="6E85A1CB" w14:textId="77777777" w:rsidR="00947913" w:rsidRPr="00D204D6" w:rsidRDefault="00947913" w:rsidP="004A765F">
            <w:pPr>
              <w:spacing w:before="80"/>
            </w:pPr>
            <w:r w:rsidRPr="00D204D6">
              <w:t>PROMED S.A.</w:t>
            </w:r>
          </w:p>
          <w:p w14:paraId="179CD060" w14:textId="77777777" w:rsidR="00947913" w:rsidRPr="00D204D6" w:rsidRDefault="00947913" w:rsidP="004A765F">
            <w:r w:rsidRPr="00D204D6">
              <w:t xml:space="preserve">ul. Działkowa 56 </w:t>
            </w:r>
          </w:p>
          <w:p w14:paraId="75F2AE71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1B0E66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55 944.00 zł</w:t>
            </w:r>
          </w:p>
        </w:tc>
      </w:tr>
      <w:tr w:rsidR="00947913" w:rsidRPr="00D204D6" w14:paraId="4CB2763E" w14:textId="77777777" w:rsidTr="00C05208">
        <w:tc>
          <w:tcPr>
            <w:tcW w:w="993" w:type="dxa"/>
            <w:shd w:val="clear" w:color="auto" w:fill="auto"/>
            <w:vAlign w:val="center"/>
          </w:tcPr>
          <w:p w14:paraId="6E466112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06E3C1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28</w:t>
            </w:r>
          </w:p>
        </w:tc>
        <w:tc>
          <w:tcPr>
            <w:tcW w:w="4110" w:type="dxa"/>
            <w:shd w:val="clear" w:color="auto" w:fill="auto"/>
          </w:tcPr>
          <w:p w14:paraId="2C5C3277" w14:textId="77777777" w:rsidR="00947913" w:rsidRPr="00D204D6" w:rsidRDefault="00947913" w:rsidP="004A765F">
            <w:pPr>
              <w:spacing w:before="80"/>
            </w:pPr>
            <w:r w:rsidRPr="00D204D6">
              <w:t>PROMED S.A.</w:t>
            </w:r>
          </w:p>
          <w:p w14:paraId="6808C06A" w14:textId="77777777" w:rsidR="00947913" w:rsidRPr="00D204D6" w:rsidRDefault="00947913" w:rsidP="004A765F">
            <w:r w:rsidRPr="00D204D6">
              <w:t xml:space="preserve">ul. Działkowa 56 </w:t>
            </w:r>
          </w:p>
          <w:p w14:paraId="32CAA3C3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F92FFB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2 203.20 zł</w:t>
            </w:r>
          </w:p>
        </w:tc>
      </w:tr>
      <w:tr w:rsidR="00947913" w:rsidRPr="00D204D6" w14:paraId="54A3DD91" w14:textId="77777777" w:rsidTr="00C05208">
        <w:tc>
          <w:tcPr>
            <w:tcW w:w="993" w:type="dxa"/>
            <w:shd w:val="clear" w:color="auto" w:fill="auto"/>
            <w:vAlign w:val="center"/>
          </w:tcPr>
          <w:p w14:paraId="756EFBFE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C62673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11</w:t>
            </w:r>
          </w:p>
        </w:tc>
        <w:tc>
          <w:tcPr>
            <w:tcW w:w="4110" w:type="dxa"/>
            <w:shd w:val="clear" w:color="auto" w:fill="auto"/>
          </w:tcPr>
          <w:p w14:paraId="75BDE842" w14:textId="77777777" w:rsidR="00947913" w:rsidRPr="00D204D6" w:rsidRDefault="00947913" w:rsidP="004A765F">
            <w:pPr>
              <w:spacing w:before="80"/>
            </w:pPr>
            <w:r w:rsidRPr="00D204D6">
              <w:t>Dräger Polska Sp. z o.o.</w:t>
            </w:r>
          </w:p>
          <w:p w14:paraId="11842E0E" w14:textId="77777777" w:rsidR="00947913" w:rsidRPr="00D204D6" w:rsidRDefault="00947913" w:rsidP="004A765F">
            <w:r w:rsidRPr="00D204D6">
              <w:t xml:space="preserve">Posag 7 Panien 1 </w:t>
            </w:r>
          </w:p>
          <w:p w14:paraId="16E78F27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02-495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6B8A42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210 600.00 zł</w:t>
            </w:r>
          </w:p>
        </w:tc>
      </w:tr>
      <w:tr w:rsidR="00947913" w:rsidRPr="00D204D6" w14:paraId="79B56542" w14:textId="77777777" w:rsidTr="00C05208">
        <w:tc>
          <w:tcPr>
            <w:tcW w:w="993" w:type="dxa"/>
            <w:shd w:val="clear" w:color="auto" w:fill="auto"/>
            <w:vAlign w:val="center"/>
          </w:tcPr>
          <w:p w14:paraId="2D77EA7B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6B2C40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17</w:t>
            </w:r>
          </w:p>
        </w:tc>
        <w:tc>
          <w:tcPr>
            <w:tcW w:w="4110" w:type="dxa"/>
            <w:shd w:val="clear" w:color="auto" w:fill="auto"/>
          </w:tcPr>
          <w:p w14:paraId="668D7C99" w14:textId="77777777" w:rsidR="00947913" w:rsidRPr="00D204D6" w:rsidRDefault="00947913" w:rsidP="004A765F">
            <w:pPr>
              <w:spacing w:before="80"/>
            </w:pPr>
            <w:r w:rsidRPr="00D204D6">
              <w:t>Dräger Polska Sp. z o.o.</w:t>
            </w:r>
          </w:p>
          <w:p w14:paraId="5CF1E268" w14:textId="77777777" w:rsidR="00947913" w:rsidRPr="00D204D6" w:rsidRDefault="00947913" w:rsidP="004A765F">
            <w:r w:rsidRPr="00D204D6">
              <w:t xml:space="preserve">Posag 7 Panien 1 </w:t>
            </w:r>
          </w:p>
          <w:p w14:paraId="46878E0A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02-495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6102CD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13 608.00 zł</w:t>
            </w:r>
          </w:p>
        </w:tc>
      </w:tr>
      <w:tr w:rsidR="00947913" w:rsidRPr="00D204D6" w14:paraId="2C265245" w14:textId="77777777" w:rsidTr="00C05208">
        <w:tc>
          <w:tcPr>
            <w:tcW w:w="993" w:type="dxa"/>
            <w:shd w:val="clear" w:color="auto" w:fill="auto"/>
            <w:vAlign w:val="center"/>
          </w:tcPr>
          <w:p w14:paraId="3EFA9FAB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CC455A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28</w:t>
            </w:r>
          </w:p>
        </w:tc>
        <w:tc>
          <w:tcPr>
            <w:tcW w:w="4110" w:type="dxa"/>
            <w:shd w:val="clear" w:color="auto" w:fill="auto"/>
          </w:tcPr>
          <w:p w14:paraId="4A8D6C8E" w14:textId="77777777" w:rsidR="00947913" w:rsidRPr="00D204D6" w:rsidRDefault="00947913" w:rsidP="004A765F">
            <w:pPr>
              <w:spacing w:before="80"/>
            </w:pPr>
            <w:r w:rsidRPr="00D204D6">
              <w:t>Dräger Polska Sp. z o.o.</w:t>
            </w:r>
          </w:p>
          <w:p w14:paraId="2E8A5BC7" w14:textId="77777777" w:rsidR="00947913" w:rsidRPr="00D204D6" w:rsidRDefault="00947913" w:rsidP="004A765F">
            <w:r w:rsidRPr="00D204D6">
              <w:t xml:space="preserve">Posag 7 Panien 1 </w:t>
            </w:r>
          </w:p>
          <w:p w14:paraId="0CEFB31E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02-495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B746DC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3 175.20 zł</w:t>
            </w:r>
          </w:p>
        </w:tc>
      </w:tr>
      <w:tr w:rsidR="00947913" w:rsidRPr="00D204D6" w14:paraId="2BED4131" w14:textId="77777777" w:rsidTr="00C05208">
        <w:tc>
          <w:tcPr>
            <w:tcW w:w="993" w:type="dxa"/>
            <w:shd w:val="clear" w:color="auto" w:fill="auto"/>
            <w:vAlign w:val="center"/>
          </w:tcPr>
          <w:p w14:paraId="552EED91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5CBEFA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19</w:t>
            </w:r>
          </w:p>
        </w:tc>
        <w:tc>
          <w:tcPr>
            <w:tcW w:w="4110" w:type="dxa"/>
            <w:shd w:val="clear" w:color="auto" w:fill="auto"/>
          </w:tcPr>
          <w:p w14:paraId="7517347D" w14:textId="77777777" w:rsidR="00947913" w:rsidRPr="00D204D6" w:rsidRDefault="00947913" w:rsidP="004A765F">
            <w:pPr>
              <w:spacing w:before="80"/>
            </w:pPr>
            <w:r w:rsidRPr="00D204D6">
              <w:t>Bialmed Sp. z o.o.</w:t>
            </w:r>
          </w:p>
          <w:p w14:paraId="16459E0B" w14:textId="77777777" w:rsidR="00947913" w:rsidRPr="00D204D6" w:rsidRDefault="00947913" w:rsidP="004A765F">
            <w:r w:rsidRPr="00D204D6">
              <w:t xml:space="preserve">Kazimierzowska 46/48/35 </w:t>
            </w:r>
          </w:p>
          <w:p w14:paraId="07CCBE94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B7D82E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16 580.16 zł</w:t>
            </w:r>
          </w:p>
        </w:tc>
      </w:tr>
      <w:tr w:rsidR="00947913" w:rsidRPr="00D204D6" w14:paraId="14B65ED1" w14:textId="77777777" w:rsidTr="00C05208">
        <w:tc>
          <w:tcPr>
            <w:tcW w:w="993" w:type="dxa"/>
            <w:shd w:val="clear" w:color="auto" w:fill="auto"/>
            <w:vAlign w:val="center"/>
          </w:tcPr>
          <w:p w14:paraId="47EABE88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lastRenderedPageBreak/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9C370F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23</w:t>
            </w:r>
          </w:p>
        </w:tc>
        <w:tc>
          <w:tcPr>
            <w:tcW w:w="4110" w:type="dxa"/>
            <w:shd w:val="clear" w:color="auto" w:fill="auto"/>
          </w:tcPr>
          <w:p w14:paraId="6AF8F125" w14:textId="77777777" w:rsidR="00947913" w:rsidRPr="00D204D6" w:rsidRDefault="00947913" w:rsidP="004A765F">
            <w:pPr>
              <w:spacing w:before="80"/>
            </w:pPr>
            <w:r w:rsidRPr="00D204D6">
              <w:t>Bialmed Sp. z o.o.</w:t>
            </w:r>
          </w:p>
          <w:p w14:paraId="6B480935" w14:textId="77777777" w:rsidR="00947913" w:rsidRPr="00D204D6" w:rsidRDefault="00947913" w:rsidP="004A765F">
            <w:r w:rsidRPr="00D204D6">
              <w:t xml:space="preserve">Kazimierzowska 46/48/35 </w:t>
            </w:r>
          </w:p>
          <w:p w14:paraId="45961E54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1661E5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290.30 zł</w:t>
            </w:r>
          </w:p>
        </w:tc>
      </w:tr>
      <w:tr w:rsidR="00947913" w:rsidRPr="00D204D6" w14:paraId="12792F9A" w14:textId="77777777" w:rsidTr="00C05208">
        <w:tc>
          <w:tcPr>
            <w:tcW w:w="993" w:type="dxa"/>
            <w:shd w:val="clear" w:color="auto" w:fill="auto"/>
            <w:vAlign w:val="center"/>
          </w:tcPr>
          <w:p w14:paraId="33603C7C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FD429B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19</w:t>
            </w:r>
          </w:p>
        </w:tc>
        <w:tc>
          <w:tcPr>
            <w:tcW w:w="4110" w:type="dxa"/>
            <w:shd w:val="clear" w:color="auto" w:fill="auto"/>
          </w:tcPr>
          <w:p w14:paraId="47F0FAD1" w14:textId="77777777" w:rsidR="00947913" w:rsidRPr="00D204D6" w:rsidRDefault="00947913" w:rsidP="004A765F">
            <w:pPr>
              <w:spacing w:before="80"/>
            </w:pPr>
            <w:r w:rsidRPr="00D204D6">
              <w:t>J. Chodacki, A. Misztal „Medica” Spółka Jawna</w:t>
            </w:r>
          </w:p>
          <w:p w14:paraId="02D2FAD9" w14:textId="77777777" w:rsidR="00947913" w:rsidRPr="00D204D6" w:rsidRDefault="00947913" w:rsidP="004A765F">
            <w:r w:rsidRPr="00D204D6">
              <w:t xml:space="preserve">PRZEMYSŁOWA 4A </w:t>
            </w:r>
          </w:p>
          <w:p w14:paraId="72EDFEEA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595E08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14 035.68 zł</w:t>
            </w:r>
          </w:p>
        </w:tc>
      </w:tr>
      <w:tr w:rsidR="00947913" w:rsidRPr="00D204D6" w14:paraId="6A78004E" w14:textId="77777777" w:rsidTr="00C05208">
        <w:tc>
          <w:tcPr>
            <w:tcW w:w="993" w:type="dxa"/>
            <w:shd w:val="clear" w:color="auto" w:fill="auto"/>
            <w:vAlign w:val="center"/>
          </w:tcPr>
          <w:p w14:paraId="4E23E07D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68086E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11</w:t>
            </w:r>
          </w:p>
        </w:tc>
        <w:tc>
          <w:tcPr>
            <w:tcW w:w="4110" w:type="dxa"/>
            <w:shd w:val="clear" w:color="auto" w:fill="auto"/>
          </w:tcPr>
          <w:p w14:paraId="1F1848D1" w14:textId="77777777" w:rsidR="00947913" w:rsidRPr="00D204D6" w:rsidRDefault="00947913" w:rsidP="004A765F">
            <w:pPr>
              <w:spacing w:before="80"/>
            </w:pPr>
            <w:r w:rsidRPr="00D204D6">
              <w:t>Medox Pro sp. z o.o., sp. k</w:t>
            </w:r>
          </w:p>
          <w:p w14:paraId="01AE4023" w14:textId="77777777" w:rsidR="00947913" w:rsidRPr="00D204D6" w:rsidRDefault="00947913" w:rsidP="004A765F">
            <w:r w:rsidRPr="00D204D6">
              <w:t xml:space="preserve">Grodzka 20/4 </w:t>
            </w:r>
          </w:p>
          <w:p w14:paraId="14DF39C3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70-560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B7A66A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90 720.00 zł</w:t>
            </w:r>
          </w:p>
        </w:tc>
      </w:tr>
      <w:tr w:rsidR="00947913" w:rsidRPr="00D204D6" w14:paraId="4445FA03" w14:textId="77777777" w:rsidTr="00C05208">
        <w:tc>
          <w:tcPr>
            <w:tcW w:w="993" w:type="dxa"/>
            <w:shd w:val="clear" w:color="auto" w:fill="auto"/>
            <w:vAlign w:val="center"/>
          </w:tcPr>
          <w:p w14:paraId="18B09B56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43F467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19</w:t>
            </w:r>
          </w:p>
        </w:tc>
        <w:tc>
          <w:tcPr>
            <w:tcW w:w="4110" w:type="dxa"/>
            <w:shd w:val="clear" w:color="auto" w:fill="auto"/>
          </w:tcPr>
          <w:p w14:paraId="2C03FC2B" w14:textId="77777777" w:rsidR="00947913" w:rsidRPr="00D204D6" w:rsidRDefault="00947913" w:rsidP="004A765F">
            <w:pPr>
              <w:spacing w:before="80"/>
            </w:pPr>
            <w:r w:rsidRPr="00D204D6">
              <w:t>Medox Pro sp. z o.o., sp. k</w:t>
            </w:r>
          </w:p>
          <w:p w14:paraId="2FEDD4EA" w14:textId="77777777" w:rsidR="00947913" w:rsidRPr="00D204D6" w:rsidRDefault="00947913" w:rsidP="004A765F">
            <w:r w:rsidRPr="00D204D6">
              <w:t xml:space="preserve">Grodzka 20/4 </w:t>
            </w:r>
          </w:p>
          <w:p w14:paraId="520DDFEF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70-560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54C63D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19 781.28 zł</w:t>
            </w:r>
          </w:p>
        </w:tc>
      </w:tr>
      <w:tr w:rsidR="00947913" w:rsidRPr="00D204D6" w14:paraId="521D5A56" w14:textId="77777777" w:rsidTr="00C05208">
        <w:tc>
          <w:tcPr>
            <w:tcW w:w="993" w:type="dxa"/>
            <w:shd w:val="clear" w:color="auto" w:fill="auto"/>
            <w:vAlign w:val="center"/>
          </w:tcPr>
          <w:p w14:paraId="4B9515A3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6BF22C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24</w:t>
            </w:r>
          </w:p>
        </w:tc>
        <w:tc>
          <w:tcPr>
            <w:tcW w:w="4110" w:type="dxa"/>
            <w:shd w:val="clear" w:color="auto" w:fill="auto"/>
          </w:tcPr>
          <w:p w14:paraId="1536414D" w14:textId="77777777" w:rsidR="00947913" w:rsidRPr="00D204D6" w:rsidRDefault="00947913" w:rsidP="004A765F">
            <w:pPr>
              <w:spacing w:before="80"/>
            </w:pPr>
            <w:r w:rsidRPr="00D204D6">
              <w:t>Medox Pro sp. z o.o., sp. k</w:t>
            </w:r>
          </w:p>
          <w:p w14:paraId="5D73ED1B" w14:textId="77777777" w:rsidR="00947913" w:rsidRPr="00D204D6" w:rsidRDefault="00947913" w:rsidP="004A765F">
            <w:r w:rsidRPr="00D204D6">
              <w:t xml:space="preserve">Grodzka 20/4 </w:t>
            </w:r>
          </w:p>
          <w:p w14:paraId="435BFF3F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70-560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5BF6F1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36 072.00 zł</w:t>
            </w:r>
          </w:p>
        </w:tc>
      </w:tr>
      <w:tr w:rsidR="00947913" w:rsidRPr="00D204D6" w14:paraId="33BC9F89" w14:textId="77777777" w:rsidTr="00C05208">
        <w:tc>
          <w:tcPr>
            <w:tcW w:w="993" w:type="dxa"/>
            <w:shd w:val="clear" w:color="auto" w:fill="auto"/>
            <w:vAlign w:val="center"/>
          </w:tcPr>
          <w:p w14:paraId="4B1F6677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AAB92D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12</w:t>
            </w:r>
          </w:p>
        </w:tc>
        <w:tc>
          <w:tcPr>
            <w:tcW w:w="4110" w:type="dxa"/>
            <w:shd w:val="clear" w:color="auto" w:fill="auto"/>
          </w:tcPr>
          <w:p w14:paraId="468EB3F0" w14:textId="77777777" w:rsidR="00947913" w:rsidRPr="00D204D6" w:rsidRDefault="00947913" w:rsidP="004A765F">
            <w:pPr>
              <w:spacing w:before="80"/>
            </w:pPr>
            <w:r w:rsidRPr="00D204D6">
              <w:t>Tietze Medical Sp. z o.o.</w:t>
            </w:r>
          </w:p>
          <w:p w14:paraId="6B99C7B1" w14:textId="4C269501" w:rsidR="00947913" w:rsidRPr="00D204D6" w:rsidRDefault="00947913" w:rsidP="004A765F">
            <w:r w:rsidRPr="00D204D6">
              <w:t xml:space="preserve">ul. </w:t>
            </w:r>
            <w:r w:rsidR="00C1093C">
              <w:t>Kozielska 53, Żywocice</w:t>
            </w:r>
            <w:r w:rsidRPr="00D204D6">
              <w:t xml:space="preserve"> </w:t>
            </w:r>
          </w:p>
          <w:p w14:paraId="058EB269" w14:textId="5DCDAACF" w:rsidR="00947913" w:rsidRPr="00D204D6" w:rsidRDefault="00C1093C" w:rsidP="004A765F">
            <w:pPr>
              <w:spacing w:after="80"/>
              <w:jc w:val="both"/>
            </w:pPr>
            <w:r>
              <w:t>47-300 Krapkowice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5F2934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3 016.44 zł</w:t>
            </w:r>
          </w:p>
        </w:tc>
      </w:tr>
      <w:tr w:rsidR="00947913" w:rsidRPr="00D204D6" w14:paraId="6A39BF5E" w14:textId="77777777" w:rsidTr="00C05208">
        <w:tc>
          <w:tcPr>
            <w:tcW w:w="993" w:type="dxa"/>
            <w:shd w:val="clear" w:color="auto" w:fill="auto"/>
            <w:vAlign w:val="center"/>
          </w:tcPr>
          <w:p w14:paraId="664116F8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1B1DE1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21</w:t>
            </w:r>
          </w:p>
        </w:tc>
        <w:tc>
          <w:tcPr>
            <w:tcW w:w="4110" w:type="dxa"/>
            <w:shd w:val="clear" w:color="auto" w:fill="auto"/>
          </w:tcPr>
          <w:p w14:paraId="2D562F42" w14:textId="77777777" w:rsidR="00947913" w:rsidRPr="00D204D6" w:rsidRDefault="00947913" w:rsidP="004A765F">
            <w:pPr>
              <w:spacing w:before="80"/>
            </w:pPr>
            <w:r w:rsidRPr="00D204D6">
              <w:t>Edwards Lifesciences Poland Sp. z o.o.</w:t>
            </w:r>
          </w:p>
          <w:p w14:paraId="5E5FCDBE" w14:textId="4850E010" w:rsidR="00947913" w:rsidRPr="00D204D6" w:rsidRDefault="00947913" w:rsidP="004A765F">
            <w:r w:rsidRPr="00D204D6">
              <w:t xml:space="preserve">Aleje Jerozolimskie </w:t>
            </w:r>
            <w:r w:rsidR="00C1093C">
              <w:t>100</w:t>
            </w:r>
          </w:p>
          <w:p w14:paraId="1C64D8E7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00-807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E1D874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25 920.00 zł</w:t>
            </w:r>
          </w:p>
        </w:tc>
      </w:tr>
      <w:tr w:rsidR="00947913" w:rsidRPr="00D204D6" w14:paraId="22A5F4DD" w14:textId="77777777" w:rsidTr="00C05208">
        <w:tc>
          <w:tcPr>
            <w:tcW w:w="993" w:type="dxa"/>
            <w:shd w:val="clear" w:color="auto" w:fill="auto"/>
            <w:vAlign w:val="center"/>
          </w:tcPr>
          <w:p w14:paraId="446F6233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170B55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13</w:t>
            </w:r>
          </w:p>
        </w:tc>
        <w:tc>
          <w:tcPr>
            <w:tcW w:w="4110" w:type="dxa"/>
            <w:shd w:val="clear" w:color="auto" w:fill="auto"/>
          </w:tcPr>
          <w:p w14:paraId="0F1A7654" w14:textId="77777777" w:rsidR="00947913" w:rsidRPr="00D204D6" w:rsidRDefault="00947913" w:rsidP="004A765F">
            <w:pPr>
              <w:spacing w:before="80"/>
            </w:pPr>
            <w:r w:rsidRPr="00D204D6">
              <w:t>Becton Dickinson Polska Sp. z o.o.</w:t>
            </w:r>
          </w:p>
          <w:p w14:paraId="053A1BB5" w14:textId="77777777" w:rsidR="00947913" w:rsidRPr="00D204D6" w:rsidRDefault="00947913" w:rsidP="004A765F">
            <w:r w:rsidRPr="00D204D6">
              <w:t xml:space="preserve">Osmańska 14 </w:t>
            </w:r>
          </w:p>
          <w:p w14:paraId="2145AFD0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02-823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7683AB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17 798.40 zł</w:t>
            </w:r>
          </w:p>
        </w:tc>
      </w:tr>
      <w:tr w:rsidR="00947913" w:rsidRPr="00D204D6" w14:paraId="5DD52D6C" w14:textId="77777777" w:rsidTr="00C05208">
        <w:tc>
          <w:tcPr>
            <w:tcW w:w="993" w:type="dxa"/>
            <w:shd w:val="clear" w:color="auto" w:fill="auto"/>
            <w:vAlign w:val="center"/>
          </w:tcPr>
          <w:p w14:paraId="53AF8F89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225F07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16</w:t>
            </w:r>
          </w:p>
        </w:tc>
        <w:tc>
          <w:tcPr>
            <w:tcW w:w="4110" w:type="dxa"/>
            <w:shd w:val="clear" w:color="auto" w:fill="auto"/>
          </w:tcPr>
          <w:p w14:paraId="6EA4445D" w14:textId="77777777" w:rsidR="00947913" w:rsidRPr="00D204D6" w:rsidRDefault="00947913" w:rsidP="004A765F">
            <w:pPr>
              <w:spacing w:before="80"/>
            </w:pPr>
            <w:r w:rsidRPr="00D204D6">
              <w:t>Becton Dickinson Polska Sp. z o.o.</w:t>
            </w:r>
          </w:p>
          <w:p w14:paraId="2EDFA629" w14:textId="77777777" w:rsidR="00947913" w:rsidRPr="00D204D6" w:rsidRDefault="00947913" w:rsidP="004A765F">
            <w:r w:rsidRPr="00D204D6">
              <w:t xml:space="preserve">Osmańska 14 </w:t>
            </w:r>
          </w:p>
          <w:p w14:paraId="54F64ED5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02-823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3B165A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12 960.00 zł</w:t>
            </w:r>
          </w:p>
        </w:tc>
      </w:tr>
      <w:tr w:rsidR="00947913" w:rsidRPr="00D204D6" w14:paraId="090FC9CA" w14:textId="77777777" w:rsidTr="00C05208">
        <w:tc>
          <w:tcPr>
            <w:tcW w:w="993" w:type="dxa"/>
            <w:shd w:val="clear" w:color="auto" w:fill="auto"/>
            <w:vAlign w:val="center"/>
          </w:tcPr>
          <w:p w14:paraId="563C60F3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602683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11</w:t>
            </w:r>
          </w:p>
        </w:tc>
        <w:tc>
          <w:tcPr>
            <w:tcW w:w="4110" w:type="dxa"/>
            <w:shd w:val="clear" w:color="auto" w:fill="auto"/>
          </w:tcPr>
          <w:p w14:paraId="34B2606F" w14:textId="77777777" w:rsidR="00947913" w:rsidRPr="00D204D6" w:rsidRDefault="00947913" w:rsidP="004A765F">
            <w:pPr>
              <w:spacing w:before="80"/>
            </w:pPr>
            <w:r w:rsidRPr="00D204D6">
              <w:t>JACEK JAMRÓZ "JAMRO"PRZEDSIĘBIORSTWO HANDLOWOUSŁUGOWE</w:t>
            </w:r>
          </w:p>
          <w:p w14:paraId="3A2A4AEE" w14:textId="77777777" w:rsidR="00947913" w:rsidRPr="00D204D6" w:rsidRDefault="00947913" w:rsidP="004A765F">
            <w:r w:rsidRPr="00D204D6">
              <w:t xml:space="preserve">Małobądzka 186 186 </w:t>
            </w:r>
          </w:p>
          <w:p w14:paraId="038966AE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42-500 Będzin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34C8FF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170 100.00 zł</w:t>
            </w:r>
          </w:p>
        </w:tc>
      </w:tr>
      <w:tr w:rsidR="00947913" w:rsidRPr="00D204D6" w14:paraId="744CFEA6" w14:textId="77777777" w:rsidTr="00C05208">
        <w:tc>
          <w:tcPr>
            <w:tcW w:w="993" w:type="dxa"/>
            <w:shd w:val="clear" w:color="auto" w:fill="auto"/>
            <w:vAlign w:val="center"/>
          </w:tcPr>
          <w:p w14:paraId="3DBCF41E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EE0369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10</w:t>
            </w:r>
          </w:p>
        </w:tc>
        <w:tc>
          <w:tcPr>
            <w:tcW w:w="4110" w:type="dxa"/>
            <w:shd w:val="clear" w:color="auto" w:fill="auto"/>
          </w:tcPr>
          <w:p w14:paraId="0A0584D3" w14:textId="77777777" w:rsidR="00947913" w:rsidRPr="00D204D6" w:rsidRDefault="00947913" w:rsidP="004A765F">
            <w:pPr>
              <w:spacing w:before="80"/>
              <w:rPr>
                <w:lang w:val="pt-BR"/>
              </w:rPr>
            </w:pPr>
            <w:r w:rsidRPr="00D204D6">
              <w:rPr>
                <w:lang w:val="pt-BR"/>
              </w:rPr>
              <w:t>Cedical Sp. z o.o.</w:t>
            </w:r>
          </w:p>
          <w:p w14:paraId="10C5568A" w14:textId="29D7A66C" w:rsidR="00947913" w:rsidRPr="00D204D6" w:rsidRDefault="00114C2C" w:rsidP="004A765F">
            <w:r>
              <w:t>Al. Jerozolimskie 200 lok. 213 a</w:t>
            </w:r>
          </w:p>
          <w:p w14:paraId="7D95B556" w14:textId="332A9516" w:rsidR="00947913" w:rsidRPr="00D204D6" w:rsidRDefault="00114C2C" w:rsidP="004A765F">
            <w:pPr>
              <w:spacing w:after="80"/>
              <w:jc w:val="both"/>
            </w:pPr>
            <w:r>
              <w:t>02-486</w:t>
            </w:r>
            <w:r w:rsidR="00947913" w:rsidRPr="00D204D6"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5A8FD6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22 032.00 zł</w:t>
            </w:r>
          </w:p>
        </w:tc>
      </w:tr>
      <w:tr w:rsidR="00947913" w:rsidRPr="00D204D6" w14:paraId="061E88C8" w14:textId="77777777" w:rsidTr="00C05208">
        <w:tc>
          <w:tcPr>
            <w:tcW w:w="993" w:type="dxa"/>
            <w:shd w:val="clear" w:color="auto" w:fill="auto"/>
            <w:vAlign w:val="center"/>
          </w:tcPr>
          <w:p w14:paraId="48D21486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6A3A03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31</w:t>
            </w:r>
          </w:p>
        </w:tc>
        <w:tc>
          <w:tcPr>
            <w:tcW w:w="4110" w:type="dxa"/>
            <w:shd w:val="clear" w:color="auto" w:fill="auto"/>
          </w:tcPr>
          <w:p w14:paraId="0C405D0F" w14:textId="77777777" w:rsidR="00947913" w:rsidRPr="00D204D6" w:rsidRDefault="00947913" w:rsidP="004A765F">
            <w:pPr>
              <w:spacing w:before="80"/>
            </w:pPr>
            <w:r w:rsidRPr="00D204D6">
              <w:t>ANMAR Sp. z o.o.</w:t>
            </w:r>
          </w:p>
          <w:p w14:paraId="1C3EC55E" w14:textId="77777777" w:rsidR="00947913" w:rsidRPr="00D204D6" w:rsidRDefault="00947913" w:rsidP="004A765F">
            <w:r w:rsidRPr="00D204D6">
              <w:t xml:space="preserve">Strefowa 22 </w:t>
            </w:r>
          </w:p>
          <w:p w14:paraId="2F26747A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4F312D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112 860.00 zł</w:t>
            </w:r>
          </w:p>
        </w:tc>
      </w:tr>
      <w:tr w:rsidR="00947913" w:rsidRPr="00D204D6" w14:paraId="3FEA84FF" w14:textId="77777777" w:rsidTr="00C05208">
        <w:tc>
          <w:tcPr>
            <w:tcW w:w="993" w:type="dxa"/>
            <w:shd w:val="clear" w:color="auto" w:fill="auto"/>
            <w:vAlign w:val="center"/>
          </w:tcPr>
          <w:p w14:paraId="5C7216D4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E2A95F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10</w:t>
            </w:r>
          </w:p>
        </w:tc>
        <w:tc>
          <w:tcPr>
            <w:tcW w:w="4110" w:type="dxa"/>
            <w:shd w:val="clear" w:color="auto" w:fill="auto"/>
          </w:tcPr>
          <w:p w14:paraId="558859A2" w14:textId="77777777" w:rsidR="00947913" w:rsidRPr="00D204D6" w:rsidRDefault="00947913" w:rsidP="004A765F">
            <w:pPr>
              <w:spacing w:before="80"/>
            </w:pPr>
            <w:r w:rsidRPr="00D204D6">
              <w:t>MIRO Sp. z o.o.</w:t>
            </w:r>
          </w:p>
          <w:p w14:paraId="6AE37790" w14:textId="77777777" w:rsidR="00947913" w:rsidRPr="00D204D6" w:rsidRDefault="00947913" w:rsidP="004A765F">
            <w:r w:rsidRPr="00D204D6">
              <w:t xml:space="preserve">Mińska 25B/U1 </w:t>
            </w:r>
          </w:p>
          <w:p w14:paraId="336EB5BE" w14:textId="77777777" w:rsidR="00947913" w:rsidRPr="00D204D6" w:rsidRDefault="00947913" w:rsidP="004A765F">
            <w:pPr>
              <w:spacing w:after="80"/>
              <w:jc w:val="both"/>
            </w:pPr>
            <w:r w:rsidRPr="00D204D6">
              <w:t>03-808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3EF930" w14:textId="77777777" w:rsidR="00947913" w:rsidRPr="00D204D6" w:rsidRDefault="00947913" w:rsidP="004A765F">
            <w:pPr>
              <w:spacing w:before="80" w:after="80"/>
              <w:jc w:val="center"/>
            </w:pPr>
            <w:r w:rsidRPr="00D204D6">
              <w:t>35 640.00 zł</w:t>
            </w:r>
          </w:p>
        </w:tc>
      </w:tr>
      <w:bookmarkEnd w:id="0"/>
    </w:tbl>
    <w:p w14:paraId="60F4BEBB" w14:textId="71C58B52" w:rsidR="00C236D3" w:rsidRPr="00D204D6" w:rsidRDefault="00C236D3" w:rsidP="00173B20">
      <w:pPr>
        <w:jc w:val="right"/>
      </w:pPr>
    </w:p>
    <w:sectPr w:rsidR="00C236D3" w:rsidRPr="00D204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CAFE57" w14:textId="77777777" w:rsidR="006F0C8F" w:rsidRDefault="006F0C8F">
      <w:r>
        <w:separator/>
      </w:r>
    </w:p>
  </w:endnote>
  <w:endnote w:type="continuationSeparator" w:id="0">
    <w:p w14:paraId="4095D75B" w14:textId="77777777" w:rsidR="006F0C8F" w:rsidRDefault="006F0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6A09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9B76B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FDE11E" w14:textId="77777777" w:rsidR="009F189D" w:rsidRDefault="00114C2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E9A77B">
        <v:line id="_x0000_s1025" style="position:absolute;left:0;text-align:left;z-index:251657728" from="-3.85pt,8.7pt" to="455.15pt,8.7pt"/>
      </w:pict>
    </w:r>
  </w:p>
  <w:p w14:paraId="02B1EFC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1E92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DAA59C" w14:textId="77777777" w:rsidR="009F189D" w:rsidRDefault="009F189D">
    <w:pPr>
      <w:pStyle w:val="Stopka"/>
      <w:tabs>
        <w:tab w:val="clear" w:pos="4536"/>
      </w:tabs>
      <w:jc w:val="center"/>
    </w:pPr>
  </w:p>
  <w:p w14:paraId="2C1011B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EEEDB" w14:textId="77777777" w:rsidR="006F0C8F" w:rsidRDefault="006F0C8F">
      <w:r>
        <w:separator/>
      </w:r>
    </w:p>
  </w:footnote>
  <w:footnote w:type="continuationSeparator" w:id="0">
    <w:p w14:paraId="00D7BA72" w14:textId="77777777" w:rsidR="006F0C8F" w:rsidRDefault="006F0C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2C4D2" w14:textId="77777777" w:rsidR="00947913" w:rsidRDefault="009479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8DEFFE" w14:textId="77777777" w:rsidR="00947913" w:rsidRDefault="009479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4370B4" w14:textId="77777777" w:rsidR="00947913" w:rsidRDefault="009479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0C8F"/>
    <w:rsid w:val="00007727"/>
    <w:rsid w:val="00017720"/>
    <w:rsid w:val="00035488"/>
    <w:rsid w:val="000D7F25"/>
    <w:rsid w:val="000E00E5"/>
    <w:rsid w:val="00114C2C"/>
    <w:rsid w:val="00173B20"/>
    <w:rsid w:val="001C69FF"/>
    <w:rsid w:val="0023318D"/>
    <w:rsid w:val="003D72FD"/>
    <w:rsid w:val="003E52FB"/>
    <w:rsid w:val="00423179"/>
    <w:rsid w:val="00490DC0"/>
    <w:rsid w:val="00493F8C"/>
    <w:rsid w:val="004C7E9B"/>
    <w:rsid w:val="005614F2"/>
    <w:rsid w:val="00577BC6"/>
    <w:rsid w:val="0069085C"/>
    <w:rsid w:val="006B27ED"/>
    <w:rsid w:val="006F0C8F"/>
    <w:rsid w:val="00803737"/>
    <w:rsid w:val="00843263"/>
    <w:rsid w:val="00861E75"/>
    <w:rsid w:val="00947913"/>
    <w:rsid w:val="009D19BD"/>
    <w:rsid w:val="009F189D"/>
    <w:rsid w:val="00A80738"/>
    <w:rsid w:val="00BB547B"/>
    <w:rsid w:val="00C05208"/>
    <w:rsid w:val="00C1093C"/>
    <w:rsid w:val="00C236D3"/>
    <w:rsid w:val="00C659E2"/>
    <w:rsid w:val="00C82837"/>
    <w:rsid w:val="00CA3D66"/>
    <w:rsid w:val="00CB0802"/>
    <w:rsid w:val="00D204D6"/>
    <w:rsid w:val="00D665F5"/>
    <w:rsid w:val="00D7128F"/>
    <w:rsid w:val="00E7142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3AD31C"/>
  <w15:chartTrackingRefBased/>
  <w15:docId w15:val="{2C61A3D4-CFC5-484A-9FF3-2A1CF6CB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852</Words>
  <Characters>4197</Characters>
  <Application>Microsoft Office Word</Application>
  <DocSecurity>0</DocSecurity>
  <Lines>34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6</cp:revision>
  <dcterms:created xsi:type="dcterms:W3CDTF">2024-12-20T12:11:00Z</dcterms:created>
  <dcterms:modified xsi:type="dcterms:W3CDTF">2024-12-20T12:30:00Z</dcterms:modified>
</cp:coreProperties>
</file>