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85BB5" w14:textId="77777777" w:rsidR="00D665F5" w:rsidRPr="00BB547B" w:rsidRDefault="006F364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F3642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F3642">
        <w:rPr>
          <w:rFonts w:ascii="Arial" w:hAnsi="Arial" w:cs="Arial"/>
          <w:sz w:val="24"/>
          <w:szCs w:val="24"/>
        </w:rPr>
        <w:t>2024-12-20</w:t>
      </w:r>
    </w:p>
    <w:p w14:paraId="49B3109C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591130D" w14:textId="77777777" w:rsidR="006F3642" w:rsidRPr="006F3642" w:rsidRDefault="006F364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F3642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5994C684" w14:textId="77777777" w:rsidR="006F3642" w:rsidRPr="006F3642" w:rsidRDefault="006F364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F3642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382D7F46" w14:textId="77777777" w:rsidR="00D665F5" w:rsidRPr="00BB547B" w:rsidRDefault="006F3642" w:rsidP="00D665F5">
      <w:pPr>
        <w:rPr>
          <w:rFonts w:ascii="Arial" w:hAnsi="Arial" w:cs="Arial"/>
          <w:sz w:val="24"/>
          <w:szCs w:val="24"/>
        </w:rPr>
      </w:pPr>
      <w:r w:rsidRPr="006F3642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F3642">
        <w:rPr>
          <w:rFonts w:ascii="Arial" w:hAnsi="Arial" w:cs="Arial"/>
          <w:sz w:val="24"/>
          <w:szCs w:val="24"/>
        </w:rPr>
        <w:t>35-37</w:t>
      </w:r>
    </w:p>
    <w:p w14:paraId="447880B6" w14:textId="77777777" w:rsidR="00D665F5" w:rsidRPr="00BB547B" w:rsidRDefault="006F3642" w:rsidP="00D665F5">
      <w:pPr>
        <w:rPr>
          <w:rFonts w:ascii="Arial" w:hAnsi="Arial" w:cs="Arial"/>
          <w:sz w:val="24"/>
          <w:szCs w:val="24"/>
        </w:rPr>
      </w:pPr>
      <w:r w:rsidRPr="006F3642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F3642">
        <w:rPr>
          <w:rFonts w:ascii="Arial" w:hAnsi="Arial" w:cs="Arial"/>
          <w:sz w:val="24"/>
          <w:szCs w:val="24"/>
        </w:rPr>
        <w:t>Kraków</w:t>
      </w:r>
    </w:p>
    <w:p w14:paraId="6A8F7862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D0A3DC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CF04CD7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F3642" w:rsidRPr="006F3642">
        <w:rPr>
          <w:rFonts w:ascii="Arial" w:hAnsi="Arial" w:cs="Arial"/>
          <w:b/>
          <w:sz w:val="24"/>
          <w:szCs w:val="24"/>
        </w:rPr>
        <w:t>ZP/71/2024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9C0964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51977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12C146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318B14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554D6A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2BC1F9D" w14:textId="1BA9E3D1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F3642" w:rsidRPr="006F3642">
        <w:rPr>
          <w:rFonts w:ascii="Arial" w:hAnsi="Arial" w:cs="Arial"/>
          <w:sz w:val="24"/>
          <w:szCs w:val="24"/>
        </w:rPr>
        <w:t>przetarg</w:t>
      </w:r>
      <w:r w:rsidR="00BA2377">
        <w:rPr>
          <w:rFonts w:ascii="Arial" w:hAnsi="Arial" w:cs="Arial"/>
          <w:sz w:val="24"/>
          <w:szCs w:val="24"/>
        </w:rPr>
        <w:t>u</w:t>
      </w:r>
      <w:r w:rsidR="006F3642" w:rsidRPr="006F3642">
        <w:rPr>
          <w:rFonts w:ascii="Arial" w:hAnsi="Arial" w:cs="Arial"/>
          <w:sz w:val="24"/>
          <w:szCs w:val="24"/>
        </w:rPr>
        <w:t xml:space="preserve"> nieograniczon</w:t>
      </w:r>
      <w:r w:rsidR="00BA2377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6158B14" w14:textId="77777777" w:rsidR="00A80738" w:rsidRPr="00BB547B" w:rsidRDefault="006F364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F3642">
        <w:rPr>
          <w:rFonts w:ascii="Arial" w:hAnsi="Arial" w:cs="Arial"/>
          <w:b/>
          <w:szCs w:val="24"/>
        </w:rPr>
        <w:t>Zakup i dostawa wszczepialnych i niewszczepialnych wyrobów medycznych dla potrzeb Oddziału Urazowo-Ortopedycznego</w:t>
      </w:r>
    </w:p>
    <w:p w14:paraId="038524DC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F3642" w:rsidRPr="006F3642">
        <w:rPr>
          <w:rFonts w:ascii="Arial" w:hAnsi="Arial" w:cs="Arial"/>
          <w:sz w:val="24"/>
          <w:szCs w:val="24"/>
        </w:rPr>
        <w:t>(</w:t>
      </w:r>
      <w:proofErr w:type="spellStart"/>
      <w:r w:rsidR="006F3642" w:rsidRPr="006F3642">
        <w:rPr>
          <w:rFonts w:ascii="Arial" w:hAnsi="Arial" w:cs="Arial"/>
          <w:sz w:val="24"/>
          <w:szCs w:val="24"/>
        </w:rPr>
        <w:t>t.j</w:t>
      </w:r>
      <w:proofErr w:type="spellEnd"/>
      <w:r w:rsidR="006F3642" w:rsidRPr="006F3642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5E3C4EF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F3642" w:rsidRPr="006F3642">
        <w:rPr>
          <w:rFonts w:ascii="Arial" w:hAnsi="Arial" w:cs="Arial"/>
          <w:sz w:val="24"/>
          <w:szCs w:val="24"/>
        </w:rPr>
        <w:t>20/12/2024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F3642" w:rsidRPr="006F3642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403272C" w14:textId="77777777" w:rsidTr="00C82837">
        <w:tc>
          <w:tcPr>
            <w:tcW w:w="993" w:type="dxa"/>
            <w:shd w:val="clear" w:color="auto" w:fill="auto"/>
            <w:vAlign w:val="center"/>
          </w:tcPr>
          <w:p w14:paraId="2E06D82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FF0A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DDFA98F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788E9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F3642" w:rsidRPr="00BB547B" w14:paraId="2CCADF3F" w14:textId="77777777" w:rsidTr="00650B07">
        <w:tc>
          <w:tcPr>
            <w:tcW w:w="993" w:type="dxa"/>
            <w:shd w:val="clear" w:color="auto" w:fill="auto"/>
            <w:vAlign w:val="center"/>
          </w:tcPr>
          <w:p w14:paraId="4802A79D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509B4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5B205CB" w14:textId="77777777" w:rsidR="006F3642" w:rsidRPr="00BB547B" w:rsidRDefault="006F3642" w:rsidP="00650B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F3642">
              <w:rPr>
                <w:rFonts w:ascii="Arial" w:hAnsi="Arial" w:cs="Arial"/>
              </w:rPr>
              <w:t>Stryker</w:t>
            </w:r>
            <w:proofErr w:type="spellEnd"/>
            <w:r w:rsidRPr="006F3642">
              <w:rPr>
                <w:rFonts w:ascii="Arial" w:hAnsi="Arial" w:cs="Arial"/>
              </w:rPr>
              <w:t xml:space="preserve"> Polska Sp. z o.o.</w:t>
            </w:r>
          </w:p>
          <w:p w14:paraId="499540EB" w14:textId="77777777" w:rsidR="006F3642" w:rsidRPr="00BB547B" w:rsidRDefault="006F3642" w:rsidP="00650B07">
            <w:pPr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ul. 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F3642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E86117" w14:textId="77777777" w:rsidR="006F3642" w:rsidRPr="00BB547B" w:rsidRDefault="006F3642" w:rsidP="00650B07">
            <w:pPr>
              <w:spacing w:after="80"/>
              <w:jc w:val="both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F36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1BADF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495 450.00 zł</w:t>
            </w:r>
          </w:p>
        </w:tc>
      </w:tr>
      <w:tr w:rsidR="006F3642" w:rsidRPr="00BB547B" w14:paraId="536071EA" w14:textId="77777777" w:rsidTr="00650B07">
        <w:tc>
          <w:tcPr>
            <w:tcW w:w="993" w:type="dxa"/>
            <w:shd w:val="clear" w:color="auto" w:fill="auto"/>
            <w:vAlign w:val="center"/>
          </w:tcPr>
          <w:p w14:paraId="7DE32C61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2A83CC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D0ED4A4" w14:textId="77777777" w:rsidR="006F3642" w:rsidRPr="00BB547B" w:rsidRDefault="006F3642" w:rsidP="00650B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F3642">
              <w:rPr>
                <w:rFonts w:ascii="Arial" w:hAnsi="Arial" w:cs="Arial"/>
              </w:rPr>
              <w:t>Stryker</w:t>
            </w:r>
            <w:proofErr w:type="spellEnd"/>
            <w:r w:rsidRPr="006F3642">
              <w:rPr>
                <w:rFonts w:ascii="Arial" w:hAnsi="Arial" w:cs="Arial"/>
              </w:rPr>
              <w:t xml:space="preserve"> Polska Sp. z o.o.</w:t>
            </w:r>
          </w:p>
          <w:p w14:paraId="6D0085DF" w14:textId="77777777" w:rsidR="006F3642" w:rsidRPr="00BB547B" w:rsidRDefault="006F3642" w:rsidP="00650B07">
            <w:pPr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ul. 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F3642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1CA43D" w14:textId="77777777" w:rsidR="006F3642" w:rsidRPr="00BB547B" w:rsidRDefault="006F3642" w:rsidP="00650B07">
            <w:pPr>
              <w:spacing w:after="80"/>
              <w:jc w:val="both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F364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5851D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28 836.00 zł</w:t>
            </w:r>
          </w:p>
        </w:tc>
      </w:tr>
      <w:tr w:rsidR="006F3642" w:rsidRPr="00BB547B" w14:paraId="38213133" w14:textId="77777777" w:rsidTr="00650B07">
        <w:tc>
          <w:tcPr>
            <w:tcW w:w="993" w:type="dxa"/>
            <w:shd w:val="clear" w:color="auto" w:fill="auto"/>
            <w:vAlign w:val="center"/>
          </w:tcPr>
          <w:p w14:paraId="35FF09AE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2332BA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55DCD3C" w14:textId="77777777" w:rsidR="006F3642" w:rsidRPr="00BB547B" w:rsidRDefault="006F3642" w:rsidP="00650B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F3642">
              <w:rPr>
                <w:rFonts w:ascii="Arial" w:hAnsi="Arial" w:cs="Arial"/>
              </w:rPr>
              <w:t>NuCare</w:t>
            </w:r>
            <w:proofErr w:type="spellEnd"/>
            <w:r w:rsidRPr="006F3642">
              <w:rPr>
                <w:rFonts w:ascii="Arial" w:hAnsi="Arial" w:cs="Arial"/>
              </w:rPr>
              <w:t xml:space="preserve"> Agnieszka </w:t>
            </w:r>
            <w:proofErr w:type="spellStart"/>
            <w:r w:rsidRPr="006F3642">
              <w:rPr>
                <w:rFonts w:ascii="Arial" w:hAnsi="Arial" w:cs="Arial"/>
              </w:rPr>
              <w:t>Wolkowska</w:t>
            </w:r>
            <w:proofErr w:type="spellEnd"/>
          </w:p>
          <w:p w14:paraId="1A972B19" w14:textId="77777777" w:rsidR="006F3642" w:rsidRPr="00BB547B" w:rsidRDefault="006F3642" w:rsidP="00650B07">
            <w:pPr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ul. M. 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F3642">
              <w:rPr>
                <w:rFonts w:ascii="Arial" w:hAnsi="Arial" w:cs="Arial"/>
              </w:rPr>
              <w:t>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5D2FAE" w14:textId="77777777" w:rsidR="006F3642" w:rsidRPr="00BB547B" w:rsidRDefault="006F3642" w:rsidP="00650B07">
            <w:pPr>
              <w:spacing w:after="80"/>
              <w:jc w:val="both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87-152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6F3642">
              <w:rPr>
                <w:rFonts w:ascii="Arial" w:hAnsi="Arial" w:cs="Arial"/>
              </w:rPr>
              <w:t>Wybcz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5FAF8A1" w14:textId="77777777" w:rsidR="006F3642" w:rsidRPr="00BB547B" w:rsidRDefault="006F3642" w:rsidP="00650B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F3642">
              <w:rPr>
                <w:rFonts w:ascii="Arial" w:hAnsi="Arial" w:cs="Arial"/>
              </w:rPr>
              <w:t>120 150.00 zł</w:t>
            </w:r>
          </w:p>
        </w:tc>
      </w:tr>
      <w:bookmarkEnd w:id="0"/>
    </w:tbl>
    <w:p w14:paraId="1C553FA7" w14:textId="5F959C05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D1104" w14:textId="77777777" w:rsidR="009D7C80" w:rsidRDefault="009D7C80">
      <w:r>
        <w:separator/>
      </w:r>
    </w:p>
  </w:endnote>
  <w:endnote w:type="continuationSeparator" w:id="0">
    <w:p w14:paraId="0035E240" w14:textId="77777777" w:rsidR="009D7C80" w:rsidRDefault="009D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AD1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C55A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14A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4F8EF2">
        <v:line id="_x0000_s1025" style="position:absolute;left:0;text-align:left;z-index:251657728" from="-3.85pt,8.7pt" to="455.15pt,8.7pt"/>
      </w:pict>
    </w:r>
  </w:p>
  <w:p w14:paraId="4C8C9B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66E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06F136" w14:textId="77777777" w:rsidR="009F189D" w:rsidRDefault="009F189D">
    <w:pPr>
      <w:pStyle w:val="Stopka"/>
      <w:tabs>
        <w:tab w:val="clear" w:pos="4536"/>
      </w:tabs>
      <w:jc w:val="center"/>
    </w:pPr>
  </w:p>
  <w:p w14:paraId="4D6085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9AA638" w14:textId="77777777" w:rsidR="009D7C80" w:rsidRDefault="009D7C80">
      <w:r>
        <w:separator/>
      </w:r>
    </w:p>
  </w:footnote>
  <w:footnote w:type="continuationSeparator" w:id="0">
    <w:p w14:paraId="566EE567" w14:textId="77777777" w:rsidR="009D7C80" w:rsidRDefault="009D7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CA8F0" w14:textId="77777777" w:rsidR="006F3642" w:rsidRDefault="006F3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8F271" w14:textId="77777777" w:rsidR="006F3642" w:rsidRDefault="006F3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E1751" w14:textId="77777777" w:rsidR="006F3642" w:rsidRDefault="006F3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C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3642"/>
    <w:rsid w:val="00843263"/>
    <w:rsid w:val="00861E75"/>
    <w:rsid w:val="009D19BD"/>
    <w:rsid w:val="009D7C80"/>
    <w:rsid w:val="009F189D"/>
    <w:rsid w:val="00A80738"/>
    <w:rsid w:val="00BA237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2D3F9"/>
  <w15:chartTrackingRefBased/>
  <w15:docId w15:val="{F6A04CEB-51BB-4EA6-8696-B25D65B6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2024-12-20T11:12:00Z</dcterms:created>
  <dcterms:modified xsi:type="dcterms:W3CDTF">2024-12-20T11:12:00Z</dcterms:modified>
</cp:coreProperties>
</file>