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B425C" w14:textId="77777777" w:rsidR="00890B92" w:rsidRPr="00C71F23" w:rsidRDefault="007F15AF" w:rsidP="00890B92">
      <w:pPr>
        <w:spacing w:after="240"/>
        <w:jc w:val="right"/>
        <w:rPr>
          <w:sz w:val="24"/>
          <w:szCs w:val="24"/>
        </w:rPr>
      </w:pPr>
      <w:r w:rsidRPr="007F15AF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7F15AF">
        <w:rPr>
          <w:sz w:val="24"/>
          <w:szCs w:val="24"/>
        </w:rPr>
        <w:t>2024-12-20</w:t>
      </w:r>
    </w:p>
    <w:p w14:paraId="6DCDA0DB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04A0DECF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A905862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E9B6F61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C0CDCE4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482EC07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A569D0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D91CEA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7F15AF" w:rsidRPr="007F15AF">
        <w:rPr>
          <w:b/>
          <w:sz w:val="24"/>
          <w:szCs w:val="24"/>
        </w:rPr>
        <w:t>ZP/59/2024</w:t>
      </w:r>
      <w:r w:rsidR="00A80738" w:rsidRPr="00C71F23">
        <w:rPr>
          <w:sz w:val="24"/>
          <w:szCs w:val="24"/>
        </w:rPr>
        <w:tab/>
        <w:t xml:space="preserve"> </w:t>
      </w:r>
    </w:p>
    <w:p w14:paraId="4D371A5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FB6E6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C8231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F7EF5D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2BA6CF34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3967C0A7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7F15AF" w:rsidRPr="007F15AF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5C569A70" w14:textId="77777777" w:rsidR="00A80738" w:rsidRPr="00C71F23" w:rsidRDefault="007F15A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15AF">
        <w:rPr>
          <w:b/>
          <w:sz w:val="22"/>
          <w:szCs w:val="22"/>
        </w:rPr>
        <w:t>Zakup i dostawa wyrobów medycznych V</w:t>
      </w:r>
    </w:p>
    <w:p w14:paraId="016F9761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F15AF" w:rsidRPr="00C71F23" w14:paraId="29448DB8" w14:textId="77777777" w:rsidTr="00FC498B">
        <w:trPr>
          <w:trHeight w:val="70"/>
        </w:trPr>
        <w:tc>
          <w:tcPr>
            <w:tcW w:w="9214" w:type="dxa"/>
          </w:tcPr>
          <w:p w14:paraId="310F0BCD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1 zamówienia w wysokości 218 808.00 zł brutto;</w:t>
            </w:r>
          </w:p>
        </w:tc>
      </w:tr>
      <w:tr w:rsidR="007F15AF" w:rsidRPr="00C71F23" w14:paraId="2B281616" w14:textId="77777777" w:rsidTr="00FC498B">
        <w:trPr>
          <w:trHeight w:val="70"/>
        </w:trPr>
        <w:tc>
          <w:tcPr>
            <w:tcW w:w="9214" w:type="dxa"/>
          </w:tcPr>
          <w:p w14:paraId="45FD8D72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2 zamówienia w wysokości 5 896.80 zł brutto;</w:t>
            </w:r>
          </w:p>
        </w:tc>
      </w:tr>
      <w:tr w:rsidR="007F15AF" w:rsidRPr="00C71F23" w14:paraId="35E1465C" w14:textId="77777777" w:rsidTr="00FC498B">
        <w:trPr>
          <w:trHeight w:val="70"/>
        </w:trPr>
        <w:tc>
          <w:tcPr>
            <w:tcW w:w="9214" w:type="dxa"/>
          </w:tcPr>
          <w:p w14:paraId="3BE406AF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3 zamówienia w wysokości 42 243.12 zł brutto;</w:t>
            </w:r>
          </w:p>
        </w:tc>
      </w:tr>
      <w:tr w:rsidR="007F15AF" w:rsidRPr="00C71F23" w14:paraId="3F3977E2" w14:textId="77777777" w:rsidTr="00FC498B">
        <w:trPr>
          <w:trHeight w:val="70"/>
        </w:trPr>
        <w:tc>
          <w:tcPr>
            <w:tcW w:w="9214" w:type="dxa"/>
          </w:tcPr>
          <w:p w14:paraId="1E5508A6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4 zamówienia w wysokości 21 060.00 zł brutto;</w:t>
            </w:r>
          </w:p>
        </w:tc>
      </w:tr>
      <w:tr w:rsidR="007F15AF" w:rsidRPr="00C71F23" w14:paraId="4643E297" w14:textId="77777777" w:rsidTr="00FC498B">
        <w:trPr>
          <w:trHeight w:val="70"/>
        </w:trPr>
        <w:tc>
          <w:tcPr>
            <w:tcW w:w="9214" w:type="dxa"/>
          </w:tcPr>
          <w:p w14:paraId="1AB9000E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5 zamówienia w wysokości 2 533.68 zł brutto;</w:t>
            </w:r>
          </w:p>
        </w:tc>
      </w:tr>
      <w:tr w:rsidR="007F15AF" w:rsidRPr="00C71F23" w14:paraId="236415CB" w14:textId="77777777" w:rsidTr="00FC498B">
        <w:trPr>
          <w:trHeight w:val="70"/>
        </w:trPr>
        <w:tc>
          <w:tcPr>
            <w:tcW w:w="9214" w:type="dxa"/>
          </w:tcPr>
          <w:p w14:paraId="35589BF7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6 zamówienia w wysokości 17 815.68 zł brutto;</w:t>
            </w:r>
          </w:p>
        </w:tc>
      </w:tr>
      <w:tr w:rsidR="007F15AF" w:rsidRPr="00C71F23" w14:paraId="3BB396BF" w14:textId="77777777" w:rsidTr="00FC498B">
        <w:trPr>
          <w:trHeight w:val="70"/>
        </w:trPr>
        <w:tc>
          <w:tcPr>
            <w:tcW w:w="9214" w:type="dxa"/>
          </w:tcPr>
          <w:p w14:paraId="51A4D606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7 zamówienia w wysokości 6 480.00 zł brutto;</w:t>
            </w:r>
          </w:p>
        </w:tc>
      </w:tr>
      <w:tr w:rsidR="007F15AF" w:rsidRPr="00C71F23" w14:paraId="7F4BAFB7" w14:textId="77777777" w:rsidTr="00FC498B">
        <w:trPr>
          <w:trHeight w:val="70"/>
        </w:trPr>
        <w:tc>
          <w:tcPr>
            <w:tcW w:w="9214" w:type="dxa"/>
          </w:tcPr>
          <w:p w14:paraId="73AAECCF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8 zamówienia w wysokości 4 276.80 zł brutto;</w:t>
            </w:r>
          </w:p>
        </w:tc>
      </w:tr>
      <w:tr w:rsidR="007F15AF" w:rsidRPr="00C71F23" w14:paraId="5C0AB37E" w14:textId="77777777" w:rsidTr="00FC498B">
        <w:trPr>
          <w:trHeight w:val="70"/>
        </w:trPr>
        <w:tc>
          <w:tcPr>
            <w:tcW w:w="9214" w:type="dxa"/>
          </w:tcPr>
          <w:p w14:paraId="15A0FCB0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9 zamówienia w wysokości 5 832.00 zł brutto;</w:t>
            </w:r>
          </w:p>
        </w:tc>
      </w:tr>
      <w:tr w:rsidR="007F15AF" w:rsidRPr="00C71F23" w14:paraId="65A9D3CC" w14:textId="77777777" w:rsidTr="00FC498B">
        <w:trPr>
          <w:trHeight w:val="70"/>
        </w:trPr>
        <w:tc>
          <w:tcPr>
            <w:tcW w:w="9214" w:type="dxa"/>
          </w:tcPr>
          <w:p w14:paraId="2194D486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10 zamówienia w wysokości 28 188.00 zł brutto;</w:t>
            </w:r>
          </w:p>
        </w:tc>
      </w:tr>
      <w:tr w:rsidR="007F15AF" w:rsidRPr="00C71F23" w14:paraId="0DC59122" w14:textId="77777777" w:rsidTr="00FC498B">
        <w:trPr>
          <w:trHeight w:val="70"/>
        </w:trPr>
        <w:tc>
          <w:tcPr>
            <w:tcW w:w="9214" w:type="dxa"/>
          </w:tcPr>
          <w:p w14:paraId="3F2F1F03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11 zamówienia w wysokości 178 200.00 zł brutto;</w:t>
            </w:r>
          </w:p>
        </w:tc>
      </w:tr>
      <w:tr w:rsidR="007F15AF" w:rsidRPr="00C71F23" w14:paraId="6E2DE2FD" w14:textId="77777777" w:rsidTr="00FC498B">
        <w:trPr>
          <w:trHeight w:val="70"/>
        </w:trPr>
        <w:tc>
          <w:tcPr>
            <w:tcW w:w="9214" w:type="dxa"/>
          </w:tcPr>
          <w:p w14:paraId="6F5D6D10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12 zamówienia w wysokości 3 175.20 zł brutto;</w:t>
            </w:r>
          </w:p>
        </w:tc>
      </w:tr>
      <w:tr w:rsidR="007F15AF" w:rsidRPr="00C71F23" w14:paraId="0A57E7DB" w14:textId="77777777" w:rsidTr="00FC498B">
        <w:trPr>
          <w:trHeight w:val="70"/>
        </w:trPr>
        <w:tc>
          <w:tcPr>
            <w:tcW w:w="9214" w:type="dxa"/>
          </w:tcPr>
          <w:p w14:paraId="7169FE91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13 zamówienia w wysokości 31 449.60 zł brutto;</w:t>
            </w:r>
          </w:p>
        </w:tc>
      </w:tr>
      <w:tr w:rsidR="007F15AF" w:rsidRPr="00C71F23" w14:paraId="1A9712ED" w14:textId="77777777" w:rsidTr="00FC498B">
        <w:trPr>
          <w:trHeight w:val="70"/>
        </w:trPr>
        <w:tc>
          <w:tcPr>
            <w:tcW w:w="9214" w:type="dxa"/>
          </w:tcPr>
          <w:p w14:paraId="696674AD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14 zamówienia w wysokości 59 356.80 zł brutto;</w:t>
            </w:r>
          </w:p>
        </w:tc>
      </w:tr>
      <w:tr w:rsidR="007F15AF" w:rsidRPr="00C71F23" w14:paraId="7C9AE058" w14:textId="77777777" w:rsidTr="00FC498B">
        <w:trPr>
          <w:trHeight w:val="70"/>
        </w:trPr>
        <w:tc>
          <w:tcPr>
            <w:tcW w:w="9214" w:type="dxa"/>
          </w:tcPr>
          <w:p w14:paraId="30BDCE2A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15 zamówienia w wysokości 2 851.20 zł brutto;</w:t>
            </w:r>
          </w:p>
        </w:tc>
      </w:tr>
      <w:tr w:rsidR="007F15AF" w:rsidRPr="00C71F23" w14:paraId="235A7D9D" w14:textId="77777777" w:rsidTr="00FC498B">
        <w:trPr>
          <w:trHeight w:val="70"/>
        </w:trPr>
        <w:tc>
          <w:tcPr>
            <w:tcW w:w="9214" w:type="dxa"/>
          </w:tcPr>
          <w:p w14:paraId="5C9D8DEC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16 zamówienia w wysokości 10 368.00 zł brutto;</w:t>
            </w:r>
          </w:p>
        </w:tc>
      </w:tr>
      <w:tr w:rsidR="007F15AF" w:rsidRPr="00C71F23" w14:paraId="2D7C7045" w14:textId="77777777" w:rsidTr="00FC498B">
        <w:trPr>
          <w:trHeight w:val="70"/>
        </w:trPr>
        <w:tc>
          <w:tcPr>
            <w:tcW w:w="9214" w:type="dxa"/>
          </w:tcPr>
          <w:p w14:paraId="6191B292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17 zamówienia w wysokości 3 499.20 zł brutto;</w:t>
            </w:r>
          </w:p>
        </w:tc>
      </w:tr>
      <w:tr w:rsidR="007F15AF" w:rsidRPr="00C71F23" w14:paraId="05A7BDEB" w14:textId="77777777" w:rsidTr="00FC498B">
        <w:trPr>
          <w:trHeight w:val="70"/>
        </w:trPr>
        <w:tc>
          <w:tcPr>
            <w:tcW w:w="9214" w:type="dxa"/>
          </w:tcPr>
          <w:p w14:paraId="19EBC9C1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18 zamówienia w wysokości 41 342.40 zł brutto;</w:t>
            </w:r>
          </w:p>
        </w:tc>
      </w:tr>
      <w:tr w:rsidR="007F15AF" w:rsidRPr="00C71F23" w14:paraId="6399117A" w14:textId="77777777" w:rsidTr="00FC498B">
        <w:trPr>
          <w:trHeight w:val="70"/>
        </w:trPr>
        <w:tc>
          <w:tcPr>
            <w:tcW w:w="9214" w:type="dxa"/>
          </w:tcPr>
          <w:p w14:paraId="0F2D9AD2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lastRenderedPageBreak/>
              <w:t>części 19 zamówienia w wysokości 25 608.96 zł brutto;</w:t>
            </w:r>
          </w:p>
        </w:tc>
      </w:tr>
      <w:tr w:rsidR="007F15AF" w:rsidRPr="00C71F23" w14:paraId="7826C9B1" w14:textId="77777777" w:rsidTr="00FC498B">
        <w:trPr>
          <w:trHeight w:val="70"/>
        </w:trPr>
        <w:tc>
          <w:tcPr>
            <w:tcW w:w="9214" w:type="dxa"/>
          </w:tcPr>
          <w:p w14:paraId="02404F17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20 zamówienia w wysokości 101 833.46 zł brutto;</w:t>
            </w:r>
          </w:p>
        </w:tc>
      </w:tr>
      <w:tr w:rsidR="007F15AF" w:rsidRPr="00C71F23" w14:paraId="46C59647" w14:textId="77777777" w:rsidTr="00FC498B">
        <w:trPr>
          <w:trHeight w:val="70"/>
        </w:trPr>
        <w:tc>
          <w:tcPr>
            <w:tcW w:w="9214" w:type="dxa"/>
          </w:tcPr>
          <w:p w14:paraId="03148F2E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21 zamówienia w wysokości 26 330.40 zł brutto;</w:t>
            </w:r>
          </w:p>
        </w:tc>
      </w:tr>
      <w:tr w:rsidR="007F15AF" w:rsidRPr="00C71F23" w14:paraId="48369462" w14:textId="77777777" w:rsidTr="00FC498B">
        <w:trPr>
          <w:trHeight w:val="70"/>
        </w:trPr>
        <w:tc>
          <w:tcPr>
            <w:tcW w:w="9214" w:type="dxa"/>
          </w:tcPr>
          <w:p w14:paraId="2522EEF9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22 zamówienia w wysokości 5 616.00 zł brutto;</w:t>
            </w:r>
          </w:p>
        </w:tc>
      </w:tr>
      <w:tr w:rsidR="007F15AF" w:rsidRPr="00C71F23" w14:paraId="7408BFED" w14:textId="77777777" w:rsidTr="00FC498B">
        <w:trPr>
          <w:trHeight w:val="70"/>
        </w:trPr>
        <w:tc>
          <w:tcPr>
            <w:tcW w:w="9214" w:type="dxa"/>
          </w:tcPr>
          <w:p w14:paraId="70E749D7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23 zamówienia w wysokości 518.40 zł brutto;</w:t>
            </w:r>
          </w:p>
        </w:tc>
      </w:tr>
      <w:tr w:rsidR="007F15AF" w:rsidRPr="00C71F23" w14:paraId="410BBCE4" w14:textId="77777777" w:rsidTr="00FC498B">
        <w:trPr>
          <w:trHeight w:val="70"/>
        </w:trPr>
        <w:tc>
          <w:tcPr>
            <w:tcW w:w="9214" w:type="dxa"/>
          </w:tcPr>
          <w:p w14:paraId="0EB7ECFF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24 zamówienia w wysokości 44 323.20 zł brutto;</w:t>
            </w:r>
          </w:p>
        </w:tc>
      </w:tr>
      <w:tr w:rsidR="007F15AF" w:rsidRPr="00C71F23" w14:paraId="75DE2167" w14:textId="77777777" w:rsidTr="00FC498B">
        <w:trPr>
          <w:trHeight w:val="70"/>
        </w:trPr>
        <w:tc>
          <w:tcPr>
            <w:tcW w:w="9214" w:type="dxa"/>
          </w:tcPr>
          <w:p w14:paraId="7A5A50E4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25 zamówienia w wysokości 12 960.00 zł brutto;</w:t>
            </w:r>
          </w:p>
        </w:tc>
      </w:tr>
      <w:tr w:rsidR="007F15AF" w:rsidRPr="00C71F23" w14:paraId="53CF377E" w14:textId="77777777" w:rsidTr="00FC498B">
        <w:trPr>
          <w:trHeight w:val="70"/>
        </w:trPr>
        <w:tc>
          <w:tcPr>
            <w:tcW w:w="9214" w:type="dxa"/>
          </w:tcPr>
          <w:p w14:paraId="65B45FE1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26 zamówienia w wysokości 11 232.00 zł brutto;</w:t>
            </w:r>
          </w:p>
        </w:tc>
      </w:tr>
      <w:tr w:rsidR="007F15AF" w:rsidRPr="00C71F23" w14:paraId="0035BA21" w14:textId="77777777" w:rsidTr="00FC498B">
        <w:trPr>
          <w:trHeight w:val="70"/>
        </w:trPr>
        <w:tc>
          <w:tcPr>
            <w:tcW w:w="9214" w:type="dxa"/>
          </w:tcPr>
          <w:p w14:paraId="4F90C72C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27 zamówienia w wysokości 6 091.20 zł brutto;</w:t>
            </w:r>
          </w:p>
        </w:tc>
      </w:tr>
      <w:tr w:rsidR="007F15AF" w:rsidRPr="00C71F23" w14:paraId="2AF3B17B" w14:textId="77777777" w:rsidTr="00FC498B">
        <w:trPr>
          <w:trHeight w:val="70"/>
        </w:trPr>
        <w:tc>
          <w:tcPr>
            <w:tcW w:w="9214" w:type="dxa"/>
          </w:tcPr>
          <w:p w14:paraId="283240FB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28 zamówienia w wysokości 1 425.60 zł brutto;</w:t>
            </w:r>
          </w:p>
        </w:tc>
      </w:tr>
      <w:tr w:rsidR="007F15AF" w:rsidRPr="00C71F23" w14:paraId="4A95F9D8" w14:textId="77777777" w:rsidTr="00FC498B">
        <w:trPr>
          <w:trHeight w:val="70"/>
        </w:trPr>
        <w:tc>
          <w:tcPr>
            <w:tcW w:w="9214" w:type="dxa"/>
          </w:tcPr>
          <w:p w14:paraId="61EC8ACE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29 zamówienia w wysokości 140 940.00 zł brutto;</w:t>
            </w:r>
          </w:p>
        </w:tc>
      </w:tr>
      <w:tr w:rsidR="007F15AF" w:rsidRPr="00C71F23" w14:paraId="426E0A39" w14:textId="77777777" w:rsidTr="00FC498B">
        <w:trPr>
          <w:trHeight w:val="70"/>
        </w:trPr>
        <w:tc>
          <w:tcPr>
            <w:tcW w:w="9214" w:type="dxa"/>
          </w:tcPr>
          <w:p w14:paraId="769EBAB8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30 zamówienia w wysokości 7 128.00 zł brutto;</w:t>
            </w:r>
          </w:p>
        </w:tc>
      </w:tr>
      <w:tr w:rsidR="007F15AF" w:rsidRPr="00C71F23" w14:paraId="79284A4E" w14:textId="77777777" w:rsidTr="00FC498B">
        <w:trPr>
          <w:trHeight w:val="70"/>
        </w:trPr>
        <w:tc>
          <w:tcPr>
            <w:tcW w:w="9214" w:type="dxa"/>
          </w:tcPr>
          <w:p w14:paraId="128AFD68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31 zamówienia w wysokości 108 345.60 zł brutto;</w:t>
            </w:r>
          </w:p>
        </w:tc>
      </w:tr>
      <w:tr w:rsidR="007F15AF" w:rsidRPr="00C71F23" w14:paraId="330783AC" w14:textId="77777777" w:rsidTr="00FC498B">
        <w:trPr>
          <w:trHeight w:val="70"/>
        </w:trPr>
        <w:tc>
          <w:tcPr>
            <w:tcW w:w="9214" w:type="dxa"/>
          </w:tcPr>
          <w:p w14:paraId="19B79623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32 zamówienia w wysokości 70 567.20 zł brutto;</w:t>
            </w:r>
          </w:p>
        </w:tc>
      </w:tr>
      <w:tr w:rsidR="007F15AF" w:rsidRPr="00C71F23" w14:paraId="0D925BEC" w14:textId="77777777" w:rsidTr="00FC498B">
        <w:trPr>
          <w:trHeight w:val="70"/>
        </w:trPr>
        <w:tc>
          <w:tcPr>
            <w:tcW w:w="9214" w:type="dxa"/>
          </w:tcPr>
          <w:p w14:paraId="425337D9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33 zamówienia w wysokości 72 576.00 zł brutto;</w:t>
            </w:r>
          </w:p>
        </w:tc>
      </w:tr>
      <w:tr w:rsidR="007F15AF" w:rsidRPr="00C71F23" w14:paraId="398559A4" w14:textId="77777777" w:rsidTr="00FC498B">
        <w:trPr>
          <w:trHeight w:val="70"/>
        </w:trPr>
        <w:tc>
          <w:tcPr>
            <w:tcW w:w="9214" w:type="dxa"/>
          </w:tcPr>
          <w:p w14:paraId="42DD2947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34 zamówienia w wysokości 44 539.20 zł brutto;</w:t>
            </w:r>
          </w:p>
        </w:tc>
      </w:tr>
      <w:tr w:rsidR="007F15AF" w:rsidRPr="00C71F23" w14:paraId="093CF531" w14:textId="77777777" w:rsidTr="00FC498B">
        <w:trPr>
          <w:trHeight w:val="70"/>
        </w:trPr>
        <w:tc>
          <w:tcPr>
            <w:tcW w:w="9214" w:type="dxa"/>
          </w:tcPr>
          <w:p w14:paraId="4BCCC20B" w14:textId="77777777" w:rsidR="007F15AF" w:rsidRPr="00C71F23" w:rsidRDefault="007F15AF" w:rsidP="00FC28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5AF">
              <w:rPr>
                <w:sz w:val="24"/>
                <w:szCs w:val="24"/>
              </w:rPr>
              <w:t>części 35 zamówienia w wysokości 19 440.00 zł brutto;</w:t>
            </w:r>
          </w:p>
        </w:tc>
      </w:tr>
    </w:tbl>
    <w:p w14:paraId="02972070" w14:textId="028486FC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BF3DA3" w:rsidRPr="00BF3DA3">
        <w:rPr>
          <w:b/>
          <w:bCs/>
          <w:sz w:val="22"/>
          <w:szCs w:val="22"/>
        </w:rPr>
        <w:t>1 382 851,70</w:t>
      </w:r>
      <w:r w:rsidRPr="00BF3DA3">
        <w:rPr>
          <w:b/>
          <w:bCs/>
          <w:sz w:val="22"/>
          <w:szCs w:val="22"/>
        </w:rPr>
        <w:t xml:space="preserve"> </w:t>
      </w:r>
      <w:r w:rsidR="00BF3DA3" w:rsidRPr="00BF3DA3">
        <w:rPr>
          <w:b/>
          <w:bCs/>
          <w:sz w:val="22"/>
          <w:szCs w:val="22"/>
        </w:rPr>
        <w:t>zł</w:t>
      </w:r>
      <w:r w:rsidR="00BF3DA3">
        <w:rPr>
          <w:sz w:val="22"/>
          <w:szCs w:val="22"/>
        </w:rPr>
        <w:t xml:space="preserve"> brutto</w:t>
      </w:r>
      <w:r>
        <w:rPr>
          <w:sz w:val="22"/>
          <w:szCs w:val="22"/>
        </w:rPr>
        <w:t>.</w:t>
      </w:r>
    </w:p>
    <w:p w14:paraId="7AC40EAC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E73E036" w14:textId="77777777"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4E6D4E9C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4FA42AE4" w14:textId="112B5498" w:rsidR="00C236D3" w:rsidRPr="00FC498B" w:rsidRDefault="00FC498B" w:rsidP="00FC498B">
      <w:pPr>
        <w:rPr>
          <w:i/>
          <w:iCs/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r w:rsidRPr="00FC498B">
        <w:rPr>
          <w:i/>
          <w:iCs/>
          <w:sz w:val="24"/>
          <w:szCs w:val="24"/>
        </w:rPr>
        <w:t>Małgorzata Krzystek-</w:t>
      </w:r>
      <w:proofErr w:type="spellStart"/>
      <w:r w:rsidRPr="00FC498B">
        <w:rPr>
          <w:i/>
          <w:iCs/>
          <w:sz w:val="24"/>
          <w:szCs w:val="24"/>
        </w:rPr>
        <w:t>Purol</w:t>
      </w:r>
      <w:proofErr w:type="spellEnd"/>
    </w:p>
    <w:sectPr w:rsidR="00C236D3" w:rsidRPr="00FC498B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7CF0EC" w14:textId="77777777" w:rsidR="00FE6B73" w:rsidRDefault="00FE6B73">
      <w:r>
        <w:separator/>
      </w:r>
    </w:p>
  </w:endnote>
  <w:endnote w:type="continuationSeparator" w:id="0">
    <w:p w14:paraId="3677C8CA" w14:textId="77777777" w:rsidR="00FE6B73" w:rsidRDefault="00FE6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8C70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B5C1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482CB" w14:textId="77777777" w:rsidR="009F189D" w:rsidRDefault="00BF3DA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E4AC52">
        <v:line id="_x0000_s1025" style="position:absolute;left:0;text-align:left;z-index:251657728" from="-3.85pt,8.7pt" to="455.15pt,8.7pt"/>
      </w:pict>
    </w:r>
  </w:p>
  <w:p w14:paraId="775A8D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DDF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FCE4D7" w14:textId="77777777" w:rsidR="009F189D" w:rsidRDefault="009F189D">
    <w:pPr>
      <w:pStyle w:val="Stopka"/>
      <w:tabs>
        <w:tab w:val="clear" w:pos="4536"/>
      </w:tabs>
      <w:jc w:val="center"/>
    </w:pPr>
  </w:p>
  <w:p w14:paraId="24E3F1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2C01EB" w14:textId="77777777" w:rsidR="00FE6B73" w:rsidRDefault="00FE6B73">
      <w:r>
        <w:separator/>
      </w:r>
    </w:p>
  </w:footnote>
  <w:footnote w:type="continuationSeparator" w:id="0">
    <w:p w14:paraId="525E98B6" w14:textId="77777777" w:rsidR="00FE6B73" w:rsidRDefault="00FE6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283441" w14:textId="77777777" w:rsidR="007F15AF" w:rsidRDefault="007F15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5F15B" w14:textId="77777777" w:rsidR="007F15AF" w:rsidRDefault="007F15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0FD7F" w14:textId="77777777" w:rsidR="007F15AF" w:rsidRDefault="007F15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6B7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7F15AF"/>
    <w:rsid w:val="00804A9B"/>
    <w:rsid w:val="00843263"/>
    <w:rsid w:val="00861E75"/>
    <w:rsid w:val="00890B92"/>
    <w:rsid w:val="00967899"/>
    <w:rsid w:val="009C4E52"/>
    <w:rsid w:val="009D19BD"/>
    <w:rsid w:val="009F189D"/>
    <w:rsid w:val="00A47FF6"/>
    <w:rsid w:val="00A80738"/>
    <w:rsid w:val="00BE7129"/>
    <w:rsid w:val="00BF3DA3"/>
    <w:rsid w:val="00C236D3"/>
    <w:rsid w:val="00C659E2"/>
    <w:rsid w:val="00C71F23"/>
    <w:rsid w:val="00C902DE"/>
    <w:rsid w:val="00CB0802"/>
    <w:rsid w:val="00D7128F"/>
    <w:rsid w:val="00EA3476"/>
    <w:rsid w:val="00F95C33"/>
    <w:rsid w:val="00FC498B"/>
    <w:rsid w:val="00FE6B7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279E9D"/>
  <w15:chartTrackingRefBased/>
  <w15:docId w15:val="{71866CD3-5275-4F3A-84EA-69871E9A9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406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2024-12-20T07:56:00Z</dcterms:created>
  <dcterms:modified xsi:type="dcterms:W3CDTF">2024-12-20T08:00:00Z</dcterms:modified>
</cp:coreProperties>
</file>