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67FB818A" w:rsidR="00BE3BCE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>ustawy z dnia 11 września 2019r. Prawo zamówień publicznych,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2ECCD6B0" w14:textId="77777777" w:rsidR="008D37EA" w:rsidRPr="00AA15C9" w:rsidRDefault="008D37EA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64E4809" w14:textId="0442AA3D" w:rsidR="00FD26A0" w:rsidRDefault="00FD26A0" w:rsidP="00FD26A0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DA2379" w:rsidRPr="00DA2379">
        <w:rPr>
          <w:b/>
          <w:sz w:val="22"/>
          <w:szCs w:val="22"/>
        </w:rPr>
        <w:t>Zakup i dostawa rurek intubacyjnych oraz sond stymulacyjnych</w:t>
      </w:r>
      <w:r>
        <w:rPr>
          <w:b/>
          <w:sz w:val="22"/>
          <w:szCs w:val="22"/>
        </w:rPr>
        <w:t>”</w:t>
      </w:r>
    </w:p>
    <w:p w14:paraId="412D55C7" w14:textId="14EC1E7F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D462BE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="00DA2379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5E77B3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4EA4E1" w14:textId="77777777" w:rsidR="00D462BE" w:rsidRDefault="00D462BE">
    <w:pPr>
      <w:pStyle w:val="Nagwek"/>
      <w:rPr>
        <w:rFonts w:ascii="Arial" w:hAnsi="Arial" w:cs="Arial"/>
        <w:sz w:val="20"/>
        <w:szCs w:val="20"/>
      </w:rPr>
    </w:pPr>
  </w:p>
  <w:p w14:paraId="4510BB79" w14:textId="484D2DFE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D462BE">
      <w:rPr>
        <w:rFonts w:ascii="Arial" w:hAnsi="Arial" w:cs="Arial"/>
        <w:sz w:val="20"/>
        <w:szCs w:val="20"/>
      </w:rPr>
      <w:t>7</w:t>
    </w:r>
    <w:r w:rsidR="00DA2379">
      <w:rPr>
        <w:rFonts w:ascii="Arial" w:hAnsi="Arial" w:cs="Arial"/>
        <w:sz w:val="20"/>
        <w:szCs w:val="20"/>
      </w:rPr>
      <w:t>6</w:t>
    </w:r>
    <w:r w:rsidR="004D7961">
      <w:rPr>
        <w:rFonts w:ascii="Arial" w:hAnsi="Arial" w:cs="Arial"/>
        <w:sz w:val="20"/>
        <w:szCs w:val="20"/>
      </w:rPr>
      <w:t>/202</w:t>
    </w:r>
    <w:r w:rsidR="005E77B3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62807"/>
    <w:rsid w:val="00084786"/>
    <w:rsid w:val="00113C51"/>
    <w:rsid w:val="0016158F"/>
    <w:rsid w:val="001C2314"/>
    <w:rsid w:val="00213980"/>
    <w:rsid w:val="0024648D"/>
    <w:rsid w:val="002816C0"/>
    <w:rsid w:val="00284F07"/>
    <w:rsid w:val="00290EE6"/>
    <w:rsid w:val="003939FA"/>
    <w:rsid w:val="003A486D"/>
    <w:rsid w:val="00405764"/>
    <w:rsid w:val="004374F2"/>
    <w:rsid w:val="00460705"/>
    <w:rsid w:val="00485239"/>
    <w:rsid w:val="004A0686"/>
    <w:rsid w:val="004D7961"/>
    <w:rsid w:val="004E27D7"/>
    <w:rsid w:val="005019DF"/>
    <w:rsid w:val="0055145C"/>
    <w:rsid w:val="005624D8"/>
    <w:rsid w:val="00572C5A"/>
    <w:rsid w:val="005C3D02"/>
    <w:rsid w:val="005E77B3"/>
    <w:rsid w:val="00620476"/>
    <w:rsid w:val="006318BA"/>
    <w:rsid w:val="00657A47"/>
    <w:rsid w:val="00687E63"/>
    <w:rsid w:val="00745A44"/>
    <w:rsid w:val="007666D6"/>
    <w:rsid w:val="007A2C38"/>
    <w:rsid w:val="00824D73"/>
    <w:rsid w:val="00830970"/>
    <w:rsid w:val="0087706D"/>
    <w:rsid w:val="008833CF"/>
    <w:rsid w:val="008B797E"/>
    <w:rsid w:val="008D37EA"/>
    <w:rsid w:val="008D442B"/>
    <w:rsid w:val="008E6E40"/>
    <w:rsid w:val="008E7D72"/>
    <w:rsid w:val="008F2498"/>
    <w:rsid w:val="0093388F"/>
    <w:rsid w:val="00963BCF"/>
    <w:rsid w:val="009971D7"/>
    <w:rsid w:val="009C3316"/>
    <w:rsid w:val="009F5A65"/>
    <w:rsid w:val="00A56A6F"/>
    <w:rsid w:val="00A87380"/>
    <w:rsid w:val="00A90A3A"/>
    <w:rsid w:val="00AA15C9"/>
    <w:rsid w:val="00AF4E90"/>
    <w:rsid w:val="00AF7375"/>
    <w:rsid w:val="00B641BE"/>
    <w:rsid w:val="00B77707"/>
    <w:rsid w:val="00BE3BCE"/>
    <w:rsid w:val="00CB29AC"/>
    <w:rsid w:val="00D1779A"/>
    <w:rsid w:val="00D32E3C"/>
    <w:rsid w:val="00D462BE"/>
    <w:rsid w:val="00D55FC4"/>
    <w:rsid w:val="00D9320D"/>
    <w:rsid w:val="00DA2379"/>
    <w:rsid w:val="00DC4842"/>
    <w:rsid w:val="00DC587A"/>
    <w:rsid w:val="00DC652A"/>
    <w:rsid w:val="00DE3B21"/>
    <w:rsid w:val="00DE4F20"/>
    <w:rsid w:val="00DE73DD"/>
    <w:rsid w:val="00E2417E"/>
    <w:rsid w:val="00E27ABB"/>
    <w:rsid w:val="00E67109"/>
    <w:rsid w:val="00E8188E"/>
    <w:rsid w:val="00E86D3B"/>
    <w:rsid w:val="00EC10EE"/>
    <w:rsid w:val="00EF3368"/>
    <w:rsid w:val="00F015AC"/>
    <w:rsid w:val="00F334B4"/>
    <w:rsid w:val="00F8686E"/>
    <w:rsid w:val="00FB7BA7"/>
    <w:rsid w:val="00FD2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Tekstpodstawowywcity">
    <w:name w:val="Body Text Indent"/>
    <w:basedOn w:val="Normalny"/>
    <w:link w:val="TekstpodstawowywcityZnak"/>
    <w:rsid w:val="00FD26A0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D26A0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Urszula Sojka</cp:lastModifiedBy>
  <cp:revision>6</cp:revision>
  <cp:lastPrinted>2024-07-29T08:10:00Z</cp:lastPrinted>
  <dcterms:created xsi:type="dcterms:W3CDTF">2024-12-10T09:13:00Z</dcterms:created>
  <dcterms:modified xsi:type="dcterms:W3CDTF">2024-12-18T09:27:00Z</dcterms:modified>
</cp:coreProperties>
</file>