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061B47" w14:textId="7A3A9CE0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84447B">
        <w:rPr>
          <w:rFonts w:ascii="Verdana" w:hAnsi="Verdana"/>
          <w:b/>
          <w:sz w:val="18"/>
          <w:szCs w:val="18"/>
        </w:rPr>
        <w:t>756</w:t>
      </w:r>
      <w:r w:rsidRPr="0067784D">
        <w:rPr>
          <w:rFonts w:ascii="Verdana" w:hAnsi="Verdana"/>
          <w:b/>
          <w:sz w:val="18"/>
          <w:szCs w:val="18"/>
        </w:rPr>
        <w:t>/2</w:t>
      </w:r>
      <w:r w:rsidR="0067784D" w:rsidRPr="0067784D">
        <w:rPr>
          <w:rFonts w:ascii="Verdana" w:hAnsi="Verdana"/>
          <w:b/>
          <w:sz w:val="18"/>
          <w:szCs w:val="18"/>
        </w:rPr>
        <w:t>4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67784D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75266D5B" w:rsidR="00B12BC7" w:rsidRPr="0067784D" w:rsidRDefault="0084447B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84447B">
        <w:rPr>
          <w:rFonts w:ascii="Verdana" w:eastAsia="Times New Roman" w:hAnsi="Verdana"/>
          <w:b/>
          <w:sz w:val="18"/>
          <w:szCs w:val="18"/>
          <w:lang w:eastAsia="pl-PL"/>
        </w:rPr>
        <w:t xml:space="preserve">dostawa 1 sztuki </w:t>
      </w:r>
      <w:proofErr w:type="spellStart"/>
      <w:r w:rsidRPr="0084447B">
        <w:rPr>
          <w:rFonts w:ascii="Verdana" w:eastAsia="Times New Roman" w:hAnsi="Verdana"/>
          <w:b/>
          <w:sz w:val="18"/>
          <w:szCs w:val="18"/>
          <w:lang w:eastAsia="pl-PL"/>
        </w:rPr>
        <w:t>spektroradiometru</w:t>
      </w:r>
      <w:proofErr w:type="spellEnd"/>
      <w:r w:rsidRPr="0084447B">
        <w:rPr>
          <w:rFonts w:ascii="Verdana" w:eastAsia="Times New Roman" w:hAnsi="Verdana"/>
          <w:b/>
          <w:sz w:val="18"/>
          <w:szCs w:val="18"/>
          <w:lang w:eastAsia="pl-PL"/>
        </w:rPr>
        <w:t xml:space="preserve"> do Laboratorium satelitarnej obserwacji Ziemi dla Centrum Technologii Kosmicznych - DE-dzp..272-756/24</w:t>
      </w:r>
      <w:r w:rsidR="00B12BC7" w:rsidRPr="0067784D">
        <w:rPr>
          <w:rFonts w:ascii="Verdana" w:hAnsi="Verdana"/>
          <w:b/>
          <w:bCs/>
          <w:iCs/>
          <w:sz w:val="18"/>
          <w:szCs w:val="18"/>
        </w:rPr>
        <w:t>,</w:t>
      </w:r>
      <w:r w:rsidR="0067784D" w:rsidRPr="0067784D">
        <w:rPr>
          <w:rFonts w:ascii="Verdana" w:hAnsi="Verdana"/>
          <w:b/>
          <w:bCs/>
          <w:iCs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84447B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4026F"/>
    <w:rsid w:val="001F4E82"/>
    <w:rsid w:val="002303FA"/>
    <w:rsid w:val="002333D7"/>
    <w:rsid w:val="00237270"/>
    <w:rsid w:val="00285E58"/>
    <w:rsid w:val="002C151E"/>
    <w:rsid w:val="00337243"/>
    <w:rsid w:val="003D1274"/>
    <w:rsid w:val="00430A9F"/>
    <w:rsid w:val="005540B6"/>
    <w:rsid w:val="005741C5"/>
    <w:rsid w:val="005E5BD1"/>
    <w:rsid w:val="00623F70"/>
    <w:rsid w:val="0067784D"/>
    <w:rsid w:val="006E4A4C"/>
    <w:rsid w:val="00724265"/>
    <w:rsid w:val="008020EB"/>
    <w:rsid w:val="0084447B"/>
    <w:rsid w:val="008C0748"/>
    <w:rsid w:val="008E5450"/>
    <w:rsid w:val="00927537"/>
    <w:rsid w:val="0093180B"/>
    <w:rsid w:val="00976CAB"/>
    <w:rsid w:val="00B12BC7"/>
    <w:rsid w:val="00BC579B"/>
    <w:rsid w:val="00C32D30"/>
    <w:rsid w:val="00C456EF"/>
    <w:rsid w:val="00CC5CB6"/>
    <w:rsid w:val="00D137A1"/>
    <w:rsid w:val="00D6378D"/>
    <w:rsid w:val="00D6653B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2024-08-22T09:08:00Z</cp:lastPrinted>
  <dcterms:created xsi:type="dcterms:W3CDTF">2024-12-17T13:15:00Z</dcterms:created>
  <dcterms:modified xsi:type="dcterms:W3CDTF">2024-12-17T13:15:00Z</dcterms:modified>
</cp:coreProperties>
</file>