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843BD" w14:textId="77777777" w:rsidR="00042B68" w:rsidRPr="002A16E2" w:rsidRDefault="00042B68" w:rsidP="00042B6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EE81771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BAB5C89" w14:textId="77777777" w:rsidR="00042B68" w:rsidRPr="002A16E2" w:rsidRDefault="00042B68" w:rsidP="00042B6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809DA6C" w14:textId="77777777" w:rsidR="00042B68" w:rsidRPr="002A16E2" w:rsidRDefault="00042B68" w:rsidP="00042B6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D0D3562" w14:textId="77777777" w:rsidR="00042B68" w:rsidRPr="002A16E2" w:rsidRDefault="00042B68" w:rsidP="00042B6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EC5A368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F1A861B" w14:textId="77777777" w:rsidR="00042B68" w:rsidRPr="00FA50AF" w:rsidRDefault="00042B68" w:rsidP="00042B6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7976B8F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7063E2A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58BBCB4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CD3315E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D198CE3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83E9A9B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4BE2AB7" w14:textId="77777777" w:rsidR="00042B68" w:rsidRPr="002A16E2" w:rsidRDefault="00042B68" w:rsidP="00042B6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E797270" w14:textId="77777777" w:rsidR="00042B68" w:rsidRPr="002A16E2" w:rsidRDefault="00042B68" w:rsidP="00042B6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4282939" w14:textId="77777777" w:rsidR="00042B68" w:rsidRPr="002A16E2" w:rsidRDefault="00042B68" w:rsidP="00042B6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3C2572F" w14:textId="77777777" w:rsidR="00042B68" w:rsidRPr="002A16E2" w:rsidRDefault="00042B68" w:rsidP="00042B6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1977A12" w14:textId="77777777" w:rsidR="00042B68" w:rsidRPr="002A16E2" w:rsidRDefault="00042B68" w:rsidP="00042B6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B32CFC4" w14:textId="77777777" w:rsidR="00042B68" w:rsidRPr="002A16E2" w:rsidRDefault="00042B68" w:rsidP="00042B6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7597A20" w14:textId="77777777" w:rsidR="00042B68" w:rsidRPr="002A16E2" w:rsidRDefault="00042B68" w:rsidP="00042B6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AF1B6D" w14:textId="77777777" w:rsidR="00042B68" w:rsidRPr="002A16E2" w:rsidRDefault="00042B68" w:rsidP="00042B68">
      <w:pPr>
        <w:ind w:firstLine="3969"/>
        <w:rPr>
          <w:b/>
          <w:sz w:val="22"/>
          <w:szCs w:val="22"/>
        </w:rPr>
      </w:pPr>
    </w:p>
    <w:p w14:paraId="4EBC23D3" w14:textId="2006B8D6" w:rsidR="00042B68" w:rsidRDefault="00042B68" w:rsidP="00042B6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D63E66">
        <w:rPr>
          <w:b/>
        </w:rPr>
        <w:t xml:space="preserve">Dostawa systemu do specjacji frakcji węglowej aerozoli atmosferycznych na potrzeby </w:t>
      </w:r>
      <w:proofErr w:type="spellStart"/>
      <w:r w:rsidRPr="00D63E66">
        <w:rPr>
          <w:b/>
        </w:rPr>
        <w:t>WEiP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737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2B73FFA" w14:textId="77777777" w:rsidR="00042B68" w:rsidRDefault="00042B68" w:rsidP="00042B68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6B1E29FE" w14:textId="77777777" w:rsidR="00042B68" w:rsidRPr="00483084" w:rsidRDefault="00042B68" w:rsidP="00042B6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7F3DDCBF" w14:textId="77777777" w:rsidR="00042B68" w:rsidRPr="00483084" w:rsidRDefault="00042B68" w:rsidP="00042B6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34A85C0" w14:textId="77777777" w:rsidR="00042B68" w:rsidRPr="00483084" w:rsidRDefault="00042B68" w:rsidP="00042B6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5CF9BBB0" w14:textId="77777777" w:rsidR="00042B68" w:rsidRPr="00483084" w:rsidRDefault="00042B68" w:rsidP="00042B6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3A23DD5" w14:textId="77777777" w:rsidR="00042B68" w:rsidRPr="00483084" w:rsidRDefault="00042B68" w:rsidP="00042B6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22AFEA1" w14:textId="77777777" w:rsidR="00042B68" w:rsidRPr="00483084" w:rsidRDefault="00042B68" w:rsidP="00042B6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6772FD8" w14:textId="77777777" w:rsidR="00042B68" w:rsidRDefault="00042B68" w:rsidP="00042B68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157344A4" w14:textId="596E495D" w:rsidR="00042B68" w:rsidRPr="00483084" w:rsidRDefault="00042B68" w:rsidP="00042B68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>
        <w:rPr>
          <w:sz w:val="22"/>
          <w:szCs w:val="22"/>
        </w:rPr>
        <w:t>systemu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021D12E3" w14:textId="397A2BA5" w:rsidR="00042B68" w:rsidRPr="002A16E2" w:rsidRDefault="00042B68" w:rsidP="00042B6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2 miesięcy</w:t>
      </w:r>
      <w:r>
        <w:rPr>
          <w:b/>
          <w:bCs/>
          <w:sz w:val="22"/>
          <w:szCs w:val="22"/>
        </w:rPr>
        <w:t xml:space="preserve"> od daty podpisania umowy</w:t>
      </w:r>
      <w:r>
        <w:rPr>
          <w:b/>
          <w:bCs/>
          <w:sz w:val="22"/>
          <w:szCs w:val="22"/>
        </w:rPr>
        <w:t xml:space="preserve"> </w:t>
      </w:r>
    </w:p>
    <w:p w14:paraId="1D09E06B" w14:textId="016428C8" w:rsidR="00042B68" w:rsidRPr="002A16E2" w:rsidRDefault="00042B68" w:rsidP="00042B6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4D88A19" w14:textId="77777777" w:rsidR="00042B68" w:rsidRPr="002A16E2" w:rsidRDefault="00042B68" w:rsidP="00042B6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236CA5C" w14:textId="77777777" w:rsidR="00042B68" w:rsidRDefault="00042B68" w:rsidP="00042B68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AFDE6D6" w14:textId="77777777" w:rsidR="00042B68" w:rsidRDefault="00042B68" w:rsidP="00042B68">
      <w:pPr>
        <w:tabs>
          <w:tab w:val="left" w:pos="426"/>
        </w:tabs>
        <w:jc w:val="both"/>
        <w:rPr>
          <w:sz w:val="22"/>
          <w:szCs w:val="22"/>
        </w:rPr>
      </w:pPr>
    </w:p>
    <w:p w14:paraId="798DA184" w14:textId="77777777" w:rsidR="00042B68" w:rsidRPr="002A16E2" w:rsidRDefault="00042B68" w:rsidP="00042B68">
      <w:pPr>
        <w:tabs>
          <w:tab w:val="left" w:pos="426"/>
        </w:tabs>
        <w:jc w:val="both"/>
        <w:rPr>
          <w:sz w:val="22"/>
          <w:szCs w:val="22"/>
        </w:rPr>
      </w:pPr>
    </w:p>
    <w:p w14:paraId="497A35DF" w14:textId="77777777" w:rsidR="00042B68" w:rsidRDefault="00042B68" w:rsidP="00042B68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0717BA8" w14:textId="77777777" w:rsidR="00042B68" w:rsidRPr="002A16E2" w:rsidRDefault="00042B68" w:rsidP="00042B68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4CA1DF74" w14:textId="77777777" w:rsidR="00042B68" w:rsidRPr="002A16E2" w:rsidRDefault="00042B68" w:rsidP="00042B6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7906560E" w14:textId="77777777" w:rsidR="00042B68" w:rsidRDefault="00042B68" w:rsidP="00042B6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3204D07" w14:textId="77777777" w:rsidR="00042B68" w:rsidRPr="003E2056" w:rsidRDefault="00042B68" w:rsidP="00042B68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37B56D" w14:textId="77777777" w:rsidR="00042B68" w:rsidRPr="002A16E2" w:rsidRDefault="00042B68" w:rsidP="00042B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937CCB3" w14:textId="77777777" w:rsidR="00042B68" w:rsidRPr="002A16E2" w:rsidRDefault="00042B68" w:rsidP="00042B6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B4BF0B" w14:textId="77777777" w:rsidR="00042B68" w:rsidRPr="002A16E2" w:rsidRDefault="00042B68" w:rsidP="00042B6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11D340" w14:textId="77777777" w:rsidR="00042B68" w:rsidRPr="002A16E2" w:rsidRDefault="00042B68" w:rsidP="00042B6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42B68" w:rsidRPr="002A16E2" w14:paraId="69DDC095" w14:textId="77777777" w:rsidTr="000F0CF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21851" w14:textId="77777777" w:rsidR="00042B68" w:rsidRPr="002A16E2" w:rsidRDefault="00042B68" w:rsidP="000F0C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CB9BA4" w14:textId="77777777" w:rsidR="00042B68" w:rsidRPr="002A16E2" w:rsidRDefault="00042B68" w:rsidP="000F0C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1EAF9C" w14:textId="77777777" w:rsidR="00042B68" w:rsidRPr="002A16E2" w:rsidRDefault="00042B68" w:rsidP="000F0C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39CA9" w14:textId="77777777" w:rsidR="00042B68" w:rsidRPr="002A16E2" w:rsidRDefault="00042B68" w:rsidP="000F0C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42B68" w:rsidRPr="002A16E2" w14:paraId="230A505B" w14:textId="77777777" w:rsidTr="000F0CF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1FA84" w14:textId="77777777" w:rsidR="00042B68" w:rsidRPr="002A16E2" w:rsidRDefault="00042B68" w:rsidP="000F0CF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48F24" w14:textId="77777777" w:rsidR="00042B68" w:rsidRPr="002A16E2" w:rsidRDefault="00042B68" w:rsidP="000F0C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43536" w14:textId="77777777" w:rsidR="00042B68" w:rsidRPr="002A16E2" w:rsidRDefault="00042B68" w:rsidP="000F0C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2B68" w:rsidRPr="002A16E2" w14:paraId="325CDFDA" w14:textId="77777777" w:rsidTr="000F0CF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970B9" w14:textId="77777777" w:rsidR="00042B68" w:rsidRPr="002A16E2" w:rsidRDefault="00042B68" w:rsidP="000F0CF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655DB" w14:textId="77777777" w:rsidR="00042B68" w:rsidRPr="002A16E2" w:rsidRDefault="00042B68" w:rsidP="000F0C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87493" w14:textId="77777777" w:rsidR="00042B68" w:rsidRPr="002A16E2" w:rsidRDefault="00042B68" w:rsidP="000F0C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0048DBB" w14:textId="77777777" w:rsidR="00042B68" w:rsidRPr="002A16E2" w:rsidRDefault="00042B68" w:rsidP="00042B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9BE091D" w14:textId="77777777" w:rsidR="00042B68" w:rsidRPr="002A16E2" w:rsidRDefault="00042B68" w:rsidP="00042B6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A7070A1" w14:textId="77777777" w:rsidR="00042B68" w:rsidRPr="002A16E2" w:rsidRDefault="00042B68" w:rsidP="00042B6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69DBB2F" w14:textId="77777777" w:rsidR="00042B68" w:rsidRPr="002A16E2" w:rsidRDefault="00042B68" w:rsidP="00042B6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C22ED16" w14:textId="77777777" w:rsidR="00042B68" w:rsidRPr="002A16E2" w:rsidRDefault="00042B68" w:rsidP="00042B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2EE5E39" w14:textId="77777777" w:rsidR="00042B68" w:rsidRPr="002A16E2" w:rsidRDefault="00042B68" w:rsidP="00042B6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A1AD03" w14:textId="77777777" w:rsidR="00042B68" w:rsidRPr="002A16E2" w:rsidRDefault="00042B68" w:rsidP="00042B6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E77330A" w14:textId="77777777" w:rsidR="00042B68" w:rsidRPr="002A16E2" w:rsidRDefault="00042B68" w:rsidP="00042B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DEDF6A6" w14:textId="77777777" w:rsidR="00042B68" w:rsidRPr="002A16E2" w:rsidRDefault="00042B68" w:rsidP="00042B6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D1C2D6C" w14:textId="77777777" w:rsidR="00042B68" w:rsidRPr="00F47191" w:rsidRDefault="00042B68" w:rsidP="00042B6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042B68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728C2" w14:textId="77777777" w:rsidR="00360990" w:rsidRDefault="00360990">
      <w:r>
        <w:separator/>
      </w:r>
    </w:p>
  </w:endnote>
  <w:endnote w:type="continuationSeparator" w:id="0">
    <w:p w14:paraId="32167A69" w14:textId="77777777" w:rsidR="00360990" w:rsidRDefault="00360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198E2" w14:textId="77777777" w:rsidR="009F09B8" w:rsidRDefault="009F09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2DC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D5BDF" w14:textId="77777777" w:rsidR="009F09B8" w:rsidRDefault="009F0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9275C" w14:textId="77777777" w:rsidR="00360990" w:rsidRDefault="00360990">
      <w:r>
        <w:separator/>
      </w:r>
    </w:p>
  </w:footnote>
  <w:footnote w:type="continuationSeparator" w:id="0">
    <w:p w14:paraId="7964BC4C" w14:textId="77777777" w:rsidR="00360990" w:rsidRDefault="00360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692CA" w14:textId="77777777" w:rsidR="009F09B8" w:rsidRDefault="009F0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E243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5ECD5" w14:textId="77777777" w:rsidR="009F09B8" w:rsidRDefault="009F0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3535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92723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24952057">
    <w:abstractNumId w:val="0"/>
  </w:num>
  <w:num w:numId="4" w16cid:durableId="324171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990"/>
    <w:rsid w:val="00012286"/>
    <w:rsid w:val="00042B68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099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09B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16EBAE8"/>
  <w15:chartTrackingRefBased/>
  <w15:docId w15:val="{5608C95F-F179-4464-A944-1A07B7421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B6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538</Words>
  <Characters>4391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2024-12-11T13:58:00Z</cp:lastPrinted>
  <dcterms:created xsi:type="dcterms:W3CDTF">2024-12-11T13:59:00Z</dcterms:created>
  <dcterms:modified xsi:type="dcterms:W3CDTF">2024-12-11T13:59:00Z</dcterms:modified>
</cp:coreProperties>
</file>