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9CB3C" w14:textId="11055FB1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A53ED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C5676DD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C1AF3B8" w14:textId="77777777" w:rsidR="009A3CF8" w:rsidRPr="009A3CF8" w:rsidRDefault="009A3CF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3CF8">
        <w:rPr>
          <w:rFonts w:ascii="Arial" w:hAnsi="Arial" w:cs="Arial"/>
        </w:rPr>
        <w:t xml:space="preserve">Szpital Miejski Specjalistyczny </w:t>
      </w:r>
    </w:p>
    <w:p w14:paraId="4104C85D" w14:textId="77777777" w:rsidR="00B95C96" w:rsidRPr="0012157F" w:rsidRDefault="009A3CF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3CF8">
        <w:rPr>
          <w:rFonts w:ascii="Arial" w:hAnsi="Arial" w:cs="Arial"/>
        </w:rPr>
        <w:t>im. Gabriela Narutowicza w Krakowie</w:t>
      </w:r>
    </w:p>
    <w:p w14:paraId="6F876E8D" w14:textId="77777777" w:rsidR="00B95C96" w:rsidRPr="0012157F" w:rsidRDefault="009A3CF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3CF8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9A3CF8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39A8FE1A" w14:textId="77777777" w:rsidR="00B95C96" w:rsidRDefault="009A3CF8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3CF8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9A3CF8">
        <w:rPr>
          <w:rFonts w:ascii="Arial" w:hAnsi="Arial" w:cs="Arial"/>
        </w:rPr>
        <w:t>Kraków</w:t>
      </w:r>
    </w:p>
    <w:p w14:paraId="2328EE0F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417B48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F235E17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C17748C" w14:textId="77777777" w:rsidTr="006C3667">
        <w:tc>
          <w:tcPr>
            <w:tcW w:w="2800" w:type="dxa"/>
            <w:shd w:val="clear" w:color="auto" w:fill="auto"/>
          </w:tcPr>
          <w:p w14:paraId="5ADD3F3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D011C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46DA7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387CC5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B56A6DF" w14:textId="77777777" w:rsidTr="006C3667">
        <w:tc>
          <w:tcPr>
            <w:tcW w:w="2800" w:type="dxa"/>
            <w:shd w:val="clear" w:color="auto" w:fill="auto"/>
          </w:tcPr>
          <w:p w14:paraId="0ADEF6A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AA203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A1CD5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50799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64C984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3CF8" w:rsidRPr="0012157F" w14:paraId="21B96A87" w14:textId="77777777" w:rsidTr="001763A1">
        <w:tc>
          <w:tcPr>
            <w:tcW w:w="9104" w:type="dxa"/>
            <w:shd w:val="clear" w:color="auto" w:fill="D9D9D9"/>
          </w:tcPr>
          <w:p w14:paraId="43797D8E" w14:textId="77777777" w:rsidR="009A3CF8" w:rsidRPr="0012157F" w:rsidRDefault="009A3CF8" w:rsidP="001763A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6D2942B" w14:textId="77777777" w:rsidR="009A3CF8" w:rsidRPr="00094F76" w:rsidRDefault="009A3CF8" w:rsidP="001763A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A3CF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78AF874" w14:textId="77777777" w:rsidR="009A3CF8" w:rsidRPr="0017574D" w:rsidRDefault="009A3CF8" w:rsidP="001763A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96A7B3E" w14:textId="77777777" w:rsidR="009A3CF8" w:rsidRDefault="009A3CF8" w:rsidP="001763A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506D229" w14:textId="77777777" w:rsidR="009A3CF8" w:rsidRPr="002C3302" w:rsidRDefault="009A3CF8" w:rsidP="001763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1388BC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57C0EA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C7FE898" w14:textId="77777777" w:rsidTr="006C3667">
        <w:tc>
          <w:tcPr>
            <w:tcW w:w="2269" w:type="dxa"/>
            <w:shd w:val="clear" w:color="auto" w:fill="auto"/>
          </w:tcPr>
          <w:p w14:paraId="2E90A68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506000" w14:textId="77777777" w:rsidR="00B95C96" w:rsidRPr="00A2540E" w:rsidRDefault="009A3CF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3C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odczynników - krążki antybiotykowe, szczepy wzorcowe , podłoża testy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3CF8" w:rsidRPr="00A2540E" w14:paraId="765D9D16" w14:textId="77777777" w:rsidTr="001763A1">
        <w:tc>
          <w:tcPr>
            <w:tcW w:w="2269" w:type="dxa"/>
            <w:shd w:val="clear" w:color="auto" w:fill="auto"/>
          </w:tcPr>
          <w:p w14:paraId="020AEE28" w14:textId="77777777" w:rsidR="009A3CF8" w:rsidRPr="00A2540E" w:rsidRDefault="009A3CF8" w:rsidP="001763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5F2D66" w14:textId="77777777" w:rsidR="009A3CF8" w:rsidRPr="00A2540E" w:rsidRDefault="009A3CF8" w:rsidP="001763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3C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ZP/69/2024</w:t>
            </w:r>
          </w:p>
        </w:tc>
      </w:tr>
    </w:tbl>
    <w:p w14:paraId="00604FA7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A539F18" w14:textId="1634BEE1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9A3CF8" w:rsidRPr="009A3CF8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50B3ED7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B769493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F2E966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94CE6CD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63F2A3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042DDA9" w14:textId="77777777" w:rsidR="009A3CF8" w:rsidRPr="007104AC" w:rsidRDefault="009A3CF8" w:rsidP="009A3CF8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03E9542" w14:textId="77777777" w:rsidR="009A3CF8" w:rsidRDefault="009A3CF8" w:rsidP="009A3CF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7BF0B7ED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CCCECB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3CA22D2E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4AC0B7D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74182B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7408B2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22868B5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345D168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87F3A9A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943CCD7" w14:textId="77777777" w:rsidTr="006C3667">
        <w:tc>
          <w:tcPr>
            <w:tcW w:w="2660" w:type="dxa"/>
            <w:shd w:val="clear" w:color="auto" w:fill="auto"/>
          </w:tcPr>
          <w:p w14:paraId="53F80C2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F6DE5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2BD06A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B4F42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06906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DF516F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A3CF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91632D1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B997A" w14:textId="77777777" w:rsidR="0022657E" w:rsidRDefault="0022657E" w:rsidP="0038231F">
      <w:pPr>
        <w:spacing w:after="0" w:line="240" w:lineRule="auto"/>
      </w:pPr>
      <w:r>
        <w:separator/>
      </w:r>
    </w:p>
  </w:endnote>
  <w:endnote w:type="continuationSeparator" w:id="0">
    <w:p w14:paraId="23977D01" w14:textId="77777777" w:rsidR="0022657E" w:rsidRDefault="002265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8418C" w14:textId="77777777" w:rsidR="009A3CF8" w:rsidRDefault="009A3C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E1B4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99A9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0E109" w14:textId="77777777" w:rsidR="009A3CF8" w:rsidRDefault="009A3C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53FDE" w14:textId="77777777" w:rsidR="0022657E" w:rsidRDefault="0022657E" w:rsidP="0038231F">
      <w:pPr>
        <w:spacing w:after="0" w:line="240" w:lineRule="auto"/>
      </w:pPr>
      <w:r>
        <w:separator/>
      </w:r>
    </w:p>
  </w:footnote>
  <w:footnote w:type="continuationSeparator" w:id="0">
    <w:p w14:paraId="715E8DF1" w14:textId="77777777" w:rsidR="0022657E" w:rsidRDefault="002265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0A7A3" w14:textId="77777777" w:rsidR="009A3CF8" w:rsidRDefault="009A3C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83016" w14:textId="77777777" w:rsidR="009A3CF8" w:rsidRDefault="009A3C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A92ED" w14:textId="77777777" w:rsidR="009A3CF8" w:rsidRDefault="009A3C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595151">
    <w:abstractNumId w:val="12"/>
  </w:num>
  <w:num w:numId="2" w16cid:durableId="1428768388">
    <w:abstractNumId w:val="0"/>
  </w:num>
  <w:num w:numId="3" w16cid:durableId="154300397">
    <w:abstractNumId w:val="11"/>
  </w:num>
  <w:num w:numId="4" w16cid:durableId="410085269">
    <w:abstractNumId w:val="16"/>
  </w:num>
  <w:num w:numId="5" w16cid:durableId="246771821">
    <w:abstractNumId w:val="13"/>
  </w:num>
  <w:num w:numId="6" w16cid:durableId="1742143598">
    <w:abstractNumId w:val="10"/>
  </w:num>
  <w:num w:numId="7" w16cid:durableId="541482313">
    <w:abstractNumId w:val="1"/>
  </w:num>
  <w:num w:numId="8" w16cid:durableId="73867791">
    <w:abstractNumId w:val="6"/>
  </w:num>
  <w:num w:numId="9" w16cid:durableId="1451129521">
    <w:abstractNumId w:val="4"/>
  </w:num>
  <w:num w:numId="10" w16cid:durableId="674653268">
    <w:abstractNumId w:val="7"/>
  </w:num>
  <w:num w:numId="11" w16cid:durableId="1103838523">
    <w:abstractNumId w:val="5"/>
  </w:num>
  <w:num w:numId="12" w16cid:durableId="1231885794">
    <w:abstractNumId w:val="9"/>
  </w:num>
  <w:num w:numId="13" w16cid:durableId="829173840">
    <w:abstractNumId w:val="3"/>
  </w:num>
  <w:num w:numId="14" w16cid:durableId="1009865889">
    <w:abstractNumId w:val="2"/>
  </w:num>
  <w:num w:numId="15" w16cid:durableId="1734305014">
    <w:abstractNumId w:val="15"/>
  </w:num>
  <w:num w:numId="16" w16cid:durableId="2064523883">
    <w:abstractNumId w:val="8"/>
  </w:num>
  <w:num w:numId="17" w16cid:durableId="5975223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57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2657E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53ED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A3CF8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62B63"/>
  <w15:docId w15:val="{F4F6B65A-B713-407C-99D5-D788150D1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2024-12-13T10:49:00Z</dcterms:created>
  <dcterms:modified xsi:type="dcterms:W3CDTF">2024-12-13T10:51:00Z</dcterms:modified>
</cp:coreProperties>
</file>