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A509D" w14:textId="19F3EB0A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>Załącznik nr</w:t>
      </w:r>
      <w:r w:rsidR="00BA1BC6">
        <w:rPr>
          <w:rFonts w:ascii="Arial" w:hAnsi="Arial" w:cs="Arial"/>
          <w:bCs/>
          <w:i w:val="0"/>
          <w:szCs w:val="24"/>
        </w:rPr>
        <w:t xml:space="preserve"> 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02382F0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D62D3E0" w14:textId="77777777" w:rsidR="005D05C3" w:rsidRPr="0012157F" w:rsidRDefault="00882B28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82B28">
        <w:rPr>
          <w:rFonts w:ascii="Arial" w:hAnsi="Arial" w:cs="Arial"/>
        </w:rPr>
        <w:t>Szpital Specjalistyczny im. Stefana Żeromskiego SPZOZ w Krakowie</w:t>
      </w:r>
    </w:p>
    <w:p w14:paraId="03673C67" w14:textId="77777777" w:rsidR="005D05C3" w:rsidRPr="0012157F" w:rsidRDefault="00882B28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82B28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882B28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2A84FF3B" w14:textId="77777777" w:rsidR="005D05C3" w:rsidRDefault="00882B28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2B28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882B28">
        <w:rPr>
          <w:rFonts w:ascii="Arial" w:hAnsi="Arial" w:cs="Arial"/>
        </w:rPr>
        <w:t>Kraków</w:t>
      </w:r>
    </w:p>
    <w:p w14:paraId="4B403CAB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A645BD6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77241A46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6D7CE94F" w14:textId="77777777" w:rsidTr="001B7D97">
        <w:tc>
          <w:tcPr>
            <w:tcW w:w="2800" w:type="dxa"/>
            <w:shd w:val="clear" w:color="auto" w:fill="auto"/>
          </w:tcPr>
          <w:p w14:paraId="3F10E13F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59E046F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A1CC1EF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C48BCB9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4437CB64" w14:textId="77777777" w:rsidTr="001B7D97">
        <w:tc>
          <w:tcPr>
            <w:tcW w:w="2800" w:type="dxa"/>
            <w:shd w:val="clear" w:color="auto" w:fill="auto"/>
          </w:tcPr>
          <w:p w14:paraId="6C0F6F50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72E3465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29CC28F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E0C6CF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B828D27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82B28" w:rsidRPr="0012157F" w14:paraId="2D9A5F66" w14:textId="77777777" w:rsidTr="00BD1281">
        <w:tc>
          <w:tcPr>
            <w:tcW w:w="9104" w:type="dxa"/>
            <w:shd w:val="clear" w:color="auto" w:fill="D9D9D9"/>
          </w:tcPr>
          <w:p w14:paraId="4A6DD221" w14:textId="77777777" w:rsidR="00882B28" w:rsidRPr="0012157F" w:rsidRDefault="00882B28" w:rsidP="00BD128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2232855" w14:textId="77777777" w:rsidR="00882B28" w:rsidRPr="00094F76" w:rsidRDefault="00882B28" w:rsidP="00BD128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82B28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49CF37BE" w14:textId="77777777" w:rsidR="00882B28" w:rsidRPr="004B5FB1" w:rsidRDefault="00882B28" w:rsidP="00BD1281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164A8AB3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4B7A2CF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1D137EB6" w14:textId="77777777" w:rsidTr="001B7D97">
        <w:tc>
          <w:tcPr>
            <w:tcW w:w="2269" w:type="dxa"/>
            <w:shd w:val="clear" w:color="auto" w:fill="auto"/>
          </w:tcPr>
          <w:p w14:paraId="53EDB85D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1C6A778" w14:textId="77777777" w:rsidR="00ED79A4" w:rsidRPr="00A2540E" w:rsidRDefault="00882B28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82B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Sprzęt jednorazowy sterylny - narzędzia do zabiegów artroskopowych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82B28" w:rsidRPr="00A2540E" w14:paraId="6787411A" w14:textId="77777777" w:rsidTr="00BD1281">
        <w:tc>
          <w:tcPr>
            <w:tcW w:w="2269" w:type="dxa"/>
            <w:shd w:val="clear" w:color="auto" w:fill="auto"/>
          </w:tcPr>
          <w:p w14:paraId="0FF0D6F9" w14:textId="77777777" w:rsidR="00882B28" w:rsidRPr="00A2540E" w:rsidRDefault="00882B28" w:rsidP="00BD128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73D38B" w14:textId="77777777" w:rsidR="00882B28" w:rsidRPr="00A2540E" w:rsidRDefault="00882B28" w:rsidP="00BD128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82B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SZP-271-42/24</w:t>
            </w:r>
          </w:p>
        </w:tc>
      </w:tr>
    </w:tbl>
    <w:p w14:paraId="4AD978D5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3FD5CEC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82B28" w:rsidRPr="00882B28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9E27F88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1436E49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2EA8CF6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B2E73D0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01DCB9D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2192E7D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3B192CD4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FD99C6D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6A52F283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B2E8188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22BEE24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611FFCCA" w14:textId="77777777" w:rsidTr="001B7D97">
        <w:tc>
          <w:tcPr>
            <w:tcW w:w="2660" w:type="dxa"/>
            <w:shd w:val="clear" w:color="auto" w:fill="auto"/>
          </w:tcPr>
          <w:p w14:paraId="3A5B833E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3C6A2C9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65FDAE0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65CA5C2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B4FC9E9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F01BF97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82B2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331B1AB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AB80F" w14:textId="77777777" w:rsidR="00AF7D85" w:rsidRDefault="00AF7D85" w:rsidP="0038231F">
      <w:pPr>
        <w:spacing w:after="0" w:line="240" w:lineRule="auto"/>
      </w:pPr>
      <w:r>
        <w:separator/>
      </w:r>
    </w:p>
  </w:endnote>
  <w:endnote w:type="continuationSeparator" w:id="0">
    <w:p w14:paraId="3EB0BBE9" w14:textId="77777777" w:rsidR="00AF7D85" w:rsidRDefault="00AF7D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9584E" w14:textId="77777777" w:rsidR="00882B28" w:rsidRDefault="00882B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A932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19D5CD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1CC3D" w14:textId="77777777" w:rsidR="00882B28" w:rsidRDefault="00882B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D6FDE" w14:textId="77777777" w:rsidR="00AF7D85" w:rsidRDefault="00AF7D85" w:rsidP="0038231F">
      <w:pPr>
        <w:spacing w:after="0" w:line="240" w:lineRule="auto"/>
      </w:pPr>
      <w:r>
        <w:separator/>
      </w:r>
    </w:p>
  </w:footnote>
  <w:footnote w:type="continuationSeparator" w:id="0">
    <w:p w14:paraId="2862ADA1" w14:textId="77777777" w:rsidR="00AF7D85" w:rsidRDefault="00AF7D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653BE" w14:textId="77777777" w:rsidR="00882B28" w:rsidRDefault="00882B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28168" w14:textId="77777777" w:rsidR="00882B28" w:rsidRDefault="00882B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064E4" w14:textId="77777777" w:rsidR="00882B28" w:rsidRDefault="00882B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9186637">
    <w:abstractNumId w:val="12"/>
  </w:num>
  <w:num w:numId="2" w16cid:durableId="489374268">
    <w:abstractNumId w:val="0"/>
  </w:num>
  <w:num w:numId="3" w16cid:durableId="838958070">
    <w:abstractNumId w:val="11"/>
  </w:num>
  <w:num w:numId="4" w16cid:durableId="1838764575">
    <w:abstractNumId w:val="16"/>
  </w:num>
  <w:num w:numId="5" w16cid:durableId="1105926376">
    <w:abstractNumId w:val="13"/>
  </w:num>
  <w:num w:numId="6" w16cid:durableId="683016589">
    <w:abstractNumId w:val="10"/>
  </w:num>
  <w:num w:numId="7" w16cid:durableId="786119111">
    <w:abstractNumId w:val="1"/>
  </w:num>
  <w:num w:numId="8" w16cid:durableId="1346055243">
    <w:abstractNumId w:val="6"/>
  </w:num>
  <w:num w:numId="9" w16cid:durableId="88894135">
    <w:abstractNumId w:val="4"/>
  </w:num>
  <w:num w:numId="10" w16cid:durableId="971011906">
    <w:abstractNumId w:val="7"/>
  </w:num>
  <w:num w:numId="11" w16cid:durableId="1753813859">
    <w:abstractNumId w:val="5"/>
  </w:num>
  <w:num w:numId="12" w16cid:durableId="1693993913">
    <w:abstractNumId w:val="9"/>
  </w:num>
  <w:num w:numId="13" w16cid:durableId="1167281365">
    <w:abstractNumId w:val="3"/>
  </w:num>
  <w:num w:numId="14" w16cid:durableId="1253513680">
    <w:abstractNumId w:val="2"/>
  </w:num>
  <w:num w:numId="15" w16cid:durableId="114102176">
    <w:abstractNumId w:val="15"/>
  </w:num>
  <w:num w:numId="16" w16cid:durableId="780148240">
    <w:abstractNumId w:val="8"/>
  </w:num>
  <w:num w:numId="17" w16cid:durableId="1413922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7D85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3879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2B28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AF7D85"/>
    <w:rsid w:val="00B0088C"/>
    <w:rsid w:val="00B15219"/>
    <w:rsid w:val="00B15FD3"/>
    <w:rsid w:val="00B34079"/>
    <w:rsid w:val="00B36ABD"/>
    <w:rsid w:val="00B8005E"/>
    <w:rsid w:val="00B90E42"/>
    <w:rsid w:val="00BA1BC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ABCD1D"/>
  <w15:docId w15:val="{904832AB-6FF8-4510-888D-2BC09008F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349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4</cp:revision>
  <cp:lastPrinted>2016-07-26T10:32:00Z</cp:lastPrinted>
  <dcterms:created xsi:type="dcterms:W3CDTF">2024-12-17T07:08:00Z</dcterms:created>
  <dcterms:modified xsi:type="dcterms:W3CDTF">2024-12-17T07:13:00Z</dcterms:modified>
</cp:coreProperties>
</file>