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9EAA9" w14:textId="7E3BC986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C52BA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6FA9044" w14:textId="77777777" w:rsidTr="00D62E6E">
        <w:tc>
          <w:tcPr>
            <w:tcW w:w="2800" w:type="dxa"/>
            <w:shd w:val="clear" w:color="auto" w:fill="auto"/>
          </w:tcPr>
          <w:p w14:paraId="706C30E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9C1FA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7608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33EC3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992941D" w14:textId="77777777" w:rsidTr="00D62E6E">
        <w:tc>
          <w:tcPr>
            <w:tcW w:w="2800" w:type="dxa"/>
            <w:shd w:val="clear" w:color="auto" w:fill="auto"/>
          </w:tcPr>
          <w:p w14:paraId="757D4BB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CE31C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585CA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E7902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491C3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22C6" w:rsidRPr="00C14101" w14:paraId="57D087A2" w14:textId="77777777" w:rsidTr="00BD12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CC313D" w14:textId="77777777" w:rsidR="00B222C6" w:rsidRPr="00C14101" w:rsidRDefault="00B222C6" w:rsidP="00BD12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89C109" w14:textId="77777777" w:rsidR="00B222C6" w:rsidRPr="00C14101" w:rsidRDefault="00B222C6" w:rsidP="00BD128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22C6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DBF41E0" w14:textId="77777777" w:rsidR="00B222C6" w:rsidRPr="00C14101" w:rsidRDefault="00B222C6" w:rsidP="00BD12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4EEC6A" w14:textId="77777777" w:rsidR="00B222C6" w:rsidRPr="00C14101" w:rsidRDefault="00B222C6" w:rsidP="00BD12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5F025B1" w14:textId="77777777" w:rsidR="00BC121E" w:rsidRPr="00C14101" w:rsidRDefault="00B222C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D100D95" w14:textId="77777777" w:rsidTr="00D62E6E">
        <w:tc>
          <w:tcPr>
            <w:tcW w:w="2269" w:type="dxa"/>
            <w:shd w:val="clear" w:color="auto" w:fill="auto"/>
          </w:tcPr>
          <w:p w14:paraId="18E3015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B670BE" w14:textId="77777777" w:rsidR="00D62E6E" w:rsidRPr="00D62E6E" w:rsidRDefault="00B222C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2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jednorazowy sterylny - narzędzia do zabiegów artroskopowych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22C6" w:rsidRPr="00D62E6E" w14:paraId="2981BEEA" w14:textId="77777777" w:rsidTr="00BD1281">
        <w:tc>
          <w:tcPr>
            <w:tcW w:w="2269" w:type="dxa"/>
            <w:shd w:val="clear" w:color="auto" w:fill="auto"/>
          </w:tcPr>
          <w:p w14:paraId="3BE5B777" w14:textId="77777777" w:rsidR="00B222C6" w:rsidRPr="00D62E6E" w:rsidRDefault="00B222C6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BC1BC1" w14:textId="77777777" w:rsidR="00B222C6" w:rsidRPr="00D62E6E" w:rsidRDefault="00B222C6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2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SZP-271-42/24</w:t>
            </w:r>
          </w:p>
        </w:tc>
      </w:tr>
    </w:tbl>
    <w:p w14:paraId="7185DDF6" w14:textId="77777777" w:rsidR="00BC121E" w:rsidRDefault="00B222C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222C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7A12718" w14:textId="3554802E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9AE10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C659FF5" w14:textId="60CC8261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5B8B21D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1B6447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A1E336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11A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0D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654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7BA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A0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D8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3C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693F83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2C7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70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1B8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5A523B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B58773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BE1621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07DC38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1F8E6CE" w14:textId="77777777" w:rsidTr="00620E37">
        <w:tc>
          <w:tcPr>
            <w:tcW w:w="2660" w:type="dxa"/>
            <w:shd w:val="clear" w:color="auto" w:fill="auto"/>
          </w:tcPr>
          <w:p w14:paraId="53C31FC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FA8152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E40418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21F83A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0B92B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D091F0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222C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4BB1F56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714F" w14:textId="77777777" w:rsidR="00F257B9" w:rsidRDefault="00F257B9">
      <w:r>
        <w:separator/>
      </w:r>
    </w:p>
  </w:endnote>
  <w:endnote w:type="continuationSeparator" w:id="0">
    <w:p w14:paraId="49450DCB" w14:textId="77777777" w:rsidR="00F257B9" w:rsidRDefault="00F2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1C0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745CC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216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38D767" w14:textId="77777777" w:rsidR="009A4CD3" w:rsidRDefault="003C52B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B76E11E">
        <v:line id="_x0000_s1025" style="position:absolute;left:0;text-align:left;z-index:251657728" from="-3.85pt,8.7pt" to="455.15pt,8.7pt"/>
      </w:pict>
    </w:r>
  </w:p>
  <w:p w14:paraId="16AC6F0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4BB97" w14:textId="77777777" w:rsidR="00B222C6" w:rsidRDefault="00B22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2D458" w14:textId="77777777" w:rsidR="00F257B9" w:rsidRDefault="00F257B9">
      <w:r>
        <w:separator/>
      </w:r>
    </w:p>
  </w:footnote>
  <w:footnote w:type="continuationSeparator" w:id="0">
    <w:p w14:paraId="0665E8F7" w14:textId="77777777" w:rsidR="00F257B9" w:rsidRDefault="00F25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254F" w14:textId="77777777" w:rsidR="00B222C6" w:rsidRDefault="00B22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6C643" w14:textId="77777777" w:rsidR="00B222C6" w:rsidRDefault="00B222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8EF4" w14:textId="77777777" w:rsidR="00B222C6" w:rsidRDefault="00B22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0517856">
    <w:abstractNumId w:val="13"/>
  </w:num>
  <w:num w:numId="2" w16cid:durableId="614563643">
    <w:abstractNumId w:val="0"/>
  </w:num>
  <w:num w:numId="3" w16cid:durableId="1252200701">
    <w:abstractNumId w:val="11"/>
  </w:num>
  <w:num w:numId="4" w16cid:durableId="1668630373">
    <w:abstractNumId w:val="8"/>
  </w:num>
  <w:num w:numId="5" w16cid:durableId="823547020">
    <w:abstractNumId w:val="7"/>
  </w:num>
  <w:num w:numId="6" w16cid:durableId="1365063072">
    <w:abstractNumId w:val="1"/>
  </w:num>
  <w:num w:numId="7" w16cid:durableId="1914469562">
    <w:abstractNumId w:val="6"/>
  </w:num>
  <w:num w:numId="8" w16cid:durableId="1248998917">
    <w:abstractNumId w:val="3"/>
  </w:num>
  <w:num w:numId="9" w16cid:durableId="560407904">
    <w:abstractNumId w:val="2"/>
  </w:num>
  <w:num w:numId="10" w16cid:durableId="510803201">
    <w:abstractNumId w:val="5"/>
  </w:num>
  <w:num w:numId="11" w16cid:durableId="2120489117">
    <w:abstractNumId w:val="10"/>
  </w:num>
  <w:num w:numId="12" w16cid:durableId="1725521815">
    <w:abstractNumId w:val="4"/>
  </w:num>
  <w:num w:numId="13" w16cid:durableId="1891767634">
    <w:abstractNumId w:val="9"/>
  </w:num>
  <w:num w:numId="14" w16cid:durableId="3878448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7B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16FE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52B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22C6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1ED5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57B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852B5CF"/>
  <w15:chartTrackingRefBased/>
  <w15:docId w15:val="{B55B3D2B-3A1A-4F77-B4E6-EE073C57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1775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2010-01-07T09:39:00Z</cp:lastPrinted>
  <dcterms:created xsi:type="dcterms:W3CDTF">2024-12-17T07:08:00Z</dcterms:created>
  <dcterms:modified xsi:type="dcterms:W3CDTF">2024-12-19T06:11:00Z</dcterms:modified>
</cp:coreProperties>
</file>