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2BDAED" w14:textId="2387D93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>Załącznik nr</w:t>
      </w:r>
      <w:r w:rsidR="00FB0145">
        <w:rPr>
          <w:rFonts w:ascii="Arial" w:hAnsi="Arial" w:cs="Arial"/>
          <w:bCs/>
          <w:i w:val="0"/>
          <w:szCs w:val="24"/>
        </w:rPr>
        <w:t xml:space="preserve"> 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C7AA417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7F5F912" w14:textId="0FC53964" w:rsidR="006676AE" w:rsidRPr="0012157F" w:rsidRDefault="006B035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B035F">
        <w:rPr>
          <w:rFonts w:ascii="Arial" w:hAnsi="Arial" w:cs="Arial"/>
        </w:rPr>
        <w:t>Szpital Specjalistyczny im. Stefana Żeromskiego SPZOZ w Krakowie</w:t>
      </w:r>
    </w:p>
    <w:p w14:paraId="626104E6" w14:textId="7AA6656F" w:rsidR="006676AE" w:rsidRPr="0012157F" w:rsidRDefault="006B035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B035F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6B035F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3F05D1D5" w14:textId="2C1F62C7" w:rsidR="00F90CD1" w:rsidRDefault="006B035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B035F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6B035F">
        <w:rPr>
          <w:rFonts w:ascii="Arial" w:hAnsi="Arial" w:cs="Arial"/>
        </w:rPr>
        <w:t>Kraków</w:t>
      </w:r>
    </w:p>
    <w:p w14:paraId="5D4FAFE5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51BC406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253C003C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16932363" w14:textId="77777777" w:rsidTr="0018769E">
        <w:tc>
          <w:tcPr>
            <w:tcW w:w="2800" w:type="dxa"/>
            <w:shd w:val="clear" w:color="auto" w:fill="auto"/>
          </w:tcPr>
          <w:p w14:paraId="09E1C069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49F41FB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CB2F8BF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8FDAAED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7684E2E3" w14:textId="77777777" w:rsidTr="0018769E">
        <w:tc>
          <w:tcPr>
            <w:tcW w:w="2800" w:type="dxa"/>
            <w:shd w:val="clear" w:color="auto" w:fill="auto"/>
          </w:tcPr>
          <w:p w14:paraId="25C145EA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2A3D749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286C49D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31A49C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3012615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B035F" w:rsidRPr="0012157F" w14:paraId="74B8D46F" w14:textId="77777777" w:rsidTr="00BD1281">
        <w:tc>
          <w:tcPr>
            <w:tcW w:w="9104" w:type="dxa"/>
            <w:shd w:val="clear" w:color="auto" w:fill="D9D9D9"/>
          </w:tcPr>
          <w:p w14:paraId="7A429E4A" w14:textId="77777777" w:rsidR="006B035F" w:rsidRPr="0012157F" w:rsidRDefault="006B035F" w:rsidP="00BD1281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8BF75E4" w14:textId="2045DC96" w:rsidR="006B035F" w:rsidRPr="0012157F" w:rsidRDefault="006B035F" w:rsidP="00BD128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B035F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141A9328" w14:textId="77777777" w:rsidR="006B035F" w:rsidRPr="00612283" w:rsidRDefault="006B035F" w:rsidP="00BD1281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5A8C2B83" w14:textId="77777777" w:rsidR="006B035F" w:rsidRPr="00612283" w:rsidRDefault="006B035F" w:rsidP="00BD1281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E6E3374" w14:textId="77777777" w:rsidR="006B035F" w:rsidRPr="0012157F" w:rsidRDefault="006B035F" w:rsidP="00BD1281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737D622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6B503488" w14:textId="77777777" w:rsidTr="0018769E">
        <w:tc>
          <w:tcPr>
            <w:tcW w:w="2269" w:type="dxa"/>
            <w:shd w:val="clear" w:color="auto" w:fill="auto"/>
          </w:tcPr>
          <w:p w14:paraId="041E8DCD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332B4D6" w14:textId="02129941" w:rsidR="002578E4" w:rsidRPr="00A2540E" w:rsidRDefault="006B035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B035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Sprzęt jednorazowy sterylny - narzędzia do zabiegów artroskopowych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B035F" w:rsidRPr="00A2540E" w14:paraId="660A1262" w14:textId="77777777" w:rsidTr="00BD1281">
        <w:tc>
          <w:tcPr>
            <w:tcW w:w="2269" w:type="dxa"/>
            <w:shd w:val="clear" w:color="auto" w:fill="auto"/>
          </w:tcPr>
          <w:p w14:paraId="195A5B72" w14:textId="77777777" w:rsidR="006B035F" w:rsidRPr="00A2540E" w:rsidRDefault="006B035F" w:rsidP="00BD128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A72ED65" w14:textId="4FB42A8F" w:rsidR="006B035F" w:rsidRPr="00A2540E" w:rsidRDefault="006B035F" w:rsidP="00BD128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B035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SZP-271-42/24</w:t>
            </w:r>
          </w:p>
        </w:tc>
      </w:tr>
    </w:tbl>
    <w:p w14:paraId="5783CFE5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6CB6ED0" w14:textId="3D09F8AC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B035F" w:rsidRPr="006B035F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0D81F0D1" w14:textId="77777777" w:rsidTr="00650D6C">
        <w:tc>
          <w:tcPr>
            <w:tcW w:w="9104" w:type="dxa"/>
            <w:shd w:val="clear" w:color="auto" w:fill="D9D9D9"/>
          </w:tcPr>
          <w:p w14:paraId="75670D9B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D003EFE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D7D718A" w14:textId="77777777" w:rsidR="006B035F" w:rsidRPr="00992BD8" w:rsidRDefault="006B035F" w:rsidP="006B035F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707977BF" w14:textId="77777777" w:rsidR="002426FF" w:rsidRPr="00A44833" w:rsidRDefault="006B035F" w:rsidP="006B035F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7EF3D890" w14:textId="77777777" w:rsidR="006B035F" w:rsidRPr="00A44833" w:rsidRDefault="006B035F" w:rsidP="006B035F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6BC80804" w14:textId="77777777" w:rsidR="006B035F" w:rsidRPr="0012157F" w:rsidRDefault="006B035F" w:rsidP="006B035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73E87D75" w14:textId="77777777" w:rsidR="006B035F" w:rsidRPr="0012157F" w:rsidRDefault="006B035F" w:rsidP="006B035F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3921E305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640F17D9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212C24A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14B45E49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6691E258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5A54348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5DE4377A" w14:textId="77777777" w:rsidTr="00CD4DD1">
        <w:tc>
          <w:tcPr>
            <w:tcW w:w="9104" w:type="dxa"/>
            <w:shd w:val="clear" w:color="auto" w:fill="D9D9D9"/>
          </w:tcPr>
          <w:p w14:paraId="3012D78E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7313BCF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2A1F85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02AAC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1E45A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7A855E3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0B216" w14:textId="1E8E099D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CF4B2" w14:textId="4A138BF3" w:rsidR="00D2702A" w:rsidRPr="0012157F" w:rsidRDefault="00D2702A" w:rsidP="00FF211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DC4307F" w14:textId="6AECD7CB" w:rsidR="00D2702A" w:rsidRPr="0012157F" w:rsidRDefault="00D2702A" w:rsidP="000C2F9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97B4069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3862E86B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57B1668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1E175CD7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1515B68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292C5A3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58D6A4A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3D335F5A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6DDE64E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9D9485B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FB99503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409F22A4" w14:textId="77777777" w:rsidTr="00CD4DD1">
        <w:tc>
          <w:tcPr>
            <w:tcW w:w="9104" w:type="dxa"/>
            <w:shd w:val="clear" w:color="auto" w:fill="D9D9D9"/>
          </w:tcPr>
          <w:p w14:paraId="6D9678A4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400B92F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453D87A9" w14:textId="77777777" w:rsidTr="00847232">
        <w:tc>
          <w:tcPr>
            <w:tcW w:w="9104" w:type="dxa"/>
            <w:shd w:val="clear" w:color="auto" w:fill="D9D9D9"/>
          </w:tcPr>
          <w:p w14:paraId="1ACCFE1E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48A322A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4B351F2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0E5B7ED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71DD459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E6836CA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F0AE920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09E79AB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AAE7781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22B564C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39A718E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7034D85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4C1C79A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20726" w14:textId="77777777" w:rsidR="00DC154A" w:rsidRDefault="00DC154A" w:rsidP="0038231F">
      <w:pPr>
        <w:spacing w:after="0" w:line="240" w:lineRule="auto"/>
      </w:pPr>
      <w:r>
        <w:separator/>
      </w:r>
    </w:p>
  </w:endnote>
  <w:endnote w:type="continuationSeparator" w:id="0">
    <w:p w14:paraId="49E41BB8" w14:textId="77777777" w:rsidR="00DC154A" w:rsidRDefault="00DC154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14F8C" w14:textId="77777777" w:rsidR="006B035F" w:rsidRDefault="006B03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EB87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1C666B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9C1" w14:textId="77777777" w:rsidR="006B035F" w:rsidRDefault="006B03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8EE30" w14:textId="77777777" w:rsidR="00DC154A" w:rsidRDefault="00DC154A" w:rsidP="0038231F">
      <w:pPr>
        <w:spacing w:after="0" w:line="240" w:lineRule="auto"/>
      </w:pPr>
      <w:r>
        <w:separator/>
      </w:r>
    </w:p>
  </w:footnote>
  <w:footnote w:type="continuationSeparator" w:id="0">
    <w:p w14:paraId="38589D04" w14:textId="77777777" w:rsidR="00DC154A" w:rsidRDefault="00DC154A" w:rsidP="0038231F">
      <w:pPr>
        <w:spacing w:after="0" w:line="240" w:lineRule="auto"/>
      </w:pPr>
      <w:r>
        <w:continuationSeparator/>
      </w:r>
    </w:p>
  </w:footnote>
  <w:footnote w:id="1">
    <w:p w14:paraId="095F2274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1B9624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FFC291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7C13563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30F67" w14:textId="77777777" w:rsidR="006B035F" w:rsidRDefault="006B03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5B1D0" w14:textId="77777777" w:rsidR="006B035F" w:rsidRDefault="006B03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20ACE" w14:textId="77777777" w:rsidR="006B035F" w:rsidRDefault="006B03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8376170">
    <w:abstractNumId w:val="11"/>
  </w:num>
  <w:num w:numId="2" w16cid:durableId="990019027">
    <w:abstractNumId w:val="0"/>
  </w:num>
  <w:num w:numId="3" w16cid:durableId="1371800054">
    <w:abstractNumId w:val="10"/>
  </w:num>
  <w:num w:numId="4" w16cid:durableId="1751386802">
    <w:abstractNumId w:val="13"/>
  </w:num>
  <w:num w:numId="5" w16cid:durableId="1857040621">
    <w:abstractNumId w:val="12"/>
  </w:num>
  <w:num w:numId="6" w16cid:durableId="604314932">
    <w:abstractNumId w:val="9"/>
  </w:num>
  <w:num w:numId="7" w16cid:durableId="379977941">
    <w:abstractNumId w:val="1"/>
  </w:num>
  <w:num w:numId="8" w16cid:durableId="612440614">
    <w:abstractNumId w:val="6"/>
  </w:num>
  <w:num w:numId="9" w16cid:durableId="1810391165">
    <w:abstractNumId w:val="4"/>
  </w:num>
  <w:num w:numId="10" w16cid:durableId="1708211535">
    <w:abstractNumId w:val="7"/>
  </w:num>
  <w:num w:numId="11" w16cid:durableId="906956192">
    <w:abstractNumId w:val="5"/>
  </w:num>
  <w:num w:numId="12" w16cid:durableId="1780757472">
    <w:abstractNumId w:val="8"/>
  </w:num>
  <w:num w:numId="13" w16cid:durableId="1650590794">
    <w:abstractNumId w:val="3"/>
  </w:num>
  <w:num w:numId="14" w16cid:durableId="12797939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154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67DCC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035F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C154A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0145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49CD01"/>
  <w15:docId w15:val="{C2032C10-9190-49FF-A9B2-E7CC4816C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729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4</cp:revision>
  <cp:lastPrinted>2016-07-26T10:32:00Z</cp:lastPrinted>
  <dcterms:created xsi:type="dcterms:W3CDTF">2024-12-17T07:10:00Z</dcterms:created>
  <dcterms:modified xsi:type="dcterms:W3CDTF">2024-12-17T07:13:00Z</dcterms:modified>
</cp:coreProperties>
</file>