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417D2" w14:textId="1CEA8AF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7562A" w:rsidRPr="0047562A">
        <w:rPr>
          <w:rFonts w:ascii="Arial" w:hAnsi="Arial" w:cs="Arial"/>
          <w:sz w:val="24"/>
          <w:szCs w:val="24"/>
        </w:rPr>
        <w:t>1</w:t>
      </w:r>
      <w:r w:rsidR="0099645B">
        <w:rPr>
          <w:rFonts w:ascii="Arial" w:hAnsi="Arial" w:cs="Arial"/>
          <w:sz w:val="24"/>
          <w:szCs w:val="24"/>
        </w:rPr>
        <w:t>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71FB255" w14:textId="77777777" w:rsidTr="005844F6">
        <w:tc>
          <w:tcPr>
            <w:tcW w:w="9104" w:type="dxa"/>
            <w:shd w:val="clear" w:color="auto" w:fill="F2F2F2"/>
          </w:tcPr>
          <w:p w14:paraId="41528E08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6093029" w14:textId="40C3D02A" w:rsidR="00140C27" w:rsidRPr="00140C27" w:rsidRDefault="0047562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7562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19896119" w14:textId="77777777" w:rsidR="00140C27" w:rsidRPr="00140C27" w:rsidRDefault="0047562A" w:rsidP="00140C27">
      <w:pPr>
        <w:spacing w:line="360" w:lineRule="auto"/>
        <w:ind w:left="3969"/>
        <w:rPr>
          <w:rFonts w:ascii="Arial" w:hAnsi="Arial" w:cs="Arial"/>
        </w:rPr>
      </w:pPr>
      <w:r w:rsidRPr="0047562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7562A">
        <w:rPr>
          <w:rFonts w:ascii="Arial" w:hAnsi="Arial" w:cs="Arial"/>
        </w:rPr>
        <w:t>66</w:t>
      </w:r>
    </w:p>
    <w:p w14:paraId="465ECB82" w14:textId="77777777" w:rsidR="00140C27" w:rsidRPr="00140C27" w:rsidRDefault="0047562A" w:rsidP="00140C27">
      <w:pPr>
        <w:ind w:left="3969"/>
        <w:rPr>
          <w:rFonts w:ascii="Arial" w:hAnsi="Arial" w:cs="Arial"/>
        </w:rPr>
      </w:pPr>
      <w:r w:rsidRPr="0047562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7562A">
        <w:rPr>
          <w:rFonts w:ascii="Arial" w:hAnsi="Arial" w:cs="Arial"/>
        </w:rPr>
        <w:t>Kraków</w:t>
      </w:r>
    </w:p>
    <w:p w14:paraId="3DB2026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12405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43C3D06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6683C0B6" w14:textId="77777777">
        <w:tc>
          <w:tcPr>
            <w:tcW w:w="2268" w:type="dxa"/>
            <w:shd w:val="clear" w:color="auto" w:fill="auto"/>
          </w:tcPr>
          <w:p w14:paraId="75FDF827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B25DC5E" w14:textId="77777777" w:rsidR="00140C27" w:rsidRPr="00140C27" w:rsidRDefault="0047562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7562A">
              <w:rPr>
                <w:rFonts w:ascii="Arial" w:hAnsi="Arial" w:cs="Arial"/>
                <w:bCs/>
              </w:rPr>
              <w:t>Sprzęt jednorazowy sterylny - narzędzia do zabiegów artroskopowych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7562A" w:rsidRPr="00140C27" w14:paraId="57A325BC" w14:textId="77777777" w:rsidTr="00E74268">
        <w:tc>
          <w:tcPr>
            <w:tcW w:w="2268" w:type="dxa"/>
            <w:shd w:val="clear" w:color="auto" w:fill="auto"/>
          </w:tcPr>
          <w:p w14:paraId="6784F9A8" w14:textId="77777777" w:rsidR="0047562A" w:rsidRPr="00140C27" w:rsidRDefault="0047562A" w:rsidP="00E742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36A7F50" w14:textId="77777777" w:rsidR="0047562A" w:rsidRPr="00140C27" w:rsidRDefault="0047562A" w:rsidP="00E742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7562A">
              <w:rPr>
                <w:rFonts w:ascii="Arial" w:hAnsi="Arial" w:cs="Arial"/>
                <w:bCs/>
              </w:rPr>
              <w:t>SZP-271-42/24</w:t>
            </w:r>
          </w:p>
        </w:tc>
      </w:tr>
    </w:tbl>
    <w:p w14:paraId="28EB78F0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C8B484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660DBBB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CDA6C3A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276B8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F7DA40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0FED077E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20B6E9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1B9DCDC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160F9D2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1345345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0F5664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E97DB2E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405CD33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41ED9D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73D7E5D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2C057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7F89A2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42E3DC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D258D3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54A7C2EF" w14:textId="6871040F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0AF06D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14:paraId="42EE3526" w14:textId="466103B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5A72F6B">
                <v:shape id="_x0000_i1043" type="#_x0000_t75" style="width:314.5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14:paraId="4779C2FA" w14:textId="65D450C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9D2DB55">
                <v:shape id="_x0000_i1045" type="#_x0000_t75" style="width:314.5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14:paraId="2539D84C" w14:textId="0D80103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9354650">
                <v:shape id="_x0000_i1047" type="#_x0000_t75" style="width:314.5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14:paraId="372BAF88" w14:textId="629A703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BD73D68">
                <v:shape id="_x0000_i1049" type="#_x0000_t75" style="width:314.5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14:paraId="21F9B8AB" w14:textId="3634DE8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B5BB087">
                <v:shape id="_x0000_i1051" type="#_x0000_t75" style="width:108.3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D05DED3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542406F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7FDCE445" w14:textId="2484BF11" w:rsidR="00A8509D" w:rsidRPr="00A8509D" w:rsidRDefault="00B964C4" w:rsidP="0099645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99645B">
        <w:rPr>
          <w:rFonts w:ascii="Arial" w:hAnsi="Arial" w:cs="Arial"/>
        </w:rPr>
        <w:t xml:space="preserve"> podaną w załączniku nr 1.B do SWZ.</w:t>
      </w:r>
    </w:p>
    <w:p w14:paraId="582E2FEA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7D3DA5FD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115E04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F4A1048" w14:textId="77777777" w:rsidR="0047562A" w:rsidRPr="00C754AE" w:rsidRDefault="00FF57EE" w:rsidP="0047562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75F8A19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741C950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B547B3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D4A89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53F72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3E692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31921C9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7F7F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0E33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8E9E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E2E285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0506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9876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CBAF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0886F4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D20E9C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2B556F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1D68CEF" w14:textId="16D865D9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78FD454">
          <v:shape id="_x0000_i1053" type="#_x0000_t75" style="width:142.25pt;height:17.3pt" o:ole="">
            <v:imagedata r:id="rId20" o:title=""/>
          </v:shape>
          <w:control r:id="rId21" w:name="CheckBox1" w:shapeid="_x0000_i1053"/>
        </w:object>
      </w:r>
    </w:p>
    <w:p w14:paraId="2EE99E0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360D114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441D83D" w14:textId="24ADA15D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3D17794">
          <v:shape id="_x0000_i1055" type="#_x0000_t75" style="width:180.85pt;height:21.9pt" o:ole="">
            <v:imagedata r:id="rId22" o:title=""/>
          </v:shape>
          <w:control r:id="rId23" w:name="CheckBox2" w:shapeid="_x0000_i1055"/>
        </w:object>
      </w:r>
    </w:p>
    <w:p w14:paraId="2D116C2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10D9F64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70209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A0033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A77F0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C16F5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C882508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93A0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5E7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C62E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506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ADF358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184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DF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0C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C5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0150B8D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4B456FB0" w14:textId="77777777" w:rsidTr="00B56BE6">
        <w:tc>
          <w:tcPr>
            <w:tcW w:w="1984" w:type="dxa"/>
            <w:shd w:val="clear" w:color="auto" w:fill="auto"/>
            <w:vAlign w:val="center"/>
          </w:tcPr>
          <w:p w14:paraId="7269111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43C081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A3F7109" w14:textId="77777777" w:rsidTr="00B56BE6">
        <w:tc>
          <w:tcPr>
            <w:tcW w:w="1984" w:type="dxa"/>
            <w:shd w:val="clear" w:color="auto" w:fill="auto"/>
            <w:vAlign w:val="center"/>
          </w:tcPr>
          <w:p w14:paraId="41DA7FD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7666365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D393693" w14:textId="77777777" w:rsidTr="00B56BE6">
        <w:tc>
          <w:tcPr>
            <w:tcW w:w="1984" w:type="dxa"/>
            <w:shd w:val="clear" w:color="auto" w:fill="auto"/>
            <w:vAlign w:val="center"/>
          </w:tcPr>
          <w:p w14:paraId="7EE0406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C13C35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6EF5CC6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17C6FAB0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78BF4D9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F3D0A89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3CA249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CEA1071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7A858E3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72F4D" w14:textId="77777777" w:rsidR="00663FDE" w:rsidRDefault="00663FDE" w:rsidP="00FF57EE">
      <w:r>
        <w:separator/>
      </w:r>
    </w:p>
  </w:endnote>
  <w:endnote w:type="continuationSeparator" w:id="0">
    <w:p w14:paraId="109FBB5F" w14:textId="77777777" w:rsidR="00663FDE" w:rsidRDefault="00663FD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5D9A8" w14:textId="77777777" w:rsidR="0047562A" w:rsidRDefault="00475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99D20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E5CC6" w14:textId="77777777" w:rsidR="0047562A" w:rsidRDefault="00475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1F4F" w14:textId="77777777" w:rsidR="00663FDE" w:rsidRDefault="00663FDE" w:rsidP="00FF57EE">
      <w:r>
        <w:separator/>
      </w:r>
    </w:p>
  </w:footnote>
  <w:footnote w:type="continuationSeparator" w:id="0">
    <w:p w14:paraId="4B826FBA" w14:textId="77777777" w:rsidR="00663FDE" w:rsidRDefault="00663FDE" w:rsidP="00FF57EE">
      <w:r>
        <w:continuationSeparator/>
      </w:r>
    </w:p>
  </w:footnote>
  <w:footnote w:id="1">
    <w:p w14:paraId="2F0B2EA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B0A441D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3E3FF4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CC4179C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9CAA1F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DB3BEC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3AB5194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3F5CF" w14:textId="77777777" w:rsidR="0047562A" w:rsidRDefault="00475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DC0F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7562A">
      <w:rPr>
        <w:sz w:val="20"/>
        <w:szCs w:val="20"/>
      </w:rPr>
      <w:t>SZP-271-42/24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C87F4" w14:textId="77777777" w:rsidR="0047562A" w:rsidRDefault="00475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FF5E62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889512">
    <w:abstractNumId w:val="2"/>
  </w:num>
  <w:num w:numId="2" w16cid:durableId="1705786397">
    <w:abstractNumId w:val="0"/>
  </w:num>
  <w:num w:numId="3" w16cid:durableId="1526866511">
    <w:abstractNumId w:val="1"/>
  </w:num>
  <w:num w:numId="4" w16cid:durableId="1941523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FDE"/>
    <w:rsid w:val="00077EBA"/>
    <w:rsid w:val="001063D3"/>
    <w:rsid w:val="001129C0"/>
    <w:rsid w:val="00112B9F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562A"/>
    <w:rsid w:val="00497AEE"/>
    <w:rsid w:val="004C59EC"/>
    <w:rsid w:val="004D4F17"/>
    <w:rsid w:val="004D5A42"/>
    <w:rsid w:val="004E4F1B"/>
    <w:rsid w:val="00525EFF"/>
    <w:rsid w:val="00553459"/>
    <w:rsid w:val="005564F9"/>
    <w:rsid w:val="00563DC0"/>
    <w:rsid w:val="00574A9C"/>
    <w:rsid w:val="005844F6"/>
    <w:rsid w:val="005F6F5F"/>
    <w:rsid w:val="00640768"/>
    <w:rsid w:val="006522FA"/>
    <w:rsid w:val="00663FDE"/>
    <w:rsid w:val="006B63D6"/>
    <w:rsid w:val="006C641D"/>
    <w:rsid w:val="006D09E0"/>
    <w:rsid w:val="00754230"/>
    <w:rsid w:val="007D475B"/>
    <w:rsid w:val="007E331F"/>
    <w:rsid w:val="007F0D33"/>
    <w:rsid w:val="007F3E87"/>
    <w:rsid w:val="00814ACA"/>
    <w:rsid w:val="008C5531"/>
    <w:rsid w:val="009312B4"/>
    <w:rsid w:val="00932E17"/>
    <w:rsid w:val="009569B2"/>
    <w:rsid w:val="0097776D"/>
    <w:rsid w:val="00983D1D"/>
    <w:rsid w:val="0099645B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80DF5C0"/>
  <w15:chartTrackingRefBased/>
  <w15:docId w15:val="{2DE73583-2FEE-446B-A661-2A58AFFA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dcterms:created xsi:type="dcterms:W3CDTF">2024-12-19T10:50:00Z</dcterms:created>
  <dcterms:modified xsi:type="dcterms:W3CDTF">2024-12-19T10:50:00Z</dcterms:modified>
</cp:coreProperties>
</file>