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5023E" w14:textId="77777777" w:rsidR="00FB7F50" w:rsidRPr="002245BE" w:rsidRDefault="007F1B3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1B3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1B3E">
        <w:rPr>
          <w:sz w:val="22"/>
          <w:szCs w:val="22"/>
        </w:rPr>
        <w:t>2024-12-19</w:t>
      </w:r>
    </w:p>
    <w:p w14:paraId="2513C6D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BFD012" w14:textId="77777777" w:rsidR="007F1B3E" w:rsidRPr="007F1B3E" w:rsidRDefault="007F1B3E" w:rsidP="00FB7F50">
      <w:pPr>
        <w:spacing w:after="40"/>
        <w:rPr>
          <w:b/>
          <w:bCs/>
          <w:sz w:val="22"/>
          <w:szCs w:val="22"/>
        </w:rPr>
      </w:pPr>
      <w:r w:rsidRPr="007F1B3E">
        <w:rPr>
          <w:b/>
          <w:bCs/>
          <w:sz w:val="22"/>
          <w:szCs w:val="22"/>
        </w:rPr>
        <w:t>Akademia Górniczo - Hutnicza</w:t>
      </w:r>
    </w:p>
    <w:p w14:paraId="139DEB3A" w14:textId="77777777" w:rsidR="007F1B3E" w:rsidRPr="007F1B3E" w:rsidRDefault="007F1B3E" w:rsidP="00FB7F50">
      <w:pPr>
        <w:spacing w:after="40"/>
        <w:rPr>
          <w:b/>
          <w:bCs/>
          <w:sz w:val="22"/>
          <w:szCs w:val="22"/>
        </w:rPr>
      </w:pPr>
      <w:r w:rsidRPr="007F1B3E">
        <w:rPr>
          <w:b/>
          <w:bCs/>
          <w:sz w:val="22"/>
          <w:szCs w:val="22"/>
        </w:rPr>
        <w:t>im. Stanisława Staszica w Krakowie</w:t>
      </w:r>
    </w:p>
    <w:p w14:paraId="2C55DBC0" w14:textId="77777777" w:rsidR="00FB7F50" w:rsidRPr="002245BE" w:rsidRDefault="007F1B3E" w:rsidP="00FB7F50">
      <w:pPr>
        <w:spacing w:after="40"/>
        <w:rPr>
          <w:b/>
          <w:bCs/>
          <w:sz w:val="22"/>
          <w:szCs w:val="22"/>
        </w:rPr>
      </w:pPr>
      <w:r w:rsidRPr="007F1B3E">
        <w:rPr>
          <w:b/>
          <w:bCs/>
          <w:sz w:val="22"/>
          <w:szCs w:val="22"/>
        </w:rPr>
        <w:t>Dział Zamówień Publicznych</w:t>
      </w:r>
    </w:p>
    <w:p w14:paraId="74DC30C2" w14:textId="77777777" w:rsidR="00FB7F50" w:rsidRPr="002245BE" w:rsidRDefault="007F1B3E" w:rsidP="00FB7F50">
      <w:pPr>
        <w:rPr>
          <w:sz w:val="22"/>
          <w:szCs w:val="22"/>
        </w:rPr>
      </w:pPr>
      <w:r w:rsidRPr="007F1B3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1B3E">
        <w:rPr>
          <w:sz w:val="22"/>
          <w:szCs w:val="22"/>
        </w:rPr>
        <w:t>30</w:t>
      </w:r>
    </w:p>
    <w:p w14:paraId="3E4784C7" w14:textId="77777777" w:rsidR="00FB7F50" w:rsidRPr="002245BE" w:rsidRDefault="007F1B3E" w:rsidP="00FB7F50">
      <w:pPr>
        <w:rPr>
          <w:sz w:val="22"/>
          <w:szCs w:val="22"/>
        </w:rPr>
      </w:pPr>
      <w:r w:rsidRPr="007F1B3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1B3E">
        <w:rPr>
          <w:sz w:val="22"/>
          <w:szCs w:val="22"/>
        </w:rPr>
        <w:t>Kraków</w:t>
      </w:r>
    </w:p>
    <w:p w14:paraId="58BD9B5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CFD124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1B3E" w:rsidRPr="00607F9B" w14:paraId="7B9EC0B5" w14:textId="77777777" w:rsidTr="00787AF0">
        <w:trPr>
          <w:trHeight w:val="638"/>
        </w:trPr>
        <w:tc>
          <w:tcPr>
            <w:tcW w:w="959" w:type="dxa"/>
            <w:shd w:val="clear" w:color="auto" w:fill="auto"/>
          </w:tcPr>
          <w:p w14:paraId="13B3E892" w14:textId="77777777" w:rsidR="007F1B3E" w:rsidRPr="00607F9B" w:rsidRDefault="007F1B3E" w:rsidP="00787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EDDF5C" w14:textId="1E9E236C" w:rsidR="007F1B3E" w:rsidRPr="00607F9B" w:rsidRDefault="007F1B3E" w:rsidP="00787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1B3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1B3E">
              <w:rPr>
                <w:b/>
                <w:bCs/>
                <w:sz w:val="22"/>
                <w:szCs w:val="22"/>
              </w:rPr>
              <w:t>Dostawa laptopa - 1 szt. dla WI - DE-dzp.272-620/24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453DC5D" w14:textId="33C19E9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1B3E" w14:paraId="54004951" w14:textId="77777777" w:rsidTr="00787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03991F5" w14:textId="77777777" w:rsidR="007F1B3E" w:rsidRPr="00D26ED6" w:rsidRDefault="007F1B3E" w:rsidP="00787A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1B3E">
              <w:rPr>
                <w:b/>
                <w:sz w:val="22"/>
                <w:szCs w:val="22"/>
              </w:rPr>
              <w:t>PROGRESS Systemy Komputerowe Sp. z o.o.</w:t>
            </w:r>
          </w:p>
          <w:p w14:paraId="6BA14A5B" w14:textId="77777777" w:rsidR="007F1B3E" w:rsidRPr="009F0E5C" w:rsidRDefault="007F1B3E" w:rsidP="00787AF0">
            <w:pPr>
              <w:jc w:val="both"/>
              <w:rPr>
                <w:bCs/>
                <w:sz w:val="22"/>
                <w:szCs w:val="22"/>
              </w:rPr>
            </w:pPr>
            <w:r w:rsidRPr="007F1B3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B3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AE63B2" w14:textId="77777777" w:rsidR="007F1B3E" w:rsidRPr="009F0E5C" w:rsidRDefault="007F1B3E" w:rsidP="00787AF0">
            <w:pPr>
              <w:jc w:val="both"/>
              <w:rPr>
                <w:bCs/>
                <w:sz w:val="22"/>
                <w:szCs w:val="22"/>
              </w:rPr>
            </w:pPr>
            <w:r w:rsidRPr="007F1B3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B3E">
              <w:rPr>
                <w:bCs/>
                <w:sz w:val="22"/>
                <w:szCs w:val="22"/>
              </w:rPr>
              <w:t>Kraków</w:t>
            </w:r>
          </w:p>
          <w:p w14:paraId="2E336707" w14:textId="77777777" w:rsidR="007F1B3E" w:rsidRPr="00D26ED6" w:rsidRDefault="007F1B3E" w:rsidP="00787A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043656" w14:textId="77777777" w:rsidR="007F1B3E" w:rsidRDefault="007F1B3E" w:rsidP="00787AF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1B3E">
              <w:rPr>
                <w:sz w:val="22"/>
                <w:szCs w:val="22"/>
              </w:rPr>
              <w:t>Dostawa laptopa - 1 szt. dla WI - DE-dzp.272-620/24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DA53CF7" w14:textId="77777777" w:rsidR="007F1B3E" w:rsidRPr="00D26ED6" w:rsidRDefault="007F1B3E" w:rsidP="00787A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1B3E">
              <w:rPr>
                <w:b/>
                <w:sz w:val="22"/>
                <w:szCs w:val="22"/>
              </w:rPr>
              <w:t>11 986.23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207A4B" w14:textId="77777777" w:rsidR="007F1B3E" w:rsidRDefault="007F1B3E" w:rsidP="00787AF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A09798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979A75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886EB8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B05A3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24D3F35" w14:textId="77777777" w:rsidR="002B6761" w:rsidRPr="008567C7" w:rsidRDefault="007F1B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87E961F" w14:textId="77777777" w:rsidR="002B6761" w:rsidRPr="008567C7" w:rsidRDefault="007F1B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7B51C9C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B698B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0D21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C1C21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3F89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F1B3E" w:rsidRPr="008567C7" w14:paraId="759E172C" w14:textId="77777777" w:rsidTr="00787AF0">
        <w:tc>
          <w:tcPr>
            <w:tcW w:w="709" w:type="dxa"/>
            <w:vAlign w:val="center"/>
          </w:tcPr>
          <w:p w14:paraId="3B168D5A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B39851E" w14:textId="77777777" w:rsidR="007F1B3E" w:rsidRPr="002B6761" w:rsidRDefault="007F1B3E" w:rsidP="00787A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8B4BE6C" w14:textId="77777777" w:rsidR="007F1B3E" w:rsidRPr="008567C7" w:rsidRDefault="007F1B3E" w:rsidP="00787A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F9E5B6" w14:textId="77777777" w:rsidR="007F1B3E" w:rsidRPr="001B7815" w:rsidRDefault="007F1B3E" w:rsidP="00787A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B3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5EE64F6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5A41626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2F26F0B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9ADE86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579951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CA17BB7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A13D34D" w14:textId="77777777" w:rsidR="007F1B3E" w:rsidRPr="008567C7" w:rsidRDefault="007F1B3E" w:rsidP="00787A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B3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CEBE9E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178DA3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45882F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609D80" w14:textId="77777777" w:rsidR="00573915" w:rsidRDefault="00573915">
      <w:r>
        <w:separator/>
      </w:r>
    </w:p>
  </w:endnote>
  <w:endnote w:type="continuationSeparator" w:id="0">
    <w:p w14:paraId="5DABF693" w14:textId="77777777" w:rsidR="00573915" w:rsidRDefault="00573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2A0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98F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CAFC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4CFEA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9CA1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9534D" w14:textId="77777777" w:rsidR="00573915" w:rsidRDefault="00573915">
      <w:r>
        <w:separator/>
      </w:r>
    </w:p>
  </w:footnote>
  <w:footnote w:type="continuationSeparator" w:id="0">
    <w:p w14:paraId="5CD62EDD" w14:textId="77777777" w:rsidR="00573915" w:rsidRDefault="00573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961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356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CB4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91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0630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3915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1B3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0F89B"/>
  <w15:chartTrackingRefBased/>
  <w15:docId w15:val="{32406F34-F3B9-48F8-9ED6-B53BB903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2024-12-19T10:52:00Z</cp:lastPrinted>
  <dcterms:created xsi:type="dcterms:W3CDTF">2024-12-19T10:52:00Z</dcterms:created>
  <dcterms:modified xsi:type="dcterms:W3CDTF">2024-12-19T10:52:00Z</dcterms:modified>
</cp:coreProperties>
</file>