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96FF1" w14:textId="77777777" w:rsidR="009432A1" w:rsidRPr="00251F4C" w:rsidRDefault="00E35150" w:rsidP="009432A1">
      <w:pPr>
        <w:spacing w:after="600"/>
        <w:jc w:val="right"/>
      </w:pPr>
      <w:r w:rsidRPr="00251F4C">
        <w:t>Niepołomice</w:t>
      </w:r>
      <w:r w:rsidR="009432A1" w:rsidRPr="00251F4C">
        <w:t xml:space="preserve"> dnia: </w:t>
      </w:r>
      <w:r w:rsidRPr="00251F4C">
        <w:t>2024-12-19</w:t>
      </w:r>
    </w:p>
    <w:p w14:paraId="2DE83603" w14:textId="77777777" w:rsidR="009432A1" w:rsidRPr="00251F4C" w:rsidRDefault="00E35150" w:rsidP="009432A1">
      <w:pPr>
        <w:spacing w:line="360" w:lineRule="auto"/>
        <w:rPr>
          <w:b/>
          <w:bCs/>
        </w:rPr>
      </w:pPr>
      <w:r w:rsidRPr="00251F4C">
        <w:rPr>
          <w:b/>
          <w:bCs/>
        </w:rPr>
        <w:t>GMINA NIEPOŁOMICE</w:t>
      </w:r>
    </w:p>
    <w:p w14:paraId="406CD32D" w14:textId="77777777" w:rsidR="009432A1" w:rsidRPr="00251F4C" w:rsidRDefault="00E35150" w:rsidP="009432A1">
      <w:pPr>
        <w:spacing w:line="360" w:lineRule="auto"/>
      </w:pPr>
      <w:r w:rsidRPr="00251F4C">
        <w:t>Pl. Zwycięstwa</w:t>
      </w:r>
      <w:r w:rsidR="009432A1" w:rsidRPr="00251F4C">
        <w:t xml:space="preserve"> </w:t>
      </w:r>
      <w:r w:rsidRPr="00251F4C">
        <w:t>13</w:t>
      </w:r>
    </w:p>
    <w:p w14:paraId="29EE4721" w14:textId="77777777" w:rsidR="009432A1" w:rsidRPr="00251F4C" w:rsidRDefault="00E35150" w:rsidP="009432A1">
      <w:r w:rsidRPr="00251F4C">
        <w:t>32-005</w:t>
      </w:r>
      <w:r w:rsidR="009432A1" w:rsidRPr="00251F4C">
        <w:t xml:space="preserve"> </w:t>
      </w:r>
      <w:r w:rsidRPr="00251F4C">
        <w:t>Niepołomice</w:t>
      </w:r>
    </w:p>
    <w:p w14:paraId="648271F8" w14:textId="20A6CCF6" w:rsidR="009432A1" w:rsidRPr="00251F4C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51F4C" w14:paraId="424B689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5B2D07" w14:textId="77777777" w:rsidR="009432A1" w:rsidRPr="00251F4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251F4C">
              <w:rPr>
                <w:b/>
                <w:spacing w:val="60"/>
                <w:kern w:val="28"/>
              </w:rPr>
              <w:t>INFORMACJA</w:t>
            </w:r>
          </w:p>
          <w:p w14:paraId="73DB61FF" w14:textId="77777777" w:rsidR="009432A1" w:rsidRPr="00251F4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251F4C">
              <w:t>o kwocie przeznaczonej na realizację zamówienia</w:t>
            </w:r>
          </w:p>
        </w:tc>
      </w:tr>
    </w:tbl>
    <w:p w14:paraId="61F8A440" w14:textId="77777777" w:rsidR="00A80738" w:rsidRPr="00251F4C" w:rsidRDefault="00A80738" w:rsidP="009432A1">
      <w:pPr>
        <w:pStyle w:val="Nagwek"/>
        <w:tabs>
          <w:tab w:val="clear" w:pos="4536"/>
        </w:tabs>
        <w:spacing w:after="360"/>
      </w:pPr>
      <w:r w:rsidRPr="00251F4C">
        <w:tab/>
        <w:t xml:space="preserve"> </w:t>
      </w:r>
    </w:p>
    <w:p w14:paraId="1AC20FF5" w14:textId="77777777" w:rsidR="009432A1" w:rsidRPr="00251F4C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251F4C">
        <w:rPr>
          <w:rFonts w:eastAsia="Calibri"/>
          <w:lang w:eastAsia="en-US"/>
        </w:rPr>
        <w:t xml:space="preserve">Dotyczy </w:t>
      </w:r>
      <w:r w:rsidRPr="00251F4C">
        <w:t>postępowania o udzielenie zamówienia publicznego</w:t>
      </w:r>
      <w:r w:rsidRPr="00251F4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51F4C" w14:paraId="141FBA74" w14:textId="77777777" w:rsidTr="00A652DF">
        <w:tc>
          <w:tcPr>
            <w:tcW w:w="2269" w:type="dxa"/>
            <w:shd w:val="clear" w:color="auto" w:fill="auto"/>
          </w:tcPr>
          <w:p w14:paraId="21EAE247" w14:textId="77777777" w:rsidR="009432A1" w:rsidRPr="00251F4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51F4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F78114" w14:textId="77777777" w:rsidR="009432A1" w:rsidRPr="00251F4C" w:rsidRDefault="00E3515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51F4C">
              <w:rPr>
                <w:bCs/>
              </w:rPr>
              <w:t>Odbiór, transport i zagospodarowanie odpadów komunalnych z Punktów Selektywnego Zbierania Odpadów Komunalnych, zwanym dalej "PSZOK"</w:t>
            </w:r>
            <w:r w:rsidR="009432A1" w:rsidRPr="00251F4C">
              <w:rPr>
                <w:bCs/>
              </w:rPr>
              <w:t>.</w:t>
            </w:r>
          </w:p>
        </w:tc>
      </w:tr>
      <w:tr w:rsidR="00E35150" w:rsidRPr="00251F4C" w14:paraId="1C9C0DE4" w14:textId="77777777" w:rsidTr="00524BA7">
        <w:tc>
          <w:tcPr>
            <w:tcW w:w="2269" w:type="dxa"/>
            <w:shd w:val="clear" w:color="auto" w:fill="auto"/>
          </w:tcPr>
          <w:p w14:paraId="2040B3FB" w14:textId="77777777" w:rsidR="00E35150" w:rsidRPr="00251F4C" w:rsidRDefault="00E35150" w:rsidP="00524B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51F4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4574BB" w14:textId="77777777" w:rsidR="00E35150" w:rsidRPr="00251F4C" w:rsidRDefault="00E35150" w:rsidP="00524B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51F4C">
              <w:rPr>
                <w:bCs/>
              </w:rPr>
              <w:t>ZP.271.37.2024</w:t>
            </w:r>
          </w:p>
        </w:tc>
      </w:tr>
    </w:tbl>
    <w:p w14:paraId="50FE4851" w14:textId="5814D589" w:rsidR="0069085C" w:rsidRPr="00251F4C" w:rsidRDefault="00A80738" w:rsidP="00251F4C">
      <w:pPr>
        <w:spacing w:before="480" w:after="120" w:line="360" w:lineRule="auto"/>
        <w:jc w:val="both"/>
      </w:pPr>
      <w:r w:rsidRPr="00251F4C">
        <w:t xml:space="preserve">Zamawiający na podstawie art. </w:t>
      </w:r>
      <w:r w:rsidR="00890B92" w:rsidRPr="00251F4C">
        <w:t>22</w:t>
      </w:r>
      <w:r w:rsidR="0043158A" w:rsidRPr="00251F4C">
        <w:t>2</w:t>
      </w:r>
      <w:r w:rsidRPr="00251F4C">
        <w:t xml:space="preserve"> ust. </w:t>
      </w:r>
      <w:r w:rsidR="00890B92" w:rsidRPr="00251F4C">
        <w:t>4</w:t>
      </w:r>
      <w:r w:rsidRPr="00251F4C">
        <w:t xml:space="preserve"> </w:t>
      </w:r>
      <w:r w:rsidR="00890B92" w:rsidRPr="00251F4C">
        <w:rPr>
          <w:bCs/>
        </w:rPr>
        <w:t>ustawy z dnia 11 września 2019 r. Prawo zamówień publicznych</w:t>
      </w:r>
      <w:r w:rsidR="004C7E9B" w:rsidRPr="00251F4C">
        <w:t xml:space="preserve"> </w:t>
      </w:r>
      <w:r w:rsidR="00E35150" w:rsidRPr="00251F4C">
        <w:t>(</w:t>
      </w:r>
      <w:proofErr w:type="spellStart"/>
      <w:r w:rsidR="00E35150" w:rsidRPr="00251F4C">
        <w:t>t.j</w:t>
      </w:r>
      <w:proofErr w:type="spellEnd"/>
      <w:r w:rsidR="00E35150" w:rsidRPr="00251F4C">
        <w:t>. Dz. U. z 2024 poz. 1320)</w:t>
      </w:r>
      <w:r w:rsidR="00490DC0" w:rsidRPr="00251F4C">
        <w:t xml:space="preserve"> </w:t>
      </w:r>
      <w:r w:rsidR="00890B92" w:rsidRPr="00251F4C">
        <w:t>informuje, że kwota, jaką zamierza przeznaczyć na sfinansowanie zamówienia wynosi</w:t>
      </w:r>
      <w:r w:rsidR="00251F4C" w:rsidRPr="00251F4C">
        <w:t xml:space="preserve"> </w:t>
      </w:r>
      <w:r w:rsidR="00E35150" w:rsidRPr="00251F4C">
        <w:rPr>
          <w:b/>
        </w:rPr>
        <w:t>5 280 000.00</w:t>
      </w:r>
      <w:r w:rsidR="00890B92" w:rsidRPr="00251F4C">
        <w:t xml:space="preserve"> zł brutto.</w:t>
      </w:r>
    </w:p>
    <w:p w14:paraId="46291D9F" w14:textId="77777777" w:rsidR="00890B92" w:rsidRPr="00251F4C" w:rsidRDefault="00890B92" w:rsidP="00A80738">
      <w:pPr>
        <w:spacing w:before="120" w:after="120"/>
        <w:jc w:val="both"/>
      </w:pPr>
    </w:p>
    <w:p w14:paraId="32624091" w14:textId="77777777" w:rsidR="00890B92" w:rsidRPr="00251F4C" w:rsidRDefault="00890B92" w:rsidP="00A80738">
      <w:pPr>
        <w:spacing w:before="120" w:after="120"/>
        <w:jc w:val="both"/>
      </w:pPr>
    </w:p>
    <w:p w14:paraId="7E53D26A" w14:textId="77777777" w:rsidR="00890B92" w:rsidRPr="00251F4C" w:rsidRDefault="00890B92" w:rsidP="00A80738">
      <w:pPr>
        <w:spacing w:before="120" w:after="120"/>
        <w:jc w:val="both"/>
        <w:rPr>
          <w:caps/>
        </w:rPr>
      </w:pPr>
    </w:p>
    <w:sectPr w:rsidR="00890B92" w:rsidRPr="00251F4C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F5D659" w14:textId="77777777" w:rsidR="00BC13FD" w:rsidRDefault="00BC13FD">
      <w:r>
        <w:separator/>
      </w:r>
    </w:p>
  </w:endnote>
  <w:endnote w:type="continuationSeparator" w:id="0">
    <w:p w14:paraId="36F9F65D" w14:textId="77777777" w:rsidR="00BC13FD" w:rsidRDefault="00BC1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3890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0DF9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0A682" w14:textId="451B5A1F" w:rsidR="009F189D" w:rsidRPr="00251F4C" w:rsidRDefault="009F189D" w:rsidP="00251F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3568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1AA0FC" w14:textId="77777777" w:rsidR="009F189D" w:rsidRDefault="009F189D">
    <w:pPr>
      <w:pStyle w:val="Stopka"/>
      <w:tabs>
        <w:tab w:val="clear" w:pos="4536"/>
      </w:tabs>
      <w:jc w:val="center"/>
    </w:pPr>
  </w:p>
  <w:p w14:paraId="7B9EB4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E43B0" w14:textId="77777777" w:rsidR="00BC13FD" w:rsidRDefault="00BC13FD">
      <w:r>
        <w:separator/>
      </w:r>
    </w:p>
  </w:footnote>
  <w:footnote w:type="continuationSeparator" w:id="0">
    <w:p w14:paraId="775F3D7A" w14:textId="77777777" w:rsidR="00BC13FD" w:rsidRDefault="00BC1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BBCB1" w14:textId="77777777" w:rsidR="00E35150" w:rsidRDefault="00E35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C3650" w14:textId="77777777" w:rsidR="00E35150" w:rsidRDefault="00E351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3FB64" w14:textId="77777777" w:rsidR="00E35150" w:rsidRDefault="00E35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3FD"/>
    <w:rsid w:val="00007727"/>
    <w:rsid w:val="00017720"/>
    <w:rsid w:val="00035488"/>
    <w:rsid w:val="000D7F25"/>
    <w:rsid w:val="000E00E5"/>
    <w:rsid w:val="00173B20"/>
    <w:rsid w:val="001C69FF"/>
    <w:rsid w:val="0023318D"/>
    <w:rsid w:val="00251F4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C13FD"/>
    <w:rsid w:val="00C236D3"/>
    <w:rsid w:val="00C659E2"/>
    <w:rsid w:val="00CB0802"/>
    <w:rsid w:val="00D7128F"/>
    <w:rsid w:val="00E3515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63254"/>
  <w15:chartTrackingRefBased/>
  <w15:docId w15:val="{D35671E3-4D1F-43A1-ABD3-DE59A7A47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82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2024-12-19T07:22:00Z</cp:lastPrinted>
  <dcterms:created xsi:type="dcterms:W3CDTF">2024-12-19T07:25:00Z</dcterms:created>
  <dcterms:modified xsi:type="dcterms:W3CDTF">2024-12-19T07:25:00Z</dcterms:modified>
</cp:coreProperties>
</file>