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0A274" w14:textId="77777777" w:rsidR="00FB7F50" w:rsidRPr="00CC4087" w:rsidRDefault="00432756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C4087">
        <w:rPr>
          <w:rFonts w:ascii="Verdana" w:hAnsi="Verdana"/>
          <w:sz w:val="18"/>
          <w:szCs w:val="18"/>
        </w:rPr>
        <w:t>Kraków</w:t>
      </w:r>
      <w:r w:rsidR="00FB7F50" w:rsidRPr="00CC4087">
        <w:rPr>
          <w:rFonts w:ascii="Verdana" w:hAnsi="Verdana"/>
          <w:sz w:val="18"/>
          <w:szCs w:val="18"/>
        </w:rPr>
        <w:t xml:space="preserve"> dnia: </w:t>
      </w:r>
      <w:r w:rsidRPr="00CC4087">
        <w:rPr>
          <w:rFonts w:ascii="Verdana" w:hAnsi="Verdana"/>
          <w:sz w:val="18"/>
          <w:szCs w:val="18"/>
        </w:rPr>
        <w:t>2024-12-19</w:t>
      </w:r>
    </w:p>
    <w:p w14:paraId="7A2528C9" w14:textId="77777777" w:rsidR="00FB7F50" w:rsidRPr="00CC4087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E9A8F8A" w14:textId="77777777" w:rsidR="00432756" w:rsidRPr="00CC4087" w:rsidRDefault="0043275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C408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A81B053" w14:textId="77777777" w:rsidR="00432756" w:rsidRPr="00CC4087" w:rsidRDefault="0043275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C408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561820" w14:textId="77777777" w:rsidR="00FB7F50" w:rsidRPr="00CC4087" w:rsidRDefault="0043275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C408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E85166" w14:textId="77777777" w:rsidR="00FB7F50" w:rsidRPr="00CC4087" w:rsidRDefault="00432756" w:rsidP="00FB7F50">
      <w:pPr>
        <w:rPr>
          <w:rFonts w:ascii="Verdana" w:hAnsi="Verdana"/>
          <w:sz w:val="18"/>
          <w:szCs w:val="18"/>
        </w:rPr>
      </w:pPr>
      <w:r w:rsidRPr="00CC4087">
        <w:rPr>
          <w:rFonts w:ascii="Verdana" w:hAnsi="Verdana"/>
          <w:sz w:val="18"/>
          <w:szCs w:val="18"/>
        </w:rPr>
        <w:t>Al. Mickiewicza</w:t>
      </w:r>
      <w:r w:rsidR="00FB7F50" w:rsidRPr="00CC4087">
        <w:rPr>
          <w:rFonts w:ascii="Verdana" w:hAnsi="Verdana"/>
          <w:sz w:val="18"/>
          <w:szCs w:val="18"/>
        </w:rPr>
        <w:t xml:space="preserve"> </w:t>
      </w:r>
      <w:r w:rsidRPr="00CC4087">
        <w:rPr>
          <w:rFonts w:ascii="Verdana" w:hAnsi="Verdana"/>
          <w:sz w:val="18"/>
          <w:szCs w:val="18"/>
        </w:rPr>
        <w:t>30</w:t>
      </w:r>
    </w:p>
    <w:p w14:paraId="5487A4B9" w14:textId="77777777" w:rsidR="00FB7F50" w:rsidRPr="00CC4087" w:rsidRDefault="00432756" w:rsidP="00FB7F50">
      <w:pPr>
        <w:rPr>
          <w:rFonts w:ascii="Verdana" w:hAnsi="Verdana"/>
          <w:sz w:val="18"/>
          <w:szCs w:val="18"/>
        </w:rPr>
      </w:pPr>
      <w:r w:rsidRPr="00CC4087">
        <w:rPr>
          <w:rFonts w:ascii="Verdana" w:hAnsi="Verdana"/>
          <w:sz w:val="18"/>
          <w:szCs w:val="18"/>
        </w:rPr>
        <w:t>30-059</w:t>
      </w:r>
      <w:r w:rsidR="00FB7F50" w:rsidRPr="00CC4087">
        <w:rPr>
          <w:rFonts w:ascii="Verdana" w:hAnsi="Verdana"/>
          <w:sz w:val="18"/>
          <w:szCs w:val="18"/>
        </w:rPr>
        <w:t xml:space="preserve"> </w:t>
      </w:r>
      <w:r w:rsidRPr="00CC4087">
        <w:rPr>
          <w:rFonts w:ascii="Verdana" w:hAnsi="Verdana"/>
          <w:sz w:val="18"/>
          <w:szCs w:val="18"/>
        </w:rPr>
        <w:t>Kraków</w:t>
      </w:r>
    </w:p>
    <w:p w14:paraId="72C731FC" w14:textId="77777777" w:rsidR="008642B3" w:rsidRPr="00CC408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C4087">
        <w:rPr>
          <w:rFonts w:ascii="Verdana" w:hAnsi="Verdana"/>
          <w:sz w:val="18"/>
          <w:szCs w:val="18"/>
        </w:rPr>
        <w:t>OGŁOSZENIE</w:t>
      </w:r>
    </w:p>
    <w:p w14:paraId="5ED57626" w14:textId="77777777" w:rsidR="008642B3" w:rsidRPr="00CC408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C4087">
        <w:rPr>
          <w:rFonts w:ascii="Verdana" w:hAnsi="Verdana"/>
          <w:b/>
          <w:sz w:val="18"/>
          <w:szCs w:val="18"/>
        </w:rPr>
        <w:t xml:space="preserve">o </w:t>
      </w:r>
      <w:r w:rsidR="0054734E" w:rsidRPr="00CC408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32756" w:rsidRPr="00CC4087" w14:paraId="44DBD75E" w14:textId="77777777" w:rsidTr="003376C8">
        <w:trPr>
          <w:trHeight w:val="638"/>
        </w:trPr>
        <w:tc>
          <w:tcPr>
            <w:tcW w:w="959" w:type="dxa"/>
            <w:shd w:val="clear" w:color="auto" w:fill="auto"/>
          </w:tcPr>
          <w:p w14:paraId="3E227555" w14:textId="77777777" w:rsidR="00432756" w:rsidRPr="00CC4087" w:rsidRDefault="00432756" w:rsidP="003376C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C408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FC1C70" w14:textId="77777777" w:rsidR="00432756" w:rsidRPr="00CC4087" w:rsidRDefault="00432756" w:rsidP="003376C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C408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CC4087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CC408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sz w:val="18"/>
                <w:szCs w:val="18"/>
              </w:rPr>
              <w:t>pn.</w:t>
            </w:r>
            <w:r w:rsidRPr="00CC408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C4087">
              <w:rPr>
                <w:rFonts w:ascii="Verdana" w:hAnsi="Verdana"/>
                <w:b/>
                <w:bCs/>
                <w:sz w:val="18"/>
                <w:szCs w:val="18"/>
              </w:rPr>
              <w:t>dostawa laptopa 2w1 z akcesoriami dla WIMiR - DE-dzp.272-712/24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C408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C408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b/>
                <w:sz w:val="18"/>
                <w:szCs w:val="18"/>
              </w:rPr>
              <w:t>DE-dzp.272-712/24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0E21374" w14:textId="77777777" w:rsidR="008642B3" w:rsidRPr="00CC408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C4087">
        <w:rPr>
          <w:rFonts w:ascii="Verdana" w:hAnsi="Verdana"/>
          <w:sz w:val="18"/>
          <w:szCs w:val="18"/>
        </w:rPr>
        <w:t xml:space="preserve">Zamawiający, </w:t>
      </w:r>
      <w:r w:rsidR="00CC324B" w:rsidRPr="00CC408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C408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C4087">
        <w:rPr>
          <w:rFonts w:ascii="Verdana" w:hAnsi="Verdana"/>
          <w:sz w:val="18"/>
          <w:szCs w:val="18"/>
        </w:rPr>
        <w:t xml:space="preserve">ust. 1 pkt. 1 i </w:t>
      </w:r>
      <w:r w:rsidRPr="00CC4087">
        <w:rPr>
          <w:rFonts w:ascii="Verdana" w:hAnsi="Verdana"/>
          <w:sz w:val="18"/>
          <w:szCs w:val="18"/>
        </w:rPr>
        <w:t xml:space="preserve">ust. </w:t>
      </w:r>
      <w:r w:rsidR="00A17CDB" w:rsidRPr="00CC4087">
        <w:rPr>
          <w:rFonts w:ascii="Verdana" w:hAnsi="Verdana"/>
          <w:sz w:val="18"/>
          <w:szCs w:val="18"/>
        </w:rPr>
        <w:t>2</w:t>
      </w:r>
      <w:r w:rsidRPr="00CC408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C4087">
        <w:rPr>
          <w:rFonts w:ascii="Verdana" w:hAnsi="Verdana"/>
          <w:sz w:val="18"/>
          <w:szCs w:val="18"/>
        </w:rPr>
        <w:t xml:space="preserve"> </w:t>
      </w:r>
      <w:r w:rsidR="00CC1A8E" w:rsidRPr="00CC4087">
        <w:rPr>
          <w:rFonts w:ascii="Verdana" w:hAnsi="Verdana"/>
          <w:sz w:val="18"/>
          <w:szCs w:val="18"/>
        </w:rPr>
        <w:t xml:space="preserve">(Dz.U.2024.1320 t.j. ze zm.) </w:t>
      </w:r>
      <w:r w:rsidRPr="00CC4087">
        <w:rPr>
          <w:rFonts w:ascii="Verdana" w:hAnsi="Verdana"/>
          <w:sz w:val="18"/>
          <w:szCs w:val="18"/>
        </w:rPr>
        <w:t>zwanej dalej „ustawą Pzp”</w:t>
      </w:r>
      <w:r w:rsidR="00D26ED6" w:rsidRPr="00CC4087">
        <w:rPr>
          <w:rFonts w:ascii="Verdana" w:hAnsi="Verdana"/>
          <w:sz w:val="18"/>
          <w:szCs w:val="18"/>
        </w:rPr>
        <w:t xml:space="preserve">, </w:t>
      </w:r>
      <w:r w:rsidRPr="00CC4087">
        <w:rPr>
          <w:rFonts w:ascii="Verdana" w:hAnsi="Verdana"/>
          <w:sz w:val="18"/>
          <w:szCs w:val="18"/>
        </w:rPr>
        <w:t>informuje</w:t>
      </w:r>
      <w:r w:rsidR="00D26ED6" w:rsidRPr="00CC408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C4087">
        <w:rPr>
          <w:rFonts w:ascii="Verdana" w:hAnsi="Verdana"/>
          <w:sz w:val="18"/>
          <w:szCs w:val="18"/>
        </w:rPr>
        <w:t>najkorzystniejsz</w:t>
      </w:r>
      <w:r w:rsidR="00D26ED6" w:rsidRPr="00CC4087">
        <w:rPr>
          <w:rFonts w:ascii="Verdana" w:hAnsi="Verdana"/>
          <w:sz w:val="18"/>
          <w:szCs w:val="18"/>
        </w:rPr>
        <w:t xml:space="preserve">a wybrana została </w:t>
      </w:r>
      <w:r w:rsidR="00756CDA" w:rsidRPr="00CC4087">
        <w:rPr>
          <w:rFonts w:ascii="Verdana" w:hAnsi="Verdana"/>
          <w:sz w:val="18"/>
          <w:szCs w:val="18"/>
        </w:rPr>
        <w:t>ofer</w:t>
      </w:r>
      <w:r w:rsidR="00D26ED6" w:rsidRPr="00CC4087">
        <w:rPr>
          <w:rFonts w:ascii="Verdana" w:hAnsi="Verdana"/>
          <w:sz w:val="18"/>
          <w:szCs w:val="18"/>
        </w:rPr>
        <w:t>t</w:t>
      </w:r>
      <w:r w:rsidR="009F0E5C" w:rsidRPr="00CC4087">
        <w:rPr>
          <w:rFonts w:ascii="Verdana" w:hAnsi="Verdana"/>
          <w:sz w:val="18"/>
          <w:szCs w:val="18"/>
        </w:rPr>
        <w:t>a</w:t>
      </w:r>
      <w:r w:rsidR="00D26ED6" w:rsidRPr="00CC408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2756" w:rsidRPr="00CC4087" w14:paraId="32106C10" w14:textId="77777777" w:rsidTr="003376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C112EF8" w14:textId="3D3BCCD9" w:rsidR="00432756" w:rsidRPr="00CC4087" w:rsidRDefault="00432756" w:rsidP="003376C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C4087">
              <w:rPr>
                <w:rFonts w:ascii="Verdana" w:hAnsi="Verdana"/>
                <w:b/>
                <w:sz w:val="18"/>
                <w:szCs w:val="18"/>
              </w:rPr>
              <w:t>Delkom 2000 Sp. z o.</w:t>
            </w:r>
            <w:r w:rsidR="00CC4087" w:rsidRPr="00CC408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A43B429" w14:textId="77777777" w:rsidR="00432756" w:rsidRPr="00CC4087" w:rsidRDefault="00432756" w:rsidP="003376C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C4087">
              <w:rPr>
                <w:rFonts w:ascii="Verdana" w:hAnsi="Verdana"/>
                <w:bCs/>
                <w:sz w:val="18"/>
                <w:szCs w:val="18"/>
              </w:rPr>
              <w:t>ul. I Brygady Pancernej Wojska Polskiego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>36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2638175" w14:textId="77777777" w:rsidR="00432756" w:rsidRPr="00CC4087" w:rsidRDefault="00432756" w:rsidP="003376C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C4087">
              <w:rPr>
                <w:rFonts w:ascii="Verdana" w:hAnsi="Verdana"/>
                <w:bCs/>
                <w:sz w:val="18"/>
                <w:szCs w:val="18"/>
              </w:rPr>
              <w:t>84-200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>Wejherowo</w:t>
            </w:r>
          </w:p>
          <w:p w14:paraId="3EB3E64C" w14:textId="3F559A55" w:rsidR="00432756" w:rsidRPr="00CC4087" w:rsidRDefault="00432756" w:rsidP="003376C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C4087">
              <w:rPr>
                <w:rFonts w:ascii="Verdana" w:hAnsi="Verdana"/>
                <w:sz w:val="18"/>
                <w:szCs w:val="18"/>
              </w:rPr>
              <w:t>za cenę</w:t>
            </w:r>
            <w:r w:rsidR="00CC4087" w:rsidRPr="00CC4087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CC4087">
              <w:rPr>
                <w:rFonts w:ascii="Verdana" w:hAnsi="Verdana"/>
                <w:sz w:val="18"/>
                <w:szCs w:val="18"/>
              </w:rPr>
              <w:t xml:space="preserve"> brutto </w:t>
            </w:r>
            <w:r w:rsidRPr="00CC4087">
              <w:rPr>
                <w:rFonts w:ascii="Verdana" w:hAnsi="Verdana"/>
                <w:b/>
                <w:sz w:val="18"/>
                <w:szCs w:val="18"/>
              </w:rPr>
              <w:t>7 902.77 zł</w:t>
            </w:r>
            <w:r w:rsidRPr="00CC408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696CBAD" w14:textId="77777777" w:rsidR="00432756" w:rsidRPr="00CC4087" w:rsidRDefault="00432756" w:rsidP="003376C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C408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C408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C408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B0E6ED7" w14:textId="77777777" w:rsidR="003A0AFC" w:rsidRPr="00CC408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C408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134"/>
        <w:gridCol w:w="992"/>
      </w:tblGrid>
      <w:tr w:rsidR="00CC4087" w:rsidRPr="00CC4087" w14:paraId="71CF1348" w14:textId="77777777" w:rsidTr="00CC4087">
        <w:trPr>
          <w:trHeight w:val="510"/>
        </w:trPr>
        <w:tc>
          <w:tcPr>
            <w:tcW w:w="851" w:type="dxa"/>
            <w:vAlign w:val="center"/>
          </w:tcPr>
          <w:p w14:paraId="33BEFD75" w14:textId="77777777" w:rsidR="00CC4087" w:rsidRPr="00CC4087" w:rsidRDefault="00CC408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C408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410E32B1" w14:textId="77777777" w:rsidR="00CC4087" w:rsidRPr="00CC4087" w:rsidRDefault="00CC408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8BB8B30" w14:textId="77777777" w:rsidR="00CC4087" w:rsidRPr="00CC4087" w:rsidRDefault="00CC408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DD796F1" w14:textId="77777777" w:rsidR="00CC4087" w:rsidRPr="00CC4087" w:rsidRDefault="00CC408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663747EC" w14:textId="77777777" w:rsidR="00CC4087" w:rsidRPr="00CC4087" w:rsidRDefault="00CC408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C4087" w:rsidRPr="00CC4087" w14:paraId="25BFC60F" w14:textId="77777777" w:rsidTr="00CC4087">
        <w:tc>
          <w:tcPr>
            <w:tcW w:w="851" w:type="dxa"/>
            <w:vAlign w:val="center"/>
          </w:tcPr>
          <w:p w14:paraId="3023963C" w14:textId="77777777" w:rsidR="00CC4087" w:rsidRPr="00CC4087" w:rsidRDefault="00CC4087" w:rsidP="003376C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604756FC" w14:textId="48E98A09" w:rsidR="00CC4087" w:rsidRPr="00CC4087" w:rsidRDefault="00CC4087" w:rsidP="003376C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b/>
                <w:sz w:val="18"/>
                <w:szCs w:val="18"/>
              </w:rPr>
              <w:t>Delkom 2000 Sp. z o. o.</w:t>
            </w:r>
          </w:p>
          <w:p w14:paraId="2BE0DD8F" w14:textId="77777777" w:rsidR="00CC4087" w:rsidRPr="00CC4087" w:rsidRDefault="00CC4087" w:rsidP="003376C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>ul. I Brygady Pancernej Wojska Polskiego</w:t>
            </w: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>36</w:t>
            </w: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CA092E2" w14:textId="77777777" w:rsidR="00CC4087" w:rsidRPr="00CC4087" w:rsidRDefault="00CC4087" w:rsidP="003376C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>84-200</w:t>
            </w: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C4087">
              <w:rPr>
                <w:rFonts w:ascii="Verdana" w:hAnsi="Verdana" w:cs="Times New Roman"/>
                <w:bCs/>
                <w:sz w:val="18"/>
                <w:szCs w:val="18"/>
              </w:rPr>
              <w:t>Wejherowo</w:t>
            </w:r>
          </w:p>
        </w:tc>
        <w:tc>
          <w:tcPr>
            <w:tcW w:w="851" w:type="dxa"/>
            <w:vAlign w:val="center"/>
          </w:tcPr>
          <w:p w14:paraId="672FE36E" w14:textId="316A3C41" w:rsidR="00CC4087" w:rsidRPr="00CC4087" w:rsidRDefault="00CC4087" w:rsidP="003376C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3334F291" w14:textId="77777777" w:rsidR="00CC4087" w:rsidRPr="00CC4087" w:rsidRDefault="00CC4087" w:rsidP="003376C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54DD3B6" w14:textId="77777777" w:rsidR="00CC4087" w:rsidRPr="00CC4087" w:rsidRDefault="00CC4087" w:rsidP="003376C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C408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491DF83A" w14:textId="77777777" w:rsidR="00E85D70" w:rsidRPr="00CC408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DC8AD8D" w14:textId="77777777" w:rsidR="00F960D7" w:rsidRPr="00CC408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6B6C3F4" w14:textId="77777777" w:rsidR="00F960D7" w:rsidRPr="00CC408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C408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C060A" w14:textId="77777777" w:rsidR="00506BAA" w:rsidRDefault="00506BAA">
      <w:r>
        <w:separator/>
      </w:r>
    </w:p>
  </w:endnote>
  <w:endnote w:type="continuationSeparator" w:id="0">
    <w:p w14:paraId="45DA3AB1" w14:textId="77777777" w:rsidR="00506BAA" w:rsidRDefault="0050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00D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2FF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FA03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7378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BBE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16994" w14:textId="77777777" w:rsidR="00506BAA" w:rsidRDefault="00506BAA">
      <w:r>
        <w:separator/>
      </w:r>
    </w:p>
  </w:footnote>
  <w:footnote w:type="continuationSeparator" w:id="0">
    <w:p w14:paraId="11F2BA38" w14:textId="77777777" w:rsidR="00506BAA" w:rsidRDefault="00506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16C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855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946D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BA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2756"/>
    <w:rsid w:val="00437CAD"/>
    <w:rsid w:val="004657DA"/>
    <w:rsid w:val="004B2665"/>
    <w:rsid w:val="004C3459"/>
    <w:rsid w:val="004E324A"/>
    <w:rsid w:val="004E7234"/>
    <w:rsid w:val="00506BAA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C4087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3EDB5"/>
  <w15:chartTrackingRefBased/>
  <w15:docId w15:val="{F978D37D-7BEB-4798-9969-A4E1821E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2024-12-19T07:11:00Z</dcterms:created>
  <dcterms:modified xsi:type="dcterms:W3CDTF">2024-12-19T07:13:00Z</dcterms:modified>
</cp:coreProperties>
</file>