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6D4771" w:rsidRDefault="00EC560D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D4771">
        <w:rPr>
          <w:rFonts w:ascii="Arial Narrow" w:hAnsi="Arial Narrow" w:cs="Arial"/>
          <w:sz w:val="22"/>
          <w:szCs w:val="22"/>
        </w:rPr>
        <w:t>Bydgoszcz</w:t>
      </w:r>
      <w:r w:rsidR="003E6519" w:rsidRPr="006D4771">
        <w:rPr>
          <w:rFonts w:ascii="Arial Narrow" w:hAnsi="Arial Narrow" w:cs="Arial"/>
          <w:sz w:val="22"/>
          <w:szCs w:val="22"/>
        </w:rPr>
        <w:t xml:space="preserve"> dnia: </w:t>
      </w:r>
      <w:r w:rsidRPr="006D4771">
        <w:rPr>
          <w:rFonts w:ascii="Arial Narrow" w:hAnsi="Arial Narrow" w:cs="Arial"/>
          <w:sz w:val="22"/>
          <w:szCs w:val="22"/>
        </w:rPr>
        <w:t>2024-12-19</w:t>
      </w:r>
    </w:p>
    <w:p w:rsidR="003E6519" w:rsidRPr="006D4771" w:rsidRDefault="00EC560D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D477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3E6519" w:rsidRPr="006D4771" w:rsidRDefault="00EC560D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D4771">
        <w:rPr>
          <w:rFonts w:ascii="Arial Narrow" w:hAnsi="Arial Narrow" w:cs="Arial"/>
          <w:sz w:val="22"/>
          <w:szCs w:val="22"/>
        </w:rPr>
        <w:t>Powstańców Warszawy</w:t>
      </w:r>
      <w:r w:rsidR="003E6519" w:rsidRPr="006D4771">
        <w:rPr>
          <w:rFonts w:ascii="Arial Narrow" w:hAnsi="Arial Narrow" w:cs="Arial"/>
          <w:sz w:val="22"/>
          <w:szCs w:val="22"/>
        </w:rPr>
        <w:t xml:space="preserve"> </w:t>
      </w:r>
      <w:r w:rsidRPr="006D4771">
        <w:rPr>
          <w:rFonts w:ascii="Arial Narrow" w:hAnsi="Arial Narrow" w:cs="Arial"/>
          <w:sz w:val="22"/>
          <w:szCs w:val="22"/>
        </w:rPr>
        <w:t>5</w:t>
      </w:r>
    </w:p>
    <w:p w:rsidR="003E6519" w:rsidRDefault="00EC560D" w:rsidP="003E6519">
      <w:pPr>
        <w:rPr>
          <w:rFonts w:ascii="Arial Narrow" w:hAnsi="Arial Narrow" w:cs="Arial"/>
          <w:sz w:val="22"/>
          <w:szCs w:val="22"/>
        </w:rPr>
      </w:pPr>
      <w:r w:rsidRPr="006D4771">
        <w:rPr>
          <w:rFonts w:ascii="Arial Narrow" w:hAnsi="Arial Narrow" w:cs="Arial"/>
          <w:sz w:val="22"/>
          <w:szCs w:val="22"/>
        </w:rPr>
        <w:t>85-681</w:t>
      </w:r>
      <w:r w:rsidR="003E6519" w:rsidRPr="006D4771">
        <w:rPr>
          <w:rFonts w:ascii="Arial Narrow" w:hAnsi="Arial Narrow" w:cs="Arial"/>
          <w:sz w:val="22"/>
          <w:szCs w:val="22"/>
        </w:rPr>
        <w:t xml:space="preserve"> </w:t>
      </w:r>
      <w:r w:rsidRPr="006D4771">
        <w:rPr>
          <w:rFonts w:ascii="Arial Narrow" w:hAnsi="Arial Narrow" w:cs="Arial"/>
          <w:sz w:val="22"/>
          <w:szCs w:val="22"/>
        </w:rPr>
        <w:t>Bydgoszcz</w:t>
      </w:r>
    </w:p>
    <w:p w:rsidR="001C4CBC" w:rsidRPr="006D4771" w:rsidRDefault="001C4CBC" w:rsidP="003E6519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6D4771" w:rsidTr="006D4771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1C4CBC" w:rsidRDefault="001C4CBC" w:rsidP="001C4CBC">
            <w:pPr>
              <w:jc w:val="center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</w:p>
          <w:p w:rsidR="003E6519" w:rsidRPr="006D4771" w:rsidRDefault="003E6519" w:rsidP="001C4CBC">
            <w:pPr>
              <w:jc w:val="center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3E6519" w:rsidRPr="006D477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3E6519" w:rsidRPr="006D477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D4771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6D477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D477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D477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D477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6D4771" w:rsidTr="001A0FA2">
        <w:tc>
          <w:tcPr>
            <w:tcW w:w="2269" w:type="dxa"/>
            <w:shd w:val="clear" w:color="auto" w:fill="auto"/>
          </w:tcPr>
          <w:p w:rsidR="003E6519" w:rsidRPr="006D477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6D4771" w:rsidRDefault="00EC560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bCs/>
                <w:sz w:val="22"/>
                <w:szCs w:val="22"/>
              </w:rPr>
              <w:t>Dostawy sukcesywne sprzętu do hemodializy na okres 24 miesięcy</w:t>
            </w:r>
            <w:r w:rsidR="003E6519" w:rsidRPr="006D477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C560D" w:rsidRPr="006D4771" w:rsidTr="00D062DC">
        <w:tc>
          <w:tcPr>
            <w:tcW w:w="2269" w:type="dxa"/>
            <w:shd w:val="clear" w:color="auto" w:fill="auto"/>
          </w:tcPr>
          <w:p w:rsidR="00EC560D" w:rsidRPr="006D4771" w:rsidRDefault="00EC560D" w:rsidP="00D062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C560D" w:rsidRPr="006D4771" w:rsidRDefault="00EC560D" w:rsidP="00D062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bCs/>
                <w:sz w:val="22"/>
                <w:szCs w:val="22"/>
              </w:rPr>
              <w:t>154/2024</w:t>
            </w:r>
          </w:p>
        </w:tc>
      </w:tr>
    </w:tbl>
    <w:p w:rsidR="00890B92" w:rsidRPr="006D4771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D477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D4771">
        <w:rPr>
          <w:rFonts w:ascii="Arial Narrow" w:hAnsi="Arial Narrow" w:cs="Arial"/>
          <w:sz w:val="22"/>
          <w:szCs w:val="22"/>
        </w:rPr>
        <w:t>22</w:t>
      </w:r>
      <w:r w:rsidR="0049054E" w:rsidRPr="006D4771">
        <w:rPr>
          <w:rFonts w:ascii="Arial Narrow" w:hAnsi="Arial Narrow" w:cs="Arial"/>
          <w:sz w:val="22"/>
          <w:szCs w:val="22"/>
        </w:rPr>
        <w:t>2</w:t>
      </w:r>
      <w:r w:rsidRPr="006D477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D4771">
        <w:rPr>
          <w:rFonts w:ascii="Arial Narrow" w:hAnsi="Arial Narrow" w:cs="Arial"/>
          <w:sz w:val="22"/>
          <w:szCs w:val="22"/>
        </w:rPr>
        <w:t>4</w:t>
      </w:r>
      <w:r w:rsidRPr="006D4771">
        <w:rPr>
          <w:rFonts w:ascii="Arial Narrow" w:hAnsi="Arial Narrow" w:cs="Arial"/>
          <w:sz w:val="22"/>
          <w:szCs w:val="22"/>
        </w:rPr>
        <w:t xml:space="preserve"> </w:t>
      </w:r>
      <w:r w:rsidR="00890B92" w:rsidRPr="006D477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D4771">
        <w:rPr>
          <w:rFonts w:ascii="Arial Narrow" w:hAnsi="Arial Narrow" w:cs="Arial"/>
          <w:sz w:val="22"/>
          <w:szCs w:val="22"/>
        </w:rPr>
        <w:t xml:space="preserve"> </w:t>
      </w:r>
      <w:r w:rsidR="00EC560D" w:rsidRPr="006D4771">
        <w:rPr>
          <w:rFonts w:ascii="Arial Narrow" w:hAnsi="Arial Narrow" w:cs="Arial"/>
          <w:sz w:val="22"/>
          <w:szCs w:val="22"/>
        </w:rPr>
        <w:t>(</w:t>
      </w:r>
      <w:proofErr w:type="spellStart"/>
      <w:r w:rsidR="00EC560D" w:rsidRPr="006D4771">
        <w:rPr>
          <w:rFonts w:ascii="Arial Narrow" w:hAnsi="Arial Narrow" w:cs="Arial"/>
          <w:sz w:val="22"/>
          <w:szCs w:val="22"/>
        </w:rPr>
        <w:t>t.j</w:t>
      </w:r>
      <w:proofErr w:type="spellEnd"/>
      <w:r w:rsidR="00EC560D" w:rsidRPr="006D4771">
        <w:rPr>
          <w:rFonts w:ascii="Arial Narrow" w:hAnsi="Arial Narrow" w:cs="Arial"/>
          <w:sz w:val="22"/>
          <w:szCs w:val="22"/>
        </w:rPr>
        <w:t>. Dz. U. z 2024 poz. 1320)</w:t>
      </w:r>
      <w:r w:rsidR="00490DC0" w:rsidRPr="006D4771">
        <w:rPr>
          <w:rFonts w:ascii="Arial Narrow" w:hAnsi="Arial Narrow" w:cs="Arial"/>
          <w:sz w:val="22"/>
          <w:szCs w:val="22"/>
        </w:rPr>
        <w:t xml:space="preserve"> </w:t>
      </w:r>
      <w:r w:rsidR="00890B92" w:rsidRPr="006D4771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6D4771">
        <w:rPr>
          <w:rFonts w:ascii="Arial Narrow" w:hAnsi="Arial Narrow" w:cs="Arial"/>
          <w:sz w:val="22"/>
          <w:szCs w:val="22"/>
        </w:rPr>
        <w:t xml:space="preserve"> dla</w:t>
      </w:r>
      <w:r w:rsidR="00890B92" w:rsidRPr="006D4771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EC560D" w:rsidRPr="006D4771" w:rsidTr="00D06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0D" w:rsidRPr="006D4771" w:rsidRDefault="00EC560D" w:rsidP="00D062D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części 1 zamówienia w wysokości 31 752.00 zł brutto;</w:t>
            </w:r>
          </w:p>
        </w:tc>
      </w:tr>
      <w:tr w:rsidR="00EC560D" w:rsidRPr="006D4771" w:rsidTr="00D06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0D" w:rsidRPr="006D4771" w:rsidRDefault="00EC560D" w:rsidP="00D062D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części 2 zamówienia w wysokości 61 776.00 zł brutto;</w:t>
            </w:r>
          </w:p>
        </w:tc>
      </w:tr>
      <w:tr w:rsidR="00EC560D" w:rsidRPr="006D4771" w:rsidTr="00D06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0D" w:rsidRPr="006D4771" w:rsidRDefault="00EC560D" w:rsidP="00D062D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części 3 zamówienia w wysokości 44 712.00 zł brutto;</w:t>
            </w:r>
          </w:p>
        </w:tc>
      </w:tr>
      <w:tr w:rsidR="00EC560D" w:rsidRPr="006D4771" w:rsidTr="00D06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0D" w:rsidRPr="006D4771" w:rsidRDefault="00EC560D" w:rsidP="00D062D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części 4 zamówienia w wysokości 162 000.00 zł brutto;</w:t>
            </w:r>
          </w:p>
        </w:tc>
      </w:tr>
      <w:tr w:rsidR="00EC560D" w:rsidRPr="006D4771" w:rsidTr="00D06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0D" w:rsidRPr="006D4771" w:rsidRDefault="00EC560D" w:rsidP="00D062D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części 5 zamówienia w wysokości 168 480.00 zł brutto;</w:t>
            </w:r>
          </w:p>
        </w:tc>
      </w:tr>
      <w:tr w:rsidR="00EC560D" w:rsidRPr="006D4771" w:rsidTr="00D06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0D" w:rsidRPr="006D4771" w:rsidRDefault="00EC560D" w:rsidP="00D062D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części 6 zamówienia w wysokości 101 088.00 zł brutto;</w:t>
            </w:r>
          </w:p>
        </w:tc>
      </w:tr>
      <w:tr w:rsidR="00EC560D" w:rsidRPr="006D4771" w:rsidTr="00D06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0D" w:rsidRPr="006D4771" w:rsidRDefault="00EC560D" w:rsidP="00D062D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części 7 zamówienia w wysokości 68 040.00 zł brutto;</w:t>
            </w:r>
          </w:p>
        </w:tc>
      </w:tr>
      <w:tr w:rsidR="00EC560D" w:rsidRPr="006D4771" w:rsidTr="00D06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0D" w:rsidRPr="006D4771" w:rsidRDefault="00EC560D" w:rsidP="00D062D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części 8 zamówienia w wysokości 264 708.00 zł brutto;</w:t>
            </w:r>
          </w:p>
        </w:tc>
      </w:tr>
      <w:tr w:rsidR="00EC560D" w:rsidRPr="006D4771" w:rsidTr="00D06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0D" w:rsidRPr="006D4771" w:rsidRDefault="00EC560D" w:rsidP="00D062D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części 9 zamówienia w wysokości 409 536.00 zł brutto;</w:t>
            </w:r>
          </w:p>
        </w:tc>
      </w:tr>
      <w:tr w:rsidR="00EC560D" w:rsidRPr="006D4771" w:rsidTr="00D06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0D" w:rsidRPr="006D4771" w:rsidRDefault="00EC560D" w:rsidP="00D062D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części 10 zamówienia w wysokości 1 782.00 zł brutto;</w:t>
            </w:r>
          </w:p>
        </w:tc>
      </w:tr>
      <w:tr w:rsidR="00EC560D" w:rsidRPr="006D4771" w:rsidTr="00D06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0D" w:rsidRPr="006D4771" w:rsidRDefault="00EC560D" w:rsidP="00D062D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części 11 zamówienia w wysokości 89 964.00 zł brutto;</w:t>
            </w:r>
          </w:p>
        </w:tc>
      </w:tr>
      <w:tr w:rsidR="00EC560D" w:rsidRPr="006D4771" w:rsidTr="00D06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0D" w:rsidRPr="006D4771" w:rsidRDefault="00EC560D" w:rsidP="00D062D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części 12 zamówienia w wysokości 46 656.00 zł brutto;</w:t>
            </w:r>
          </w:p>
        </w:tc>
      </w:tr>
      <w:tr w:rsidR="00EC560D" w:rsidRPr="006D4771" w:rsidTr="00D06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0D" w:rsidRPr="006D4771" w:rsidRDefault="00EC560D" w:rsidP="00D062D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D4771">
              <w:rPr>
                <w:rFonts w:ascii="Arial Narrow" w:hAnsi="Arial Narrow" w:cs="Arial"/>
                <w:sz w:val="22"/>
                <w:szCs w:val="22"/>
              </w:rPr>
              <w:t>części 13 zamówienia w wysokości 594.00 zł brutto;</w:t>
            </w:r>
          </w:p>
        </w:tc>
      </w:tr>
    </w:tbl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D4771">
        <w:rPr>
          <w:rFonts w:ascii="Arial Narrow" w:hAnsi="Arial Narrow" w:cs="Arial"/>
          <w:i/>
          <w:sz w:val="22"/>
          <w:szCs w:val="22"/>
        </w:rPr>
        <w:t>Zamawiający</w:t>
      </w:r>
    </w:p>
    <w:p w:rsidR="006D4771" w:rsidRPr="00B9724A" w:rsidRDefault="006D4771" w:rsidP="006D47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6D4771" w:rsidRPr="00B9724A" w:rsidRDefault="006D4771" w:rsidP="006D47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6D4771" w:rsidRPr="00F60D92" w:rsidRDefault="006D4771" w:rsidP="006D4771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6D4771" w:rsidRPr="00F60D92" w:rsidRDefault="006D4771" w:rsidP="006D4771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Data:19.12.2024 r.</w:t>
      </w:r>
    </w:p>
    <w:p w:rsidR="006D4771" w:rsidRPr="006D4771" w:rsidRDefault="006D4771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6D4771" w:rsidRPr="006D4771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F60" w:rsidRDefault="00DC3F60">
      <w:r>
        <w:separator/>
      </w:r>
    </w:p>
  </w:endnote>
  <w:endnote w:type="continuationSeparator" w:id="1">
    <w:p w:rsidR="00DC3F60" w:rsidRDefault="00DC3F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C4CB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C4CB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4C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F60" w:rsidRDefault="00DC3F60">
      <w:r>
        <w:separator/>
      </w:r>
    </w:p>
  </w:footnote>
  <w:footnote w:type="continuationSeparator" w:id="1">
    <w:p w:rsidR="00DC3F60" w:rsidRDefault="00DC3F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60D" w:rsidRDefault="00EC56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60D" w:rsidRDefault="00EC56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60D" w:rsidRDefault="00EC560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560D"/>
    <w:rsid w:val="00007727"/>
    <w:rsid w:val="00017720"/>
    <w:rsid w:val="00035488"/>
    <w:rsid w:val="000D7F25"/>
    <w:rsid w:val="000E00E5"/>
    <w:rsid w:val="00173B20"/>
    <w:rsid w:val="001A0FA2"/>
    <w:rsid w:val="001C4CBC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D4771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C3F60"/>
    <w:rsid w:val="00EA3476"/>
    <w:rsid w:val="00EC560D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D477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D47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2024-12-19T05:34:00Z</cp:lastPrinted>
  <dcterms:created xsi:type="dcterms:W3CDTF">2024-12-19T05:30:00Z</dcterms:created>
  <dcterms:modified xsi:type="dcterms:W3CDTF">2024-12-19T05:35:00Z</dcterms:modified>
</cp:coreProperties>
</file>