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9E507A" w:rsidRPr="0022732C" w:rsidRDefault="009E507A" w:rsidP="009E507A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Pr="00A962B2">
        <w:rPr>
          <w:sz w:val="22"/>
          <w:szCs w:val="22"/>
        </w:rPr>
        <w:t>(mikroprzedsiębiorstwo, małe przedsiębiorstwo, średnie przedsiębiorstwo, jednoosobowa działalność gospodarcza, osoba fizyczna nieprowadząca działalności gospodarczej, inny rodzaj)</w:t>
      </w:r>
      <w:r w:rsidRPr="00537C84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……………………………………..</w:t>
      </w:r>
      <w:r w:rsidRPr="00537C84">
        <w:rPr>
          <w:sz w:val="22"/>
          <w:szCs w:val="22"/>
        </w:rPr>
        <w:t xml:space="preserve"> .........................................................................</w:t>
      </w:r>
      <w:r w:rsidRPr="0022732C">
        <w:rPr>
          <w:sz w:val="22"/>
        </w:rPr>
        <w:t>.........................................................................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9E507A" w:rsidRPr="0022732C" w:rsidRDefault="009E507A" w:rsidP="009E507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</w:t>
      </w:r>
      <w:bookmarkStart w:id="0" w:name="_GoBack"/>
      <w:bookmarkEnd w:id="0"/>
      <w:r w:rsidRPr="0022732C">
        <w:rPr>
          <w:sz w:val="22"/>
        </w:rPr>
        <w:t>………………………………………………</w:t>
      </w:r>
    </w:p>
    <w:p w:rsidR="009E507A" w:rsidRDefault="009E507A" w:rsidP="009E507A">
      <w:pPr>
        <w:spacing w:line="360" w:lineRule="auto"/>
      </w:pPr>
      <w:r>
        <w:t>Do: Nazwa i siedziba Zamawiającego:</w:t>
      </w:r>
    </w:p>
    <w:p w:rsidR="009E507A" w:rsidRPr="001A77F6" w:rsidRDefault="009E507A" w:rsidP="009E507A">
      <w:pPr>
        <w:ind w:right="-110"/>
        <w:rPr>
          <w:b/>
        </w:rPr>
      </w:pPr>
      <w:r w:rsidRPr="001A77F6">
        <w:rPr>
          <w:b/>
        </w:rPr>
        <w:t>Akademia Górniczo - Hutnicza</w:t>
      </w:r>
    </w:p>
    <w:p w:rsidR="009E507A" w:rsidRPr="001A77F6" w:rsidRDefault="009E507A" w:rsidP="009E507A">
      <w:pPr>
        <w:ind w:right="-110"/>
        <w:rPr>
          <w:b/>
        </w:rPr>
      </w:pPr>
      <w:r w:rsidRPr="001A77F6">
        <w:rPr>
          <w:b/>
        </w:rPr>
        <w:t>im. Stanisława Staszica w Krakowie</w:t>
      </w:r>
    </w:p>
    <w:p w:rsidR="009E507A" w:rsidRDefault="009E507A" w:rsidP="009E507A">
      <w:pPr>
        <w:ind w:right="-110"/>
        <w:rPr>
          <w:b/>
        </w:rPr>
      </w:pPr>
      <w:r w:rsidRPr="001A77F6">
        <w:rPr>
          <w:b/>
        </w:rPr>
        <w:t>Dział Zamówień Publicznych</w:t>
      </w:r>
      <w:r>
        <w:rPr>
          <w:b/>
        </w:rPr>
        <w:t xml:space="preserve">  </w:t>
      </w:r>
    </w:p>
    <w:p w:rsidR="009E507A" w:rsidRDefault="009E507A" w:rsidP="009E507A">
      <w:pPr>
        <w:ind w:right="-110"/>
        <w:rPr>
          <w:b/>
        </w:rPr>
      </w:pPr>
      <w:r w:rsidRPr="001A77F6">
        <w:rPr>
          <w:b/>
        </w:rPr>
        <w:t>Al. Mickiewicza</w:t>
      </w:r>
      <w:r>
        <w:rPr>
          <w:b/>
        </w:rPr>
        <w:t xml:space="preserve"> </w:t>
      </w:r>
      <w:r w:rsidRPr="001A77F6">
        <w:rPr>
          <w:b/>
        </w:rPr>
        <w:t>30</w:t>
      </w:r>
      <w:r>
        <w:rPr>
          <w:b/>
        </w:rPr>
        <w:t xml:space="preserve"> </w:t>
      </w:r>
    </w:p>
    <w:p w:rsidR="009E507A" w:rsidRDefault="009E507A" w:rsidP="009E507A">
      <w:pPr>
        <w:rPr>
          <w:b/>
        </w:rPr>
      </w:pPr>
      <w:r w:rsidRPr="001A77F6">
        <w:rPr>
          <w:b/>
        </w:rPr>
        <w:t>30-059</w:t>
      </w:r>
      <w:r>
        <w:rPr>
          <w:b/>
        </w:rPr>
        <w:t xml:space="preserve"> </w:t>
      </w:r>
      <w:r w:rsidRPr="001A77F6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329DF" w:rsidRPr="00D329DF">
        <w:rPr>
          <w:b/>
        </w:rPr>
        <w:t>Dostawa 1 szt. spektrofotometru do Laboratorium Biologii Kosmicznej dla Centrum Technologii Kosmicznych - DE-dzp.272-742/24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665308">
        <w:t>23</w:t>
      </w:r>
      <w:r>
        <w:t xml:space="preserve"> % tj.…………………….PLN</w:t>
      </w:r>
    </w:p>
    <w:p w:rsidR="00FE545C" w:rsidRDefault="00665308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spektrofotometru: …………………</w:t>
      </w:r>
      <w:r w:rsidR="00FE545C" w:rsidRPr="00FE545C">
        <w:rPr>
          <w:b w:val="0"/>
        </w:rPr>
        <w:t>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665308">
        <w:rPr>
          <w:b/>
        </w:rPr>
        <w:t xml:space="preserve">do </w:t>
      </w:r>
      <w:r w:rsidR="00F86933">
        <w:rPr>
          <w:b/>
        </w:rPr>
        <w:t>56</w:t>
      </w:r>
      <w:r w:rsidR="00665308">
        <w:rPr>
          <w:b/>
        </w:rPr>
        <w:t xml:space="preserve"> 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665308">
        <w:t xml:space="preserve"> m-</w:t>
      </w:r>
      <w:proofErr w:type="spellStart"/>
      <w:r w:rsidR="00665308">
        <w:t>cy</w:t>
      </w:r>
      <w:proofErr w:type="spellEnd"/>
      <w:r w:rsidR="00F86933">
        <w:t>*</w:t>
      </w:r>
      <w:r w:rsidR="00665308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F86933" w:rsidRDefault="00F86933" w:rsidP="00F86933">
      <w:pPr>
        <w:widowControl w:val="0"/>
        <w:jc w:val="both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*W przypadku nie podania okresu gwarancji, Zamawiający przyjmie minimalny okres gwarancji wskazany w SWZ.</w:t>
      </w:r>
    </w:p>
    <w:p w:rsidR="009E507A" w:rsidRPr="00FE545C" w:rsidRDefault="009E507A" w:rsidP="009E507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86933" w:rsidRDefault="009E507A" w:rsidP="00F86933">
      <w:pPr>
        <w:tabs>
          <w:tab w:val="left" w:pos="426"/>
        </w:tabs>
        <w:jc w:val="both"/>
        <w:rPr>
          <w:sz w:val="22"/>
          <w:szCs w:val="22"/>
        </w:rPr>
      </w:pPr>
      <w:r w:rsidRPr="003C39C6">
        <w:rPr>
          <w:b/>
          <w:sz w:val="22"/>
          <w:szCs w:val="22"/>
        </w:rPr>
        <w:t xml:space="preserve">Termin płatności: </w:t>
      </w:r>
      <w:r w:rsidRPr="003C39C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1035F" w:rsidRDefault="00D1035F" w:rsidP="00D103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1035F" w:rsidRDefault="00D1035F" w:rsidP="00F8693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9E507A" w:rsidRPr="003C39C6" w:rsidRDefault="009E507A" w:rsidP="00F8693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C39C6">
        <w:rPr>
          <w:b/>
          <w:sz w:val="22"/>
          <w:szCs w:val="22"/>
          <w:u w:val="single"/>
        </w:rPr>
        <w:t>Jednocześnie oświadczamy, że:</w:t>
      </w:r>
    </w:p>
    <w:p w:rsidR="009E507A" w:rsidRPr="003C39C6" w:rsidRDefault="009E507A" w:rsidP="009E507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E507A" w:rsidRPr="003C39C6" w:rsidRDefault="009E507A" w:rsidP="009E507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C39C6">
        <w:rPr>
          <w:color w:val="000000"/>
          <w:sz w:val="22"/>
          <w:szCs w:val="22"/>
        </w:rPr>
        <w:t xml:space="preserve"> i nie wnosimy do nich żadnych zastrzeżeń.</w:t>
      </w:r>
    </w:p>
    <w:p w:rsidR="00F86933" w:rsidRDefault="00F86933" w:rsidP="009E507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F86933">
        <w:rPr>
          <w:sz w:val="22"/>
          <w:szCs w:val="22"/>
        </w:rPr>
        <w:t>świadcza</w:t>
      </w:r>
      <w:r>
        <w:rPr>
          <w:sz w:val="22"/>
          <w:szCs w:val="22"/>
        </w:rPr>
        <w:t>m</w:t>
      </w:r>
      <w:r w:rsidRPr="00F86933">
        <w:rPr>
          <w:sz w:val="22"/>
          <w:szCs w:val="22"/>
        </w:rPr>
        <w:t xml:space="preserve">, że zaoferowany przedmiot zmówienia posiada oznakowanie CE, zgodnie z obowiązującymi przepisami </w:t>
      </w:r>
      <w:proofErr w:type="spellStart"/>
      <w:r w:rsidRPr="00F86933">
        <w:rPr>
          <w:sz w:val="22"/>
          <w:szCs w:val="22"/>
        </w:rPr>
        <w:t>t.j</w:t>
      </w:r>
      <w:proofErr w:type="spellEnd"/>
      <w:r w:rsidRPr="00F86933">
        <w:rPr>
          <w:sz w:val="22"/>
          <w:szCs w:val="22"/>
        </w:rPr>
        <w:t xml:space="preserve">. ustawą o ocenie systemu zgodności (ustawa z dnia 30 sierpnia 2002 r. o systemie oceny zgodności dz. ustaw. Dz.U.2023.215 z </w:t>
      </w:r>
      <w:proofErr w:type="spellStart"/>
      <w:r w:rsidRPr="00F86933">
        <w:rPr>
          <w:sz w:val="22"/>
          <w:szCs w:val="22"/>
        </w:rPr>
        <w:t>póź</w:t>
      </w:r>
      <w:proofErr w:type="spellEnd"/>
      <w:r w:rsidRPr="00F86933">
        <w:rPr>
          <w:sz w:val="22"/>
          <w:szCs w:val="22"/>
        </w:rPr>
        <w:t>. zm.).</w:t>
      </w:r>
    </w:p>
    <w:p w:rsidR="009E507A" w:rsidRPr="003C39C6" w:rsidRDefault="009E507A" w:rsidP="009E507A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E507A" w:rsidRPr="003C39C6" w:rsidRDefault="009E507A" w:rsidP="009E507A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E507A" w:rsidRPr="003C39C6" w:rsidRDefault="009E507A" w:rsidP="009E507A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E507A" w:rsidRPr="003C39C6" w:rsidRDefault="009E507A" w:rsidP="009E507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E507A" w:rsidRPr="003C39C6" w:rsidTr="003242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 xml:space="preserve">Opis części zamówienia, którą wykonawca </w:t>
            </w:r>
          </w:p>
          <w:p w:rsidR="009E507A" w:rsidRPr="003C39C6" w:rsidRDefault="009E507A" w:rsidP="003242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Nazwa podwykonawcy</w:t>
            </w:r>
            <w:r w:rsidRPr="003C39C6">
              <w:rPr>
                <w:sz w:val="22"/>
                <w:szCs w:val="22"/>
              </w:rPr>
              <w:br/>
              <w:t>(o ile jest znana)</w:t>
            </w:r>
          </w:p>
        </w:tc>
      </w:tr>
      <w:tr w:rsidR="009E507A" w:rsidRPr="003C39C6" w:rsidTr="003242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E507A" w:rsidRPr="003C39C6" w:rsidTr="003242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E507A" w:rsidRPr="003C39C6" w:rsidRDefault="009E507A" w:rsidP="0032420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E507A" w:rsidRPr="003C39C6" w:rsidRDefault="009E507A" w:rsidP="009E507A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Upoważnionymi do reprezentowania naszej firmy są następujące osoby:</w:t>
      </w:r>
    </w:p>
    <w:p w:rsidR="009E507A" w:rsidRPr="003C39C6" w:rsidRDefault="009E507A" w:rsidP="009E507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C39C6">
        <w:rPr>
          <w:b/>
          <w:bCs/>
          <w:kern w:val="32"/>
          <w:sz w:val="22"/>
          <w:szCs w:val="22"/>
        </w:rPr>
        <w:tab/>
        <w:t>Imię i Nazwisko</w:t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</w:p>
    <w:p w:rsidR="009E507A" w:rsidRPr="003C39C6" w:rsidRDefault="009E507A" w:rsidP="009E507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9E507A" w:rsidRPr="003C39C6" w:rsidRDefault="009E507A" w:rsidP="009E507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9E507A" w:rsidRPr="003C39C6" w:rsidRDefault="009E507A" w:rsidP="009E507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9E507A" w:rsidRPr="003C39C6" w:rsidRDefault="009E507A" w:rsidP="009E507A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upoważnienie dla powyżej wskazanych osób wynika z następującego (</w:t>
      </w:r>
      <w:proofErr w:type="spellStart"/>
      <w:r w:rsidRPr="003C39C6">
        <w:rPr>
          <w:sz w:val="22"/>
          <w:szCs w:val="22"/>
        </w:rPr>
        <w:t>ych</w:t>
      </w:r>
      <w:proofErr w:type="spellEnd"/>
      <w:r w:rsidRPr="003C39C6">
        <w:rPr>
          <w:sz w:val="22"/>
          <w:szCs w:val="22"/>
        </w:rPr>
        <w:t>) dokumentu(ów)</w:t>
      </w:r>
    </w:p>
    <w:p w:rsidR="009E507A" w:rsidRPr="003C39C6" w:rsidRDefault="009E507A" w:rsidP="009E507A">
      <w:p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E507A" w:rsidRPr="003C39C6" w:rsidRDefault="009E507A" w:rsidP="009E507A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załącznikami do niniejszej oferty są:</w:t>
      </w:r>
    </w:p>
    <w:p w:rsidR="009E507A" w:rsidRPr="003C39C6" w:rsidRDefault="009E507A" w:rsidP="009E50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9E507A" w:rsidRPr="003C39C6" w:rsidRDefault="009E507A" w:rsidP="009E50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9E507A" w:rsidRPr="003C39C6" w:rsidRDefault="009E507A" w:rsidP="009E50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E507A" w:rsidRPr="003C39C6" w:rsidRDefault="009E507A" w:rsidP="009E50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9E507A" w:rsidRPr="003C39C6" w:rsidRDefault="009E507A" w:rsidP="009E507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9E507A" w:rsidRPr="003C39C6" w:rsidRDefault="009E507A" w:rsidP="009E507A">
      <w:pPr>
        <w:jc w:val="right"/>
        <w:rPr>
          <w:sz w:val="22"/>
          <w:szCs w:val="22"/>
        </w:rPr>
      </w:pPr>
    </w:p>
    <w:p w:rsidR="00D1035F" w:rsidRDefault="00D1035F" w:rsidP="00D1035F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lastRenderedPageBreak/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:rsidR="009E507A" w:rsidRPr="003C39C6" w:rsidRDefault="009E507A" w:rsidP="009E507A">
      <w:pPr>
        <w:tabs>
          <w:tab w:val="right" w:pos="9000"/>
        </w:tabs>
        <w:rPr>
          <w:sz w:val="22"/>
          <w:szCs w:val="22"/>
        </w:rPr>
      </w:pPr>
    </w:p>
    <w:p w:rsidR="009E507A" w:rsidRPr="003C39C6" w:rsidRDefault="009E507A" w:rsidP="009E507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2FD" w:rsidRDefault="004A72FD">
      <w:r>
        <w:separator/>
      </w:r>
    </w:p>
  </w:endnote>
  <w:endnote w:type="continuationSeparator" w:id="0">
    <w:p w:rsidR="004A72FD" w:rsidRDefault="004A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DF" w:rsidRDefault="00D329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DF" w:rsidRDefault="00D32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2FD" w:rsidRDefault="004A72FD">
      <w:r>
        <w:separator/>
      </w:r>
    </w:p>
  </w:footnote>
  <w:footnote w:type="continuationSeparator" w:id="0">
    <w:p w:rsidR="004A72FD" w:rsidRDefault="004A7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DF" w:rsidRDefault="00D32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9DF" w:rsidRDefault="00D32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2F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72F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308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507A"/>
    <w:rsid w:val="00A0022B"/>
    <w:rsid w:val="00A346FE"/>
    <w:rsid w:val="00A47B4D"/>
    <w:rsid w:val="00A83018"/>
    <w:rsid w:val="00B774DC"/>
    <w:rsid w:val="00C969A6"/>
    <w:rsid w:val="00CA7D36"/>
    <w:rsid w:val="00D1035F"/>
    <w:rsid w:val="00D24208"/>
    <w:rsid w:val="00D329DF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693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22344"/>
  <w15:chartTrackingRefBased/>
  <w15:docId w15:val="{BE7860B5-BD2F-4822-A9E2-B1A3C284D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49CC0-5D5F-4BD5-BBCB-B5643668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593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2024-12-13T08:04:00Z</dcterms:created>
  <dcterms:modified xsi:type="dcterms:W3CDTF">2024-12-17T11:42:00Z</dcterms:modified>
</cp:coreProperties>
</file>