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410B2D" w:rsidRDefault="00863208" w:rsidP="00410B2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10B2D">
        <w:rPr>
          <w:rFonts w:ascii="Verdana" w:hAnsi="Verdana"/>
          <w:sz w:val="18"/>
          <w:szCs w:val="18"/>
        </w:rPr>
        <w:t>Kraków</w:t>
      </w:r>
      <w:r w:rsidR="00FB7F50" w:rsidRPr="00410B2D">
        <w:rPr>
          <w:rFonts w:ascii="Verdana" w:hAnsi="Verdana"/>
          <w:sz w:val="18"/>
          <w:szCs w:val="18"/>
        </w:rPr>
        <w:t xml:space="preserve"> dnia: </w:t>
      </w:r>
      <w:r w:rsidRPr="00410B2D">
        <w:rPr>
          <w:rFonts w:ascii="Verdana" w:hAnsi="Verdana"/>
          <w:sz w:val="18"/>
          <w:szCs w:val="18"/>
        </w:rPr>
        <w:t>2024-12-1</w:t>
      </w:r>
      <w:r w:rsidR="00410B2D" w:rsidRPr="00410B2D">
        <w:rPr>
          <w:rFonts w:ascii="Verdana" w:hAnsi="Verdana"/>
          <w:sz w:val="18"/>
          <w:szCs w:val="18"/>
        </w:rPr>
        <w:t>8</w:t>
      </w:r>
    </w:p>
    <w:p w:rsidR="00863208" w:rsidRPr="00410B2D" w:rsidRDefault="0086320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10B2D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863208" w:rsidRPr="00410B2D" w:rsidRDefault="0086320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10B2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410B2D" w:rsidRDefault="0086320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10B2D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410B2D" w:rsidRDefault="00863208" w:rsidP="00FB7F50">
      <w:pPr>
        <w:rPr>
          <w:rFonts w:ascii="Verdana" w:hAnsi="Verdana"/>
          <w:sz w:val="18"/>
          <w:szCs w:val="18"/>
        </w:rPr>
      </w:pPr>
      <w:r w:rsidRPr="00410B2D">
        <w:rPr>
          <w:rFonts w:ascii="Verdana" w:hAnsi="Verdana"/>
          <w:sz w:val="18"/>
          <w:szCs w:val="18"/>
        </w:rPr>
        <w:t>Al. Mickiewicza</w:t>
      </w:r>
      <w:r w:rsidR="00FB7F50" w:rsidRPr="00410B2D">
        <w:rPr>
          <w:rFonts w:ascii="Verdana" w:hAnsi="Verdana"/>
          <w:sz w:val="18"/>
          <w:szCs w:val="18"/>
        </w:rPr>
        <w:t xml:space="preserve"> </w:t>
      </w:r>
      <w:r w:rsidRPr="00410B2D">
        <w:rPr>
          <w:rFonts w:ascii="Verdana" w:hAnsi="Verdana"/>
          <w:sz w:val="18"/>
          <w:szCs w:val="18"/>
        </w:rPr>
        <w:t>30</w:t>
      </w:r>
    </w:p>
    <w:p w:rsidR="00FB7F50" w:rsidRPr="00410B2D" w:rsidRDefault="00863208" w:rsidP="00FB7F50">
      <w:pPr>
        <w:rPr>
          <w:rFonts w:ascii="Verdana" w:hAnsi="Verdana"/>
          <w:sz w:val="18"/>
          <w:szCs w:val="18"/>
        </w:rPr>
      </w:pPr>
      <w:r w:rsidRPr="00410B2D">
        <w:rPr>
          <w:rFonts w:ascii="Verdana" w:hAnsi="Verdana"/>
          <w:sz w:val="18"/>
          <w:szCs w:val="18"/>
        </w:rPr>
        <w:t>30-059</w:t>
      </w:r>
      <w:r w:rsidR="00FB7F50" w:rsidRPr="00410B2D">
        <w:rPr>
          <w:rFonts w:ascii="Verdana" w:hAnsi="Verdana"/>
          <w:sz w:val="18"/>
          <w:szCs w:val="18"/>
        </w:rPr>
        <w:t xml:space="preserve"> </w:t>
      </w:r>
      <w:r w:rsidRPr="00410B2D">
        <w:rPr>
          <w:rFonts w:ascii="Verdana" w:hAnsi="Verdana"/>
          <w:sz w:val="18"/>
          <w:szCs w:val="18"/>
        </w:rPr>
        <w:t>Kraków</w:t>
      </w:r>
    </w:p>
    <w:p w:rsidR="008642B3" w:rsidRPr="00410B2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10B2D">
        <w:rPr>
          <w:rFonts w:ascii="Verdana" w:hAnsi="Verdana"/>
          <w:sz w:val="18"/>
          <w:szCs w:val="18"/>
        </w:rPr>
        <w:t>OGŁOSZENIE</w:t>
      </w:r>
    </w:p>
    <w:p w:rsidR="008642B3" w:rsidRPr="00410B2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10B2D">
        <w:rPr>
          <w:rFonts w:ascii="Verdana" w:hAnsi="Verdana"/>
          <w:b/>
          <w:sz w:val="18"/>
          <w:szCs w:val="18"/>
        </w:rPr>
        <w:t xml:space="preserve">o </w:t>
      </w:r>
      <w:r w:rsidR="0054734E" w:rsidRPr="00410B2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63208" w:rsidRPr="00410B2D" w:rsidTr="00F6477D">
        <w:trPr>
          <w:trHeight w:val="638"/>
        </w:trPr>
        <w:tc>
          <w:tcPr>
            <w:tcW w:w="959" w:type="dxa"/>
            <w:shd w:val="clear" w:color="auto" w:fill="auto"/>
          </w:tcPr>
          <w:p w:rsidR="00863208" w:rsidRPr="00410B2D" w:rsidRDefault="00863208" w:rsidP="00F6477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10B2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63208" w:rsidRPr="00410B2D" w:rsidRDefault="00863208" w:rsidP="00F6477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10B2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10B2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10B2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0B2D">
              <w:rPr>
                <w:rFonts w:ascii="Verdana" w:hAnsi="Verdana"/>
                <w:sz w:val="18"/>
                <w:szCs w:val="18"/>
              </w:rPr>
              <w:t>pn.</w:t>
            </w:r>
            <w:r w:rsidRPr="00410B2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0B2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10B2D">
              <w:rPr>
                <w:rFonts w:ascii="Verdana" w:hAnsi="Verdana"/>
                <w:b/>
                <w:bCs/>
                <w:sz w:val="18"/>
                <w:szCs w:val="18"/>
              </w:rPr>
              <w:t>wykonanie projektu budowy zespołu mieszkaniowego dla potrzeb AGH w rejonie ul. Łupaszki w Krakowie - DE-dzp.272-491/24</w:t>
            </w:r>
            <w:r w:rsidRPr="00410B2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10B2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0B2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10B2D">
              <w:rPr>
                <w:rFonts w:ascii="Verdana" w:hAnsi="Verdana"/>
                <w:b/>
                <w:sz w:val="18"/>
                <w:szCs w:val="18"/>
              </w:rPr>
              <w:t xml:space="preserve"> DE-dzp.272-491/24</w:t>
            </w:r>
            <w:r w:rsidRPr="00410B2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410B2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10B2D">
        <w:rPr>
          <w:rFonts w:ascii="Verdana" w:hAnsi="Verdana"/>
          <w:sz w:val="18"/>
          <w:szCs w:val="18"/>
        </w:rPr>
        <w:t xml:space="preserve">Zamawiający, </w:t>
      </w:r>
      <w:r w:rsidR="00CC324B" w:rsidRPr="00410B2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10B2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10B2D">
        <w:rPr>
          <w:rFonts w:ascii="Verdana" w:hAnsi="Verdana"/>
          <w:sz w:val="18"/>
          <w:szCs w:val="18"/>
        </w:rPr>
        <w:t xml:space="preserve">ust. 1 pkt. 1 i </w:t>
      </w:r>
      <w:r w:rsidRPr="00410B2D">
        <w:rPr>
          <w:rFonts w:ascii="Verdana" w:hAnsi="Verdana"/>
          <w:sz w:val="18"/>
          <w:szCs w:val="18"/>
        </w:rPr>
        <w:t xml:space="preserve">ust. </w:t>
      </w:r>
      <w:r w:rsidR="00A17CDB" w:rsidRPr="00410B2D">
        <w:rPr>
          <w:rFonts w:ascii="Verdana" w:hAnsi="Verdana"/>
          <w:sz w:val="18"/>
          <w:szCs w:val="18"/>
        </w:rPr>
        <w:t>2</w:t>
      </w:r>
      <w:r w:rsidRPr="00410B2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10B2D">
        <w:rPr>
          <w:rFonts w:ascii="Verdana" w:hAnsi="Verdana"/>
          <w:sz w:val="18"/>
          <w:szCs w:val="18"/>
        </w:rPr>
        <w:t xml:space="preserve"> </w:t>
      </w:r>
      <w:r w:rsidR="00CC1A8E" w:rsidRPr="00410B2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410B2D">
        <w:rPr>
          <w:rFonts w:ascii="Verdana" w:hAnsi="Verdana"/>
          <w:sz w:val="18"/>
          <w:szCs w:val="18"/>
        </w:rPr>
        <w:t>t.j</w:t>
      </w:r>
      <w:proofErr w:type="spellEnd"/>
      <w:r w:rsidR="00CC1A8E" w:rsidRPr="00410B2D">
        <w:rPr>
          <w:rFonts w:ascii="Verdana" w:hAnsi="Verdana"/>
          <w:sz w:val="18"/>
          <w:szCs w:val="18"/>
        </w:rPr>
        <w:t xml:space="preserve">. ze zm.) </w:t>
      </w:r>
      <w:r w:rsidRPr="00410B2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410B2D">
        <w:rPr>
          <w:rFonts w:ascii="Verdana" w:hAnsi="Verdana"/>
          <w:sz w:val="18"/>
          <w:szCs w:val="18"/>
        </w:rPr>
        <w:t>Pzp</w:t>
      </w:r>
      <w:proofErr w:type="spellEnd"/>
      <w:r w:rsidRPr="00410B2D">
        <w:rPr>
          <w:rFonts w:ascii="Verdana" w:hAnsi="Verdana"/>
          <w:sz w:val="18"/>
          <w:szCs w:val="18"/>
        </w:rPr>
        <w:t>”</w:t>
      </w:r>
      <w:r w:rsidR="00D26ED6" w:rsidRPr="00410B2D">
        <w:rPr>
          <w:rFonts w:ascii="Verdana" w:hAnsi="Verdana"/>
          <w:sz w:val="18"/>
          <w:szCs w:val="18"/>
        </w:rPr>
        <w:t xml:space="preserve">, </w:t>
      </w:r>
      <w:r w:rsidRPr="00410B2D">
        <w:rPr>
          <w:rFonts w:ascii="Verdana" w:hAnsi="Verdana"/>
          <w:sz w:val="18"/>
          <w:szCs w:val="18"/>
        </w:rPr>
        <w:t>informuje</w:t>
      </w:r>
      <w:r w:rsidR="00D26ED6" w:rsidRPr="00410B2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10B2D">
        <w:rPr>
          <w:rFonts w:ascii="Verdana" w:hAnsi="Verdana"/>
          <w:sz w:val="18"/>
          <w:szCs w:val="18"/>
        </w:rPr>
        <w:t>najkorzystniejsz</w:t>
      </w:r>
      <w:r w:rsidR="00D26ED6" w:rsidRPr="00410B2D">
        <w:rPr>
          <w:rFonts w:ascii="Verdana" w:hAnsi="Verdana"/>
          <w:sz w:val="18"/>
          <w:szCs w:val="18"/>
        </w:rPr>
        <w:t xml:space="preserve">a wybrana została </w:t>
      </w:r>
      <w:r w:rsidR="00756CDA" w:rsidRPr="00410B2D">
        <w:rPr>
          <w:rFonts w:ascii="Verdana" w:hAnsi="Verdana"/>
          <w:sz w:val="18"/>
          <w:szCs w:val="18"/>
        </w:rPr>
        <w:t>ofer</w:t>
      </w:r>
      <w:r w:rsidR="00D26ED6" w:rsidRPr="00410B2D">
        <w:rPr>
          <w:rFonts w:ascii="Verdana" w:hAnsi="Verdana"/>
          <w:sz w:val="18"/>
          <w:szCs w:val="18"/>
        </w:rPr>
        <w:t>t</w:t>
      </w:r>
      <w:r w:rsidR="009F0E5C" w:rsidRPr="00410B2D">
        <w:rPr>
          <w:rFonts w:ascii="Verdana" w:hAnsi="Verdana"/>
          <w:sz w:val="18"/>
          <w:szCs w:val="18"/>
        </w:rPr>
        <w:t>a</w:t>
      </w:r>
      <w:r w:rsidR="00D26ED6" w:rsidRPr="00410B2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3208" w:rsidRPr="00410B2D" w:rsidTr="00F6477D">
        <w:trPr>
          <w:cantSplit/>
        </w:trPr>
        <w:tc>
          <w:tcPr>
            <w:tcW w:w="10150" w:type="dxa"/>
          </w:tcPr>
          <w:p w:rsidR="00863208" w:rsidRPr="00410B2D" w:rsidRDefault="00863208" w:rsidP="00F6477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10B2D">
              <w:rPr>
                <w:rFonts w:ascii="Verdana" w:hAnsi="Verdana"/>
                <w:b/>
                <w:sz w:val="18"/>
                <w:szCs w:val="18"/>
              </w:rPr>
              <w:t>OFF Architekci Aleksandra Rączka</w:t>
            </w:r>
          </w:p>
          <w:p w:rsidR="00863208" w:rsidRPr="00410B2D" w:rsidRDefault="00863208" w:rsidP="00F6477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10B2D">
              <w:rPr>
                <w:rFonts w:ascii="Verdana" w:hAnsi="Verdana"/>
                <w:bCs/>
                <w:sz w:val="18"/>
                <w:szCs w:val="18"/>
              </w:rPr>
              <w:t>Daszyńskiego 239 /5</w:t>
            </w:r>
          </w:p>
          <w:p w:rsidR="00863208" w:rsidRPr="00410B2D" w:rsidRDefault="00863208" w:rsidP="00F6477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10B2D">
              <w:rPr>
                <w:rFonts w:ascii="Verdana" w:hAnsi="Verdana"/>
                <w:bCs/>
                <w:sz w:val="18"/>
                <w:szCs w:val="18"/>
              </w:rPr>
              <w:t>44-100 Gliwice</w:t>
            </w:r>
          </w:p>
          <w:p w:rsidR="00863208" w:rsidRPr="00410B2D" w:rsidRDefault="00863208" w:rsidP="00F6477D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10B2D">
              <w:rPr>
                <w:rFonts w:ascii="Verdana" w:hAnsi="Verdana"/>
                <w:sz w:val="18"/>
                <w:szCs w:val="18"/>
              </w:rPr>
              <w:t>na:</w:t>
            </w:r>
          </w:p>
          <w:p w:rsidR="00863208" w:rsidRPr="00410B2D" w:rsidRDefault="00863208" w:rsidP="00F6477D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10B2D">
              <w:rPr>
                <w:rFonts w:ascii="Verdana" w:hAnsi="Verdana"/>
                <w:sz w:val="18"/>
                <w:szCs w:val="18"/>
              </w:rPr>
              <w:t xml:space="preserve">wykonanie projektu budowy zespołu mieszkaniowego dla potrzeb AGH w rejonie ul. Łupaszki w Krakowie - DE-dzp.272-491/24 </w:t>
            </w:r>
          </w:p>
          <w:p w:rsidR="00863208" w:rsidRPr="00410B2D" w:rsidRDefault="00863208" w:rsidP="00F6477D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10B2D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410B2D">
              <w:rPr>
                <w:rFonts w:ascii="Verdana" w:hAnsi="Verdana"/>
                <w:b/>
                <w:sz w:val="18"/>
                <w:szCs w:val="18"/>
              </w:rPr>
              <w:t>168 387.00 zł</w:t>
            </w:r>
            <w:r w:rsidRPr="00410B2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863208" w:rsidRPr="00410B2D" w:rsidRDefault="00863208" w:rsidP="00F6477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10B2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10B2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10B2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10B2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B80CF8" w:rsidRPr="00D75685" w:rsidRDefault="00915B9E" w:rsidP="00B80CF8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10B2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bookmarkEnd w:id="0"/>
      <w:r w:rsidR="00B80CF8" w:rsidRPr="00B80CF8">
        <w:rPr>
          <w:rFonts w:ascii="Verdana" w:hAnsi="Verdana"/>
          <w:color w:val="000000"/>
          <w:sz w:val="18"/>
          <w:szCs w:val="18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276"/>
        <w:gridCol w:w="1984"/>
        <w:gridCol w:w="1985"/>
      </w:tblGrid>
      <w:tr w:rsidR="00B80CF8" w:rsidRPr="00D75685" w:rsidTr="00F6477D">
        <w:trPr>
          <w:trHeight w:val="510"/>
        </w:trPr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D75685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Doświadczenie projektanta architekta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B80CF8" w:rsidRPr="00D75685" w:rsidTr="00F6477D"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7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>OFF Architekci Aleksandra Rączka</w:t>
            </w:r>
          </w:p>
          <w:p w:rsidR="00B80CF8" w:rsidRPr="00D75685" w:rsidRDefault="00B80CF8" w:rsidP="00F6477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Daszyńskiego 239 /5</w:t>
            </w:r>
          </w:p>
          <w:p w:rsidR="00B80CF8" w:rsidRPr="00D75685" w:rsidRDefault="00B80CF8" w:rsidP="00F6477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44-100 Gliwice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B80CF8" w:rsidRPr="00D75685" w:rsidTr="00F6477D"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10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>BPMA SPÓŁKA Z OGRANICZONĄ ODPOWIEDZIALNOŚCIĄ</w:t>
            </w:r>
          </w:p>
          <w:p w:rsidR="00B80CF8" w:rsidRPr="00D75685" w:rsidRDefault="00B80CF8" w:rsidP="00F6477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Przewóz 34 /108</w:t>
            </w:r>
          </w:p>
          <w:p w:rsidR="00B80CF8" w:rsidRPr="00D75685" w:rsidRDefault="00B80CF8" w:rsidP="00F6477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30-716 Kraków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40,46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80,46</w:t>
            </w:r>
          </w:p>
        </w:tc>
      </w:tr>
      <w:tr w:rsidR="00B80CF8" w:rsidRPr="00D75685" w:rsidTr="00F6477D"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>JASPA architekci Spółka z ograniczoną odpowiedzialnością</w:t>
            </w:r>
          </w:p>
          <w:p w:rsidR="00B80CF8" w:rsidRPr="00D75685" w:rsidRDefault="00B80CF8" w:rsidP="00F6477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Dulęby 5 /505</w:t>
            </w:r>
          </w:p>
          <w:p w:rsidR="00B80CF8" w:rsidRPr="00D75685" w:rsidRDefault="00B80CF8" w:rsidP="00F6477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40-833 Katowice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34,51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74,51</w:t>
            </w:r>
          </w:p>
        </w:tc>
      </w:tr>
      <w:tr w:rsidR="00B80CF8" w:rsidRPr="00D75685" w:rsidTr="00F6477D"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9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>EVEN Sp. z o.o.</w:t>
            </w:r>
          </w:p>
          <w:p w:rsidR="00B80CF8" w:rsidRPr="00D75685" w:rsidRDefault="00B80CF8" w:rsidP="00F6477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ul. Puławska 12 /3</w:t>
            </w:r>
          </w:p>
          <w:p w:rsidR="00B80CF8" w:rsidRPr="00D75685" w:rsidRDefault="00B80CF8" w:rsidP="00F6477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02-566 Warszawa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45,63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16,00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61,63</w:t>
            </w:r>
          </w:p>
        </w:tc>
      </w:tr>
      <w:tr w:rsidR="00B80CF8" w:rsidRPr="00D75685" w:rsidTr="00F6477D"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 xml:space="preserve">ARP </w:t>
            </w:r>
            <w:proofErr w:type="spellStart"/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>Manecki</w:t>
            </w:r>
            <w:proofErr w:type="spellEnd"/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 xml:space="preserve"> Architekci sp. z o.o.</w:t>
            </w:r>
          </w:p>
          <w:p w:rsidR="00B80CF8" w:rsidRPr="00D75685" w:rsidRDefault="00B80CF8" w:rsidP="00F6477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Wielopole 18B /15</w:t>
            </w:r>
          </w:p>
          <w:p w:rsidR="00B80CF8" w:rsidRPr="00D75685" w:rsidRDefault="00B80CF8" w:rsidP="00F6477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31-072 Kraków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26,84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32,00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58,84</w:t>
            </w:r>
          </w:p>
        </w:tc>
      </w:tr>
      <w:tr w:rsidR="00B80CF8" w:rsidRPr="00D75685" w:rsidTr="00F6477D"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>MARZEC BUDOWNICTWO SP. Z O.O.</w:t>
            </w:r>
          </w:p>
          <w:p w:rsidR="00B80CF8" w:rsidRPr="00D75685" w:rsidRDefault="00B80CF8" w:rsidP="00F6477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Nowohucka 92a /15</w:t>
            </w:r>
          </w:p>
          <w:p w:rsidR="00B80CF8" w:rsidRPr="00D75685" w:rsidRDefault="00B80CF8" w:rsidP="00F6477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lastRenderedPageBreak/>
              <w:t>30-728 Kraków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lastRenderedPageBreak/>
              <w:t xml:space="preserve">  21,90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24,00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45,90</w:t>
            </w:r>
          </w:p>
        </w:tc>
      </w:tr>
      <w:tr w:rsidR="00B80CF8" w:rsidRPr="00D75685" w:rsidTr="00F6477D"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>Biuro Usług Architektonicznych "Profil" sp. z o. o.</w:t>
            </w:r>
          </w:p>
          <w:p w:rsidR="00B80CF8" w:rsidRPr="00D75685" w:rsidRDefault="00B80CF8" w:rsidP="00F6477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 xml:space="preserve">Przyjemna 14 </w:t>
            </w:r>
          </w:p>
          <w:p w:rsidR="00B80CF8" w:rsidRPr="00D75685" w:rsidRDefault="00B80CF8" w:rsidP="00F6477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 xml:space="preserve">41-506 </w:t>
            </w:r>
            <w:r>
              <w:rPr>
                <w:rFonts w:ascii="Verdana" w:hAnsi="Verdana" w:cs="Times New Roman"/>
                <w:bCs/>
                <w:sz w:val="16"/>
                <w:szCs w:val="16"/>
              </w:rPr>
              <w:t>C</w:t>
            </w: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horzów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28,62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16,00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44,62</w:t>
            </w:r>
          </w:p>
        </w:tc>
      </w:tr>
      <w:tr w:rsidR="00B80CF8" w:rsidRPr="00D75685" w:rsidTr="00F6477D"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>AVO Architekci Izabela Łuszczkiewicz</w:t>
            </w:r>
          </w:p>
          <w:p w:rsidR="00B80CF8" w:rsidRPr="00D75685" w:rsidRDefault="00B80CF8" w:rsidP="00F6477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Szarych Szeregów 32 /5</w:t>
            </w:r>
          </w:p>
          <w:p w:rsidR="00B80CF8" w:rsidRPr="00D75685" w:rsidRDefault="00B80CF8" w:rsidP="00F6477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40-750 Katowice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  <w:tr w:rsidR="00B80CF8" w:rsidRPr="00D75685" w:rsidTr="00F6477D"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>4 IDEA KAROL SITARSKI</w:t>
            </w:r>
          </w:p>
          <w:p w:rsidR="00B80CF8" w:rsidRPr="00D75685" w:rsidRDefault="00B80CF8" w:rsidP="00F6477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Złota 15 /U5</w:t>
            </w:r>
          </w:p>
          <w:p w:rsidR="00B80CF8" w:rsidRPr="00D75685" w:rsidRDefault="00B80CF8" w:rsidP="00F6477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25-015 Kielce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  <w:tr w:rsidR="00B80CF8" w:rsidRPr="00D75685" w:rsidTr="00F6477D">
        <w:tc>
          <w:tcPr>
            <w:tcW w:w="709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3686" w:type="dxa"/>
            <w:vAlign w:val="center"/>
          </w:tcPr>
          <w:p w:rsidR="00B80CF8" w:rsidRPr="00D75685" w:rsidRDefault="00B80CF8" w:rsidP="00F647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>ebe</w:t>
            </w:r>
            <w:proofErr w:type="spellEnd"/>
            <w:r w:rsidRPr="00D75685">
              <w:rPr>
                <w:rFonts w:ascii="Verdana" w:hAnsi="Verdana" w:cs="Times New Roman"/>
                <w:b/>
                <w:sz w:val="16"/>
                <w:szCs w:val="16"/>
              </w:rPr>
              <w:t xml:space="preserve"> STUDIO Pracownia Architektoniczna Edyta Banachowska</w:t>
            </w:r>
          </w:p>
          <w:p w:rsidR="00B80CF8" w:rsidRPr="00D75685" w:rsidRDefault="00B80CF8" w:rsidP="00F6477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 xml:space="preserve">plac Moniuszki 2b </w:t>
            </w:r>
          </w:p>
          <w:p w:rsidR="00B80CF8" w:rsidRPr="00D75685" w:rsidRDefault="00B80CF8" w:rsidP="00F6477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bCs/>
                <w:sz w:val="16"/>
                <w:szCs w:val="16"/>
              </w:rPr>
              <w:t>25-334 Kielce</w:t>
            </w:r>
          </w:p>
        </w:tc>
        <w:tc>
          <w:tcPr>
            <w:tcW w:w="1276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984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985" w:type="dxa"/>
            <w:vAlign w:val="center"/>
          </w:tcPr>
          <w:p w:rsidR="00B80CF8" w:rsidRPr="00D75685" w:rsidRDefault="00B80CF8" w:rsidP="00F6477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685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</w:tbl>
    <w:p w:rsidR="00B80CF8" w:rsidRPr="000F3650" w:rsidRDefault="00B80CF8" w:rsidP="00B80CF8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  <w:r w:rsidRPr="000F3650">
        <w:rPr>
          <w:rFonts w:ascii="Verdana" w:hAnsi="Verdana"/>
          <w:color w:val="000000"/>
          <w:sz w:val="16"/>
          <w:szCs w:val="16"/>
        </w:rPr>
        <w:t>*) Zamawiający nie przyznawał punktów, ponieważ oferta została odrzucona</w:t>
      </w:r>
    </w:p>
    <w:p w:rsidR="00B80CF8" w:rsidRPr="00D75685" w:rsidRDefault="00B80CF8" w:rsidP="00B80CF8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</w:p>
    <w:p w:rsidR="00F960D7" w:rsidRPr="00410B2D" w:rsidRDefault="00F960D7" w:rsidP="00B80CF8">
      <w:pPr>
        <w:spacing w:before="240" w:after="120"/>
        <w:jc w:val="both"/>
        <w:rPr>
          <w:rFonts w:ascii="Verdana" w:hAnsi="Verdana"/>
          <w:bCs/>
          <w:sz w:val="18"/>
          <w:szCs w:val="18"/>
        </w:rPr>
      </w:pPr>
      <w:bookmarkStart w:id="2" w:name="_GoBack"/>
      <w:bookmarkEnd w:id="2"/>
    </w:p>
    <w:sectPr w:rsidR="00F960D7" w:rsidRPr="00410B2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B6D" w:rsidRDefault="00C27B6D">
      <w:r>
        <w:separator/>
      </w:r>
    </w:p>
  </w:endnote>
  <w:endnote w:type="continuationSeparator" w:id="0">
    <w:p w:rsidR="00C27B6D" w:rsidRDefault="00C27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B6D" w:rsidRDefault="00C27B6D">
      <w:r>
        <w:separator/>
      </w:r>
    </w:p>
  </w:footnote>
  <w:footnote w:type="continuationSeparator" w:id="0">
    <w:p w:rsidR="00C27B6D" w:rsidRDefault="00C27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B6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10B2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3208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0CF8"/>
    <w:rsid w:val="00B8185B"/>
    <w:rsid w:val="00BD2174"/>
    <w:rsid w:val="00C27B6D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86461-2154-489A-A907-FC80E178F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6320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2024-12-16T12:43:00Z</dcterms:created>
  <dcterms:modified xsi:type="dcterms:W3CDTF">2024-12-16T12:45:00Z</dcterms:modified>
</cp:coreProperties>
</file>