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CCC7" w14:textId="783D30C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3BE8E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61B9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9B24AE0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47EF68DD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4696B8EE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1F4169B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2B81507F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1AF9E8C3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0063456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B6A3B9C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55168BCA" w14:textId="357DBC8C" w:rsidR="008D2AB8" w:rsidRDefault="007B1E68" w:rsidP="007B1E68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F7193C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33E896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Akademia Górniczo - Hutnicza</w:t>
      </w:r>
    </w:p>
    <w:p w14:paraId="312A7EB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im. Stanisława Staszica w Krakowie</w:t>
      </w:r>
    </w:p>
    <w:p w14:paraId="464C6988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795693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Al. Mickiewicza</w:t>
      </w:r>
      <w:r w:rsidR="008D2AB8">
        <w:rPr>
          <w:b/>
        </w:rPr>
        <w:t xml:space="preserve"> </w:t>
      </w:r>
      <w:r w:rsidRPr="00771820">
        <w:rPr>
          <w:b/>
        </w:rPr>
        <w:t>30</w:t>
      </w:r>
      <w:r w:rsidR="008D2AB8">
        <w:rPr>
          <w:b/>
        </w:rPr>
        <w:t xml:space="preserve"> </w:t>
      </w:r>
    </w:p>
    <w:p w14:paraId="55FB533E" w14:textId="77777777" w:rsidR="008D2AB8" w:rsidRDefault="00771820" w:rsidP="008D2AB8">
      <w:pPr>
        <w:rPr>
          <w:b/>
        </w:rPr>
      </w:pPr>
      <w:r w:rsidRPr="00771820">
        <w:rPr>
          <w:b/>
        </w:rPr>
        <w:t>30-059</w:t>
      </w:r>
      <w:r w:rsidR="008D2AB8">
        <w:rPr>
          <w:b/>
        </w:rPr>
        <w:t xml:space="preserve"> </w:t>
      </w:r>
      <w:r w:rsidRPr="00771820">
        <w:rPr>
          <w:b/>
        </w:rPr>
        <w:t>Kraków</w:t>
      </w:r>
      <w:r w:rsidR="008D2AB8">
        <w:rPr>
          <w:b/>
        </w:rPr>
        <w:t xml:space="preserve">,  </w:t>
      </w:r>
    </w:p>
    <w:p w14:paraId="25B54585" w14:textId="77777777" w:rsidR="008D2AB8" w:rsidRDefault="008D2AB8" w:rsidP="008D2AB8">
      <w:pPr>
        <w:ind w:firstLine="3969"/>
        <w:rPr>
          <w:b/>
        </w:rPr>
      </w:pPr>
    </w:p>
    <w:p w14:paraId="3638CA8C" w14:textId="53FF9B1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101B3" w:rsidRPr="00B101B3">
        <w:rPr>
          <w:b/>
        </w:rPr>
        <w:t>Dostawa foteli ergonomicznych dla pracowników AGH - DE-dzp.272-655/24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B0744E" w:rsidRPr="002A16E2" w14:paraId="0D71A02C" w14:textId="77777777" w:rsidTr="00521A0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DFFC33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DB160D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3E9F5A6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80A956" w14:textId="77777777" w:rsidR="00B0744E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</w:p>
          <w:p w14:paraId="11819DC6" w14:textId="245B094E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8E7ECF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9A3A8C9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8EFBD6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603242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374EF0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020230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501A9279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26721E26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FB6AC1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23B2484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31F48A7D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0744E" w:rsidRPr="002A16E2" w14:paraId="74C10FA3" w14:textId="77777777" w:rsidTr="00521A0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A5DBF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8B5735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9D5889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A2FCE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E88F8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D6455E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3018E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7B25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0744E" w:rsidRPr="002A16E2" w14:paraId="44856FCA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81D93A" w14:textId="77777777" w:rsidR="00B0744E" w:rsidRPr="002A16E2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4708" w14:textId="47B81C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standardowy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EA41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8C1D" w14:textId="3F244FCE" w:rsidR="00B0744E" w:rsidRPr="00D26F83" w:rsidRDefault="00633143" w:rsidP="00521A0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D26F83" w:rsidRPr="00D26F83">
              <w:rPr>
                <w:b/>
                <w:bCs/>
                <w:sz w:val="22"/>
                <w:szCs w:val="22"/>
              </w:rPr>
              <w:t xml:space="preserve">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1FD5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0C69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0E16C7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C82D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5CC0FB9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C20D82" w14:textId="4C421E34" w:rsidR="00B0744E" w:rsidRPr="002A16E2" w:rsidRDefault="000D669F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FB09" w14:textId="1B87BD8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siatkowy z zagłówkiem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54B3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14FE" w14:textId="4820B885" w:rsidR="00B0744E" w:rsidRPr="00D26F83" w:rsidRDefault="00B101B3" w:rsidP="00521A0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160</w:t>
            </w:r>
            <w:r w:rsidR="00D26F83" w:rsidRPr="00D26F83">
              <w:rPr>
                <w:b/>
                <w:bCs/>
                <w:sz w:val="22"/>
                <w:szCs w:val="22"/>
              </w:rPr>
              <w:t xml:space="preserve">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366E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F1DB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5E1482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4590A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A5906FB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3DBA4" w14:textId="139A1EE9" w:rsidR="00B0744E" w:rsidRDefault="000D669F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D53A" w14:textId="3E324AFC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 xml:space="preserve">Fotel biurowy </w:t>
            </w:r>
            <w:proofErr w:type="spellStart"/>
            <w:r w:rsidRPr="00D26F83">
              <w:rPr>
                <w:b/>
                <w:sz w:val="22"/>
                <w:szCs w:val="22"/>
                <w:lang w:eastAsia="zh-CN"/>
              </w:rPr>
              <w:t>premium</w:t>
            </w:r>
            <w:proofErr w:type="spellEnd"/>
            <w:r w:rsidRPr="00D26F83">
              <w:rPr>
                <w:b/>
                <w:sz w:val="22"/>
                <w:szCs w:val="22"/>
                <w:lang w:eastAsia="zh-CN"/>
              </w:rPr>
              <w:t xml:space="preserve"> – tapicerka skórzana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A2F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7288" w14:textId="658FEC10" w:rsidR="00B0744E" w:rsidRPr="00D26F83" w:rsidRDefault="00B101B3" w:rsidP="00521A0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D26F83" w:rsidRPr="00D26F83">
              <w:rPr>
                <w:b/>
                <w:bCs/>
                <w:sz w:val="22"/>
                <w:szCs w:val="22"/>
              </w:rPr>
              <w:t xml:space="preserve">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B3DB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BA57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987719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DA53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61329FE1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6D7B4A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471F90E3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2106277D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0425A3C8" w14:textId="77777777" w:rsidR="00B0744E" w:rsidRPr="00D26F83" w:rsidRDefault="00B0744E" w:rsidP="00521A0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RAZEM:</w:t>
            </w:r>
          </w:p>
          <w:p w14:paraId="5D19E727" w14:textId="77777777" w:rsidR="00B0744E" w:rsidRDefault="00B0744E" w:rsidP="00521A0E">
            <w:pPr>
              <w:ind w:right="425"/>
              <w:jc w:val="right"/>
              <w:rPr>
                <w:sz w:val="22"/>
                <w:szCs w:val="22"/>
              </w:rPr>
            </w:pPr>
          </w:p>
          <w:p w14:paraId="3308DA11" w14:textId="610D7A4E" w:rsidR="00086717" w:rsidRPr="00D26F83" w:rsidRDefault="00086717" w:rsidP="00521A0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90AB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4EFC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052B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67C5F8B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B1FD4F" w14:textId="54429F65" w:rsid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lastRenderedPageBreak/>
              <w:t>Cena netto za całość zamówienia</w:t>
            </w:r>
            <w:r w:rsidR="00086717">
              <w:rPr>
                <w:b/>
                <w:sz w:val="22"/>
                <w:szCs w:val="22"/>
              </w:rPr>
              <w:t>:…………………….</w:t>
            </w:r>
            <w:r w:rsidR="00086717">
              <w:t xml:space="preserve"> PLN</w:t>
            </w:r>
          </w:p>
          <w:p w14:paraId="6E2C73AC" w14:textId="1660C5BC" w:rsidR="00B0744E" w:rsidRP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t xml:space="preserve"> /słownie: …………………………………………………………/</w:t>
            </w:r>
          </w:p>
          <w:p w14:paraId="3A5E6DC5" w14:textId="77777777" w:rsidR="00B0744E" w:rsidRPr="00086717" w:rsidRDefault="00B0744E" w:rsidP="00521A0E">
            <w:pPr>
              <w:rPr>
                <w:b/>
                <w:sz w:val="22"/>
                <w:szCs w:val="22"/>
              </w:rPr>
            </w:pPr>
          </w:p>
          <w:p w14:paraId="00C41B21" w14:textId="0AC8B4C7" w:rsid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t>Cena brutto za całość zamówienia</w:t>
            </w:r>
            <w:r w:rsidR="00086717">
              <w:rPr>
                <w:b/>
                <w:sz w:val="22"/>
                <w:szCs w:val="22"/>
              </w:rPr>
              <w:t>:………………….</w:t>
            </w:r>
            <w:r w:rsidR="00086717">
              <w:t xml:space="preserve"> PLN</w:t>
            </w:r>
          </w:p>
          <w:p w14:paraId="53A5E1C7" w14:textId="7E517775" w:rsidR="00B0744E" w:rsidRPr="00086717" w:rsidRDefault="00B0744E" w:rsidP="00521A0E">
            <w:pPr>
              <w:rPr>
                <w:b/>
                <w:sz w:val="22"/>
                <w:szCs w:val="22"/>
              </w:rPr>
            </w:pPr>
            <w:r w:rsidRPr="00086717">
              <w:rPr>
                <w:b/>
                <w:sz w:val="22"/>
                <w:szCs w:val="22"/>
              </w:rPr>
              <w:t>/słownie: …………………………………………………………/</w:t>
            </w:r>
          </w:p>
          <w:p w14:paraId="044D930C" w14:textId="77777777" w:rsidR="00086717" w:rsidRDefault="00086717" w:rsidP="00086717">
            <w:pPr>
              <w:pStyle w:val="Tekstpodstawowy"/>
            </w:pPr>
            <w:r>
              <w:t>Powyższa cena zawiera podatek VAT w wysokości .......... % tj. ……………………. PLN</w:t>
            </w:r>
          </w:p>
          <w:p w14:paraId="1DD36683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38D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2DB865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7E22A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BBF1E6C" w14:textId="77777777" w:rsidR="008D2AB8" w:rsidRDefault="008D2AB8" w:rsidP="008D2AB8">
      <w:pPr>
        <w:tabs>
          <w:tab w:val="right" w:pos="9000"/>
        </w:tabs>
      </w:pPr>
    </w:p>
    <w:p w14:paraId="26AC9DA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970A2DF" w14:textId="6DB5F0CE" w:rsidR="00B101B3" w:rsidRPr="00B101B3" w:rsidRDefault="009129FE" w:rsidP="009129F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>
        <w:rPr>
          <w:b/>
          <w:sz w:val="22"/>
          <w:szCs w:val="22"/>
        </w:rPr>
        <w:t>sukcesywnie od daty podpisania umowy przez okres 12 miesięc</w:t>
      </w:r>
      <w:r w:rsidR="00B101B3">
        <w:rPr>
          <w:b/>
          <w:sz w:val="22"/>
          <w:szCs w:val="22"/>
        </w:rPr>
        <w:t>y, w tym t</w:t>
      </w:r>
      <w:r w:rsidR="00880F4A" w:rsidRPr="00EF0D03">
        <w:rPr>
          <w:b/>
          <w:sz w:val="22"/>
          <w:szCs w:val="22"/>
        </w:rPr>
        <w:t>ermin realizacji zamówień cząstkowych</w:t>
      </w:r>
      <w:r w:rsidR="009C6D90" w:rsidRPr="00EF0D03">
        <w:rPr>
          <w:b/>
          <w:sz w:val="22"/>
          <w:szCs w:val="22"/>
        </w:rPr>
        <w:t>:</w:t>
      </w:r>
      <w:r w:rsidR="00880F4A" w:rsidRPr="00EF0D03">
        <w:rPr>
          <w:b/>
          <w:sz w:val="22"/>
          <w:szCs w:val="22"/>
        </w:rPr>
        <w:t xml:space="preserve"> </w:t>
      </w:r>
      <w:r w:rsidR="00BB75BD" w:rsidRPr="003D5A0A">
        <w:rPr>
          <w:b/>
          <w:bCs/>
          <w:iCs/>
          <w:color w:val="FF0000"/>
        </w:rPr>
        <w:t xml:space="preserve">do 21 dni </w:t>
      </w:r>
      <w:r w:rsidR="00BB75BD" w:rsidRPr="00467A0B">
        <w:rPr>
          <w:b/>
          <w:color w:val="FF0000"/>
        </w:rPr>
        <w:t>liczonych od następnego dnia po dniu złożenia zamówienia cząstkowego.</w:t>
      </w:r>
      <w:bookmarkStart w:id="0" w:name="_GoBack"/>
      <w:bookmarkEnd w:id="0"/>
    </w:p>
    <w:p w14:paraId="75BA797D" w14:textId="54E60658" w:rsidR="00880F4A" w:rsidRPr="00EF0D03" w:rsidRDefault="00B101B3" w:rsidP="009129FE">
      <w:pPr>
        <w:widowControl w:val="0"/>
        <w:ind w:right="1"/>
        <w:jc w:val="both"/>
        <w:rPr>
          <w:sz w:val="22"/>
          <w:szCs w:val="22"/>
        </w:rPr>
      </w:pPr>
      <w:r w:rsidRPr="00B101B3">
        <w:rPr>
          <w:b/>
          <w:sz w:val="22"/>
          <w:szCs w:val="22"/>
        </w:rPr>
        <w:t>Okres gwarancji: …………. m-</w:t>
      </w:r>
      <w:proofErr w:type="spellStart"/>
      <w:r w:rsidRPr="00B101B3">
        <w:rPr>
          <w:b/>
          <w:sz w:val="22"/>
          <w:szCs w:val="22"/>
        </w:rPr>
        <w:t>cy</w:t>
      </w:r>
      <w:proofErr w:type="spellEnd"/>
      <w:r w:rsidR="009C6D90" w:rsidRPr="00EF0D03">
        <w:rPr>
          <w:sz w:val="22"/>
          <w:szCs w:val="22"/>
        </w:rPr>
        <w:t xml:space="preserve"> </w:t>
      </w:r>
      <w:r w:rsidR="009C6D90" w:rsidRPr="00EF0D03">
        <w:rPr>
          <w:b/>
          <w:color w:val="FF0000"/>
          <w:sz w:val="22"/>
          <w:szCs w:val="22"/>
        </w:rPr>
        <w:t>/kryterium oceny ofert/</w:t>
      </w:r>
    </w:p>
    <w:p w14:paraId="27897FE5" w14:textId="105FF783" w:rsidR="00A555B1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Przedmiot dostawy produkowany jest w oparciu o standardy produkcji określone w normie</w:t>
      </w:r>
      <w:r w:rsidR="00A555B1" w:rsidRPr="00EF0D03">
        <w:rPr>
          <w:b/>
          <w:bCs/>
        </w:rPr>
        <w:t xml:space="preserve">: </w:t>
      </w:r>
      <w:r w:rsidR="00A555B1" w:rsidRPr="00EF0D03">
        <w:rPr>
          <w:b/>
          <w:color w:val="FF0000"/>
          <w:sz w:val="22"/>
          <w:szCs w:val="22"/>
        </w:rPr>
        <w:t>/kryterium oceny ofert/</w:t>
      </w:r>
    </w:p>
    <w:p w14:paraId="759CAA44" w14:textId="03ACE44D" w:rsidR="00901DC6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ISO 9001:2015 lub równoważn</w:t>
      </w:r>
      <w:r w:rsidR="00511575">
        <w:rPr>
          <w:b/>
          <w:bCs/>
        </w:rPr>
        <w:t>ą</w:t>
      </w:r>
      <w:r w:rsidR="008D256A">
        <w:rPr>
          <w:b/>
          <w:bCs/>
        </w:rPr>
        <w:t xml:space="preserve"> tj. ……………….</w:t>
      </w:r>
      <w:r w:rsidR="00901DC6" w:rsidRPr="00EF0D03">
        <w:rPr>
          <w:b/>
          <w:bCs/>
        </w:rPr>
        <w:t xml:space="preserve"> – TAK/NIE*</w:t>
      </w:r>
    </w:p>
    <w:p w14:paraId="3C6A6CE4" w14:textId="6291CE59" w:rsidR="00901DC6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ISO 14001:2015 lub równoważnej</w:t>
      </w:r>
      <w:r w:rsidR="008D256A" w:rsidRPr="008D256A">
        <w:rPr>
          <w:b/>
          <w:bCs/>
        </w:rPr>
        <w:t xml:space="preserve"> </w:t>
      </w:r>
      <w:r w:rsidR="008D256A">
        <w:rPr>
          <w:b/>
          <w:bCs/>
        </w:rPr>
        <w:t>tj. ……………….</w:t>
      </w:r>
      <w:r w:rsidR="008D256A" w:rsidRPr="00EF0D03">
        <w:rPr>
          <w:b/>
          <w:bCs/>
        </w:rPr>
        <w:t xml:space="preserve"> </w:t>
      </w:r>
      <w:r w:rsidR="00901DC6" w:rsidRPr="00EF0D03">
        <w:rPr>
          <w:b/>
          <w:bCs/>
        </w:rPr>
        <w:t xml:space="preserve"> - TAK/NIE*</w:t>
      </w:r>
    </w:p>
    <w:p w14:paraId="4C3D1D96" w14:textId="0EA61097" w:rsidR="008E2D46" w:rsidRPr="00EF0D03" w:rsidRDefault="008E2D46" w:rsidP="009129FE">
      <w:pPr>
        <w:widowControl w:val="0"/>
        <w:ind w:right="1"/>
        <w:jc w:val="both"/>
      </w:pPr>
      <w:r w:rsidRPr="00EF0D03">
        <w:rPr>
          <w:b/>
          <w:bCs/>
        </w:rPr>
        <w:t xml:space="preserve">ISO 45001:2018 lub równoważnej </w:t>
      </w:r>
      <w:r w:rsidR="008D256A">
        <w:rPr>
          <w:b/>
          <w:bCs/>
        </w:rPr>
        <w:t>tj. ……………….</w:t>
      </w:r>
      <w:r w:rsidR="008D256A" w:rsidRPr="00EF0D03">
        <w:rPr>
          <w:b/>
          <w:bCs/>
        </w:rPr>
        <w:t xml:space="preserve"> </w:t>
      </w:r>
      <w:r w:rsidR="00901DC6" w:rsidRPr="00EF0D03">
        <w:rPr>
          <w:b/>
          <w:bCs/>
        </w:rPr>
        <w:t>- TAK/NIE*</w:t>
      </w:r>
    </w:p>
    <w:p w14:paraId="7786D220" w14:textId="77777777" w:rsidR="00901DC6" w:rsidRPr="00EF0D03" w:rsidRDefault="00901DC6" w:rsidP="009129FE">
      <w:pPr>
        <w:widowControl w:val="0"/>
        <w:ind w:right="1"/>
        <w:jc w:val="both"/>
      </w:pPr>
    </w:p>
    <w:p w14:paraId="7063D0F3" w14:textId="060FF418" w:rsidR="009129FE" w:rsidRPr="00901DC6" w:rsidRDefault="00901DC6" w:rsidP="009129FE">
      <w:pPr>
        <w:widowControl w:val="0"/>
        <w:ind w:right="1"/>
        <w:jc w:val="both"/>
      </w:pPr>
      <w:r w:rsidRPr="00EF0D03">
        <w:t xml:space="preserve">*należy zaznaczyć właściwą opcję </w:t>
      </w:r>
      <w:r w:rsidRPr="00EF0D03">
        <w:rPr>
          <w:color w:val="FF0000"/>
        </w:rPr>
        <w:t xml:space="preserve">oraz </w:t>
      </w:r>
      <w:r w:rsidR="008E2D46" w:rsidRPr="00EF0D03">
        <w:rPr>
          <w:color w:val="FF0000"/>
        </w:rPr>
        <w:t>przedstawi</w:t>
      </w:r>
      <w:r w:rsidRPr="00EF0D03">
        <w:rPr>
          <w:color w:val="FF0000"/>
        </w:rPr>
        <w:t>ć</w:t>
      </w:r>
      <w:r w:rsidR="00D55493">
        <w:rPr>
          <w:color w:val="FF0000"/>
        </w:rPr>
        <w:t xml:space="preserve"> tzn. dołączyć do oferty </w:t>
      </w:r>
      <w:r w:rsidR="008E2D46" w:rsidRPr="00EF0D03">
        <w:rPr>
          <w:color w:val="FF0000"/>
        </w:rPr>
        <w:t>certyfikat wystawiony przez niezależną, akredytowaną jednostkę uprawnioną do wydawania tego rodzaju zaświadczeń.</w:t>
      </w:r>
      <w:r w:rsidR="008E2D46" w:rsidRPr="00196431">
        <w:br/>
      </w:r>
    </w:p>
    <w:p w14:paraId="76193914" w14:textId="2F9CD210" w:rsidR="00B0744E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338562" w14:textId="77777777" w:rsidR="00B0744E" w:rsidRPr="00FE545C" w:rsidRDefault="00B0744E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76C6DEA0" w14:textId="2E268A6D" w:rsidR="008D2AB8" w:rsidRDefault="008D2AB8" w:rsidP="00511575">
      <w:pPr>
        <w:tabs>
          <w:tab w:val="left" w:pos="426"/>
        </w:tabs>
        <w:jc w:val="both"/>
        <w:rPr>
          <w:color w:val="000000"/>
          <w:sz w:val="22"/>
          <w:szCs w:val="22"/>
          <w:shd w:val="clear" w:color="auto" w:fill="FFFFFF"/>
        </w:rPr>
      </w:pPr>
      <w:r w:rsidRPr="00FE545C">
        <w:rPr>
          <w:b/>
          <w:sz w:val="22"/>
        </w:rPr>
        <w:t xml:space="preserve">Termin płatności: </w:t>
      </w:r>
      <w:r w:rsidR="00E75015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9945FA" w14:textId="77777777" w:rsidR="00511575" w:rsidRPr="00FE545C" w:rsidRDefault="00511575" w:rsidP="00511575">
      <w:pPr>
        <w:tabs>
          <w:tab w:val="left" w:pos="426"/>
        </w:tabs>
        <w:jc w:val="both"/>
        <w:rPr>
          <w:sz w:val="16"/>
          <w:szCs w:val="18"/>
        </w:rPr>
      </w:pPr>
    </w:p>
    <w:p w14:paraId="0CEE8DF4" w14:textId="641518ED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0E2E6E2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BC05680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BEB4C00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CF7371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C8EEA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53912F" w14:textId="77777777" w:rsidR="00BB00C4" w:rsidRDefault="00BB00C4" w:rsidP="00BB00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0C4" w14:paraId="24DC9395" w14:textId="77777777" w:rsidTr="00BB00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57A50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2186B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64F940A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354C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B00C4" w14:paraId="0C450DA5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66EFB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C6156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EE5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0C4" w14:paraId="60B775BC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2D16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37D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862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2C98E4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F25CBD" w14:textId="77777777" w:rsidR="00BB00C4" w:rsidRDefault="00BB00C4" w:rsidP="00BB00C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2DC8683" w14:textId="77777777" w:rsidR="00BB00C4" w:rsidRDefault="00BB00C4" w:rsidP="00BB00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1215737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71B83C4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59AC52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8B3A6C" w14:textId="77777777" w:rsidR="00BB00C4" w:rsidRDefault="00BB00C4" w:rsidP="00BB00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14D0A5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93766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32982D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04C940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5A9811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CAAF2A" w14:textId="0990C4B7" w:rsidR="00BB00C4" w:rsidRDefault="00BB00C4" w:rsidP="00BB00C4">
      <w:pPr>
        <w:rPr>
          <w:sz w:val="22"/>
          <w:szCs w:val="22"/>
        </w:rPr>
      </w:pPr>
    </w:p>
    <w:p w14:paraId="11D7583B" w14:textId="0D60884F" w:rsidR="00B0744E" w:rsidRDefault="00B0744E" w:rsidP="00BB00C4">
      <w:pPr>
        <w:rPr>
          <w:sz w:val="22"/>
          <w:szCs w:val="22"/>
        </w:rPr>
      </w:pPr>
    </w:p>
    <w:p w14:paraId="4B59ED01" w14:textId="77777777" w:rsidR="00B0744E" w:rsidRDefault="00B0744E" w:rsidP="00BB00C4">
      <w:pPr>
        <w:rPr>
          <w:sz w:val="22"/>
          <w:szCs w:val="22"/>
        </w:rPr>
      </w:pPr>
    </w:p>
    <w:p w14:paraId="64AECD99" w14:textId="77777777" w:rsidR="00BB00C4" w:rsidRDefault="00BB00C4" w:rsidP="00BB00C4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3F29BA0E" w14:textId="77777777" w:rsidR="00BB00C4" w:rsidRDefault="00BB00C4" w:rsidP="00FE545C">
      <w:pPr>
        <w:rPr>
          <w:b/>
          <w:sz w:val="22"/>
          <w:szCs w:val="22"/>
          <w:u w:val="single"/>
        </w:rPr>
      </w:pPr>
    </w:p>
    <w:sectPr w:rsidR="00BB0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4DEEA" w14:textId="77777777" w:rsidR="00E26759" w:rsidRDefault="00E26759">
      <w:r>
        <w:separator/>
      </w:r>
    </w:p>
  </w:endnote>
  <w:endnote w:type="continuationSeparator" w:id="0">
    <w:p w14:paraId="18F2806F" w14:textId="77777777" w:rsidR="00E26759" w:rsidRDefault="00E26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68DCC" w14:textId="77777777" w:rsidR="00771820" w:rsidRDefault="007718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77D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E1346" w14:textId="77777777" w:rsidR="00771820" w:rsidRDefault="00771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2B8F9" w14:textId="77777777" w:rsidR="00E26759" w:rsidRDefault="00E26759">
      <w:r>
        <w:separator/>
      </w:r>
    </w:p>
  </w:footnote>
  <w:footnote w:type="continuationSeparator" w:id="0">
    <w:p w14:paraId="0ABBB31C" w14:textId="77777777" w:rsidR="00E26759" w:rsidRDefault="00E26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5D3B5" w14:textId="77777777" w:rsidR="00771820" w:rsidRDefault="0077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9ED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9C42A" w14:textId="77777777" w:rsidR="00771820" w:rsidRDefault="00771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956"/>
    <w:rsid w:val="00012286"/>
    <w:rsid w:val="00071CCC"/>
    <w:rsid w:val="00086717"/>
    <w:rsid w:val="000B220A"/>
    <w:rsid w:val="000B731D"/>
    <w:rsid w:val="000D6134"/>
    <w:rsid w:val="000D669F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6958"/>
    <w:rsid w:val="004B7300"/>
    <w:rsid w:val="004C6753"/>
    <w:rsid w:val="00511575"/>
    <w:rsid w:val="00595C87"/>
    <w:rsid w:val="005D2C65"/>
    <w:rsid w:val="005E6D94"/>
    <w:rsid w:val="00633143"/>
    <w:rsid w:val="0063384F"/>
    <w:rsid w:val="00643C6F"/>
    <w:rsid w:val="00646202"/>
    <w:rsid w:val="0065290F"/>
    <w:rsid w:val="006815F6"/>
    <w:rsid w:val="00771820"/>
    <w:rsid w:val="007748F0"/>
    <w:rsid w:val="007A4321"/>
    <w:rsid w:val="007B1E68"/>
    <w:rsid w:val="00833933"/>
    <w:rsid w:val="00853083"/>
    <w:rsid w:val="00880F4A"/>
    <w:rsid w:val="008B2F0C"/>
    <w:rsid w:val="008B4928"/>
    <w:rsid w:val="008D256A"/>
    <w:rsid w:val="008D2AB8"/>
    <w:rsid w:val="008E2D46"/>
    <w:rsid w:val="008F1C66"/>
    <w:rsid w:val="00901DC6"/>
    <w:rsid w:val="00903A7D"/>
    <w:rsid w:val="009129FE"/>
    <w:rsid w:val="00970FE4"/>
    <w:rsid w:val="009C6D90"/>
    <w:rsid w:val="00A0022B"/>
    <w:rsid w:val="00A346FE"/>
    <w:rsid w:val="00A47B4D"/>
    <w:rsid w:val="00A555B1"/>
    <w:rsid w:val="00A83018"/>
    <w:rsid w:val="00B0744E"/>
    <w:rsid w:val="00B101B3"/>
    <w:rsid w:val="00B60A90"/>
    <w:rsid w:val="00B67C91"/>
    <w:rsid w:val="00B774DC"/>
    <w:rsid w:val="00BB00C4"/>
    <w:rsid w:val="00BB75BD"/>
    <w:rsid w:val="00C969A6"/>
    <w:rsid w:val="00CA7D36"/>
    <w:rsid w:val="00D23ABE"/>
    <w:rsid w:val="00D24208"/>
    <w:rsid w:val="00D26F83"/>
    <w:rsid w:val="00D55493"/>
    <w:rsid w:val="00D60C38"/>
    <w:rsid w:val="00D66893"/>
    <w:rsid w:val="00D90ACB"/>
    <w:rsid w:val="00DC1500"/>
    <w:rsid w:val="00E26759"/>
    <w:rsid w:val="00E44371"/>
    <w:rsid w:val="00E75015"/>
    <w:rsid w:val="00E949B0"/>
    <w:rsid w:val="00EB0956"/>
    <w:rsid w:val="00EF0D0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8689"/>
  <w15:chartTrackingRefBased/>
  <w15:docId w15:val="{F4A56F0B-AC14-482B-813E-F3AA7404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3E638-D056-4570-9B78-555E9625C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2023-07-28T07:45:00Z</cp:lastPrinted>
  <dcterms:created xsi:type="dcterms:W3CDTF">2024-11-15T13:23:00Z</dcterms:created>
  <dcterms:modified xsi:type="dcterms:W3CDTF">2024-11-15T13:27:00Z</dcterms:modified>
</cp:coreProperties>
</file>