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39AA2" w14:textId="1C6182BB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64076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D62E6E" w14:paraId="4C0A094A" w14:textId="77777777" w:rsidTr="00864076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5A800CD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79AC0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CAA36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EA715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338002D" w14:textId="77777777" w:rsidTr="00864076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3813460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736FA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907C4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FD1C6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C45C1D" w:rsidRPr="00C14101" w14:paraId="1F14BA0F" w14:textId="77777777" w:rsidTr="008640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2238FB" w14:textId="77777777" w:rsidR="00C45C1D" w:rsidRPr="00C14101" w:rsidRDefault="00C45C1D" w:rsidP="002A578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9F0EDD1" w14:textId="687DC41E" w:rsidR="00C45C1D" w:rsidRPr="00C14101" w:rsidRDefault="00C45C1D" w:rsidP="002A578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3AE055B3" w14:textId="77777777" w:rsidR="00C45C1D" w:rsidRPr="00C14101" w:rsidRDefault="00C45C1D" w:rsidP="002A57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B4487A6" w14:textId="77777777" w:rsidR="00C45C1D" w:rsidRPr="00C14101" w:rsidRDefault="00C45C1D" w:rsidP="002A57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9328140" w14:textId="77777777" w:rsidR="00BC121E" w:rsidRPr="00C14101" w:rsidRDefault="00C45C1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5C1822A" w14:textId="77777777" w:rsidTr="00D62E6E">
        <w:tc>
          <w:tcPr>
            <w:tcW w:w="2269" w:type="dxa"/>
            <w:shd w:val="clear" w:color="auto" w:fill="auto"/>
          </w:tcPr>
          <w:p w14:paraId="2195701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FA9F63" w14:textId="58251F08" w:rsidR="00D62E6E" w:rsidRPr="00D62E6E" w:rsidRDefault="00C45C1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407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Całodobowe świadczenie usług w zakresie transportu pacjentów Szpitala karetką reanimacyjno - transportową RT z lekarzem (typ S) i karetką bariatryczn</w:t>
            </w:r>
            <w:r w:rsidR="0086407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ą</w:t>
            </w:r>
            <w:r w:rsidRPr="00C45C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"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5C1D" w:rsidRPr="00D62E6E" w14:paraId="708BA330" w14:textId="77777777" w:rsidTr="002A5784">
        <w:tc>
          <w:tcPr>
            <w:tcW w:w="2269" w:type="dxa"/>
            <w:shd w:val="clear" w:color="auto" w:fill="auto"/>
          </w:tcPr>
          <w:p w14:paraId="5BAB5FFF" w14:textId="77777777" w:rsidR="00C45C1D" w:rsidRPr="00D62E6E" w:rsidRDefault="00C45C1D" w:rsidP="002A57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8E9233" w14:textId="77777777" w:rsidR="00C45C1D" w:rsidRPr="00864076" w:rsidRDefault="00C45C1D" w:rsidP="002A57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6407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ZP/77/2024</w:t>
            </w:r>
          </w:p>
        </w:tc>
      </w:tr>
    </w:tbl>
    <w:p w14:paraId="01AA198A" w14:textId="3BD9B234" w:rsidR="00BC121E" w:rsidRDefault="00C45C1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45C1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im. Gabriela Narutowicza </w:t>
      </w:r>
      <w:r w:rsidR="00864076"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C45C1D">
        <w:rPr>
          <w:rFonts w:ascii="Arial" w:eastAsia="Times New Roman" w:hAnsi="Arial" w:cs="Arial"/>
          <w:b/>
          <w:sz w:val="24"/>
          <w:szCs w:val="24"/>
          <w:lang w:eastAsia="pl-PL"/>
        </w:rPr>
        <w:t>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5A27E0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99184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5C9A38A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E86D09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393D82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7D0632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7FC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2E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2C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7A6400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457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75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65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91E79E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2B1C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989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4BD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13758C1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1354A2A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0F1BA6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488454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73D37C4" w14:textId="77777777" w:rsidTr="00620E37">
        <w:tc>
          <w:tcPr>
            <w:tcW w:w="2660" w:type="dxa"/>
            <w:shd w:val="clear" w:color="auto" w:fill="auto"/>
          </w:tcPr>
          <w:p w14:paraId="3AD5878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BE549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CBFDDF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7B29CD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382E6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8595C7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45C1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29141AE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E3F4D" w14:textId="77777777" w:rsidR="00675BCA" w:rsidRDefault="00675BCA">
      <w:r>
        <w:separator/>
      </w:r>
    </w:p>
  </w:endnote>
  <w:endnote w:type="continuationSeparator" w:id="0">
    <w:p w14:paraId="38716E48" w14:textId="77777777" w:rsidR="00675BCA" w:rsidRDefault="0067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F6E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DF616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84D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AF2289" w14:textId="2B7CA975" w:rsidR="009A4CD3" w:rsidRDefault="009A4CD3" w:rsidP="00864076">
    <w:pPr>
      <w:pStyle w:val="Stopka"/>
      <w:tabs>
        <w:tab w:val="clear" w:pos="4536"/>
      </w:tabs>
      <w:spacing w:after="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BD1DE" w14:textId="77777777" w:rsidR="00C45C1D" w:rsidRDefault="00C45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A38D6" w14:textId="77777777" w:rsidR="00675BCA" w:rsidRDefault="00675BCA">
      <w:r>
        <w:separator/>
      </w:r>
    </w:p>
  </w:footnote>
  <w:footnote w:type="continuationSeparator" w:id="0">
    <w:p w14:paraId="4EC7B7F1" w14:textId="77777777" w:rsidR="00675BCA" w:rsidRDefault="00675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336B7" w14:textId="77777777" w:rsidR="00C45C1D" w:rsidRDefault="00C45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34FCC" w14:textId="77777777" w:rsidR="00C45C1D" w:rsidRDefault="00C45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BDAF0" w14:textId="77777777" w:rsidR="00C45C1D" w:rsidRDefault="00C45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2097630">
    <w:abstractNumId w:val="13"/>
  </w:num>
  <w:num w:numId="2" w16cid:durableId="1448818714">
    <w:abstractNumId w:val="0"/>
  </w:num>
  <w:num w:numId="3" w16cid:durableId="175075048">
    <w:abstractNumId w:val="11"/>
  </w:num>
  <w:num w:numId="4" w16cid:durableId="436023462">
    <w:abstractNumId w:val="8"/>
  </w:num>
  <w:num w:numId="5" w16cid:durableId="457190537">
    <w:abstractNumId w:val="7"/>
  </w:num>
  <w:num w:numId="6" w16cid:durableId="1234007547">
    <w:abstractNumId w:val="1"/>
  </w:num>
  <w:num w:numId="7" w16cid:durableId="1734814810">
    <w:abstractNumId w:val="6"/>
  </w:num>
  <w:num w:numId="8" w16cid:durableId="961886843">
    <w:abstractNumId w:val="3"/>
  </w:num>
  <w:num w:numId="9" w16cid:durableId="1212766967">
    <w:abstractNumId w:val="2"/>
  </w:num>
  <w:num w:numId="10" w16cid:durableId="1830712116">
    <w:abstractNumId w:val="5"/>
  </w:num>
  <w:num w:numId="11" w16cid:durableId="1382704508">
    <w:abstractNumId w:val="10"/>
  </w:num>
  <w:num w:numId="12" w16cid:durableId="153185621">
    <w:abstractNumId w:val="4"/>
  </w:num>
  <w:num w:numId="13" w16cid:durableId="879703638">
    <w:abstractNumId w:val="9"/>
  </w:num>
  <w:num w:numId="14" w16cid:durableId="10346990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BC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1ACE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5BCA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407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5C1D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B1952"/>
  <w15:chartTrackingRefBased/>
  <w15:docId w15:val="{E898E42B-7A32-4F2A-B703-BDEB4D19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232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2010-01-07T09:39:00Z</cp:lastPrinted>
  <dcterms:created xsi:type="dcterms:W3CDTF">2024-12-16T10:51:00Z</dcterms:created>
  <dcterms:modified xsi:type="dcterms:W3CDTF">2024-12-16T10:52:00Z</dcterms:modified>
</cp:coreProperties>
</file>