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4A6F6" w14:textId="76A7812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90967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278CC3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D5FEC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D9B5F0C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C9A31E4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F3E883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055DE72" w14:textId="77777777" w:rsidTr="004F10A0">
        <w:tc>
          <w:tcPr>
            <w:tcW w:w="2269" w:type="dxa"/>
            <w:shd w:val="clear" w:color="auto" w:fill="auto"/>
          </w:tcPr>
          <w:p w14:paraId="7CFD391D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850D24" w14:textId="4D6F8E01" w:rsidR="00A137C9" w:rsidRPr="00E90967" w:rsidRDefault="00B11DE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9096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Całodobowe świadczenie usług w zakresie transportu pacjentów Szpitala karetką reanimacyjno - transportową RT z lekarzem (typ S) i karetką bariatryczn</w:t>
            </w:r>
            <w:r w:rsidR="00E90967" w:rsidRPr="00E9096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ą</w:t>
            </w:r>
            <w:r w:rsidRPr="00E9096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"</w:t>
            </w:r>
            <w:r w:rsidR="00A137C9" w:rsidRPr="00E9096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B11DEC" w:rsidRPr="00A2540E" w14:paraId="1AE12641" w14:textId="77777777" w:rsidTr="002A5784">
        <w:tc>
          <w:tcPr>
            <w:tcW w:w="2269" w:type="dxa"/>
            <w:shd w:val="clear" w:color="auto" w:fill="auto"/>
          </w:tcPr>
          <w:p w14:paraId="19437004" w14:textId="77777777" w:rsidR="00B11DEC" w:rsidRPr="00A2540E" w:rsidRDefault="00B11DEC" w:rsidP="002A57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2D108F" w14:textId="77777777" w:rsidR="00B11DEC" w:rsidRPr="00E90967" w:rsidRDefault="00B11DEC" w:rsidP="002A57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9096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ZP/77/2024</w:t>
            </w:r>
          </w:p>
        </w:tc>
      </w:tr>
    </w:tbl>
    <w:p w14:paraId="4A853918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72EF9AE" w14:textId="1A196CA2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11DEC" w:rsidRPr="00B11DEC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E90967">
        <w:rPr>
          <w:rFonts w:ascii="Arial" w:hAnsi="Arial" w:cs="Arial"/>
          <w:b/>
          <w:sz w:val="24"/>
          <w:szCs w:val="24"/>
        </w:rPr>
        <w:br/>
      </w:r>
      <w:r w:rsidR="00B11DEC" w:rsidRPr="00B11DEC">
        <w:rPr>
          <w:rFonts w:ascii="Arial" w:hAnsi="Arial" w:cs="Arial"/>
          <w:b/>
          <w:sz w:val="24"/>
          <w:szCs w:val="24"/>
        </w:rPr>
        <w:t>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02D5EE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19140D0" w14:textId="77777777" w:rsidTr="00A137C9">
        <w:tc>
          <w:tcPr>
            <w:tcW w:w="617" w:type="dxa"/>
            <w:shd w:val="clear" w:color="auto" w:fill="auto"/>
            <w:vAlign w:val="center"/>
          </w:tcPr>
          <w:p w14:paraId="179EA3D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BFFC2A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DDC255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F97B317" w14:textId="77777777" w:rsidTr="00A137C9">
        <w:tc>
          <w:tcPr>
            <w:tcW w:w="617" w:type="dxa"/>
            <w:shd w:val="clear" w:color="auto" w:fill="auto"/>
            <w:vAlign w:val="center"/>
          </w:tcPr>
          <w:p w14:paraId="1C704C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B45A5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9D8DCB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43FE117" w14:textId="77777777" w:rsidTr="00A137C9">
        <w:tc>
          <w:tcPr>
            <w:tcW w:w="617" w:type="dxa"/>
            <w:shd w:val="clear" w:color="auto" w:fill="auto"/>
            <w:vAlign w:val="center"/>
          </w:tcPr>
          <w:p w14:paraId="29BE610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79E3EE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CE04EE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1AAFBC8" w14:textId="3E33FD48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A735777" w14:textId="77777777" w:rsidTr="00A137C9">
        <w:tc>
          <w:tcPr>
            <w:tcW w:w="617" w:type="dxa"/>
            <w:shd w:val="clear" w:color="auto" w:fill="auto"/>
            <w:vAlign w:val="center"/>
          </w:tcPr>
          <w:p w14:paraId="578A0BF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5FAA4B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B8D654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1CB0F0F" w14:textId="77777777" w:rsidTr="00A137C9">
        <w:tc>
          <w:tcPr>
            <w:tcW w:w="617" w:type="dxa"/>
            <w:shd w:val="clear" w:color="auto" w:fill="auto"/>
            <w:vAlign w:val="center"/>
          </w:tcPr>
          <w:p w14:paraId="15EF680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C7732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3D8734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1EB0033" w14:textId="77777777" w:rsidTr="00A137C9">
        <w:tc>
          <w:tcPr>
            <w:tcW w:w="617" w:type="dxa"/>
            <w:shd w:val="clear" w:color="auto" w:fill="auto"/>
            <w:vAlign w:val="center"/>
          </w:tcPr>
          <w:p w14:paraId="260D88F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04D4A3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02621C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F7378C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BEC178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5C33AB4" w14:textId="77777777" w:rsidTr="004F10A0">
        <w:tc>
          <w:tcPr>
            <w:tcW w:w="2660" w:type="dxa"/>
            <w:shd w:val="clear" w:color="auto" w:fill="auto"/>
          </w:tcPr>
          <w:p w14:paraId="1B4F24E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46A43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1732C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803600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8873D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D0E3E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11DE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DAFF0E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BC971A4" w14:textId="77777777" w:rsidR="00E90967" w:rsidRPr="00E90967" w:rsidRDefault="00E90967" w:rsidP="00E90967">
      <w:pPr>
        <w:rPr>
          <w:rFonts w:ascii="Arial" w:eastAsia="Times New Roman" w:hAnsi="Arial" w:cs="Arial"/>
          <w:sz w:val="18"/>
          <w:szCs w:val="19"/>
          <w:lang w:eastAsia="pl-PL"/>
        </w:rPr>
      </w:pPr>
    </w:p>
    <w:sectPr w:rsidR="00E90967" w:rsidRPr="00E9096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EC51F" w14:textId="77777777" w:rsidR="00BD0BCB" w:rsidRDefault="00BD0BCB" w:rsidP="00025386">
      <w:pPr>
        <w:spacing w:after="0" w:line="240" w:lineRule="auto"/>
      </w:pPr>
      <w:r>
        <w:separator/>
      </w:r>
    </w:p>
  </w:endnote>
  <w:endnote w:type="continuationSeparator" w:id="0">
    <w:p w14:paraId="106CBDF4" w14:textId="77777777" w:rsidR="00BD0BCB" w:rsidRDefault="00BD0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A8809" w14:textId="77777777" w:rsidR="00B11DEC" w:rsidRDefault="00B11D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E86BD" w14:textId="77777777" w:rsidR="00025386" w:rsidRPr="00E90967" w:rsidRDefault="00025386" w:rsidP="00E909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97C7D" w14:textId="77777777" w:rsidR="00B11DEC" w:rsidRDefault="00B11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3CA46" w14:textId="77777777" w:rsidR="00BD0BCB" w:rsidRDefault="00BD0BCB" w:rsidP="00025386">
      <w:pPr>
        <w:spacing w:after="0" w:line="240" w:lineRule="auto"/>
      </w:pPr>
      <w:r>
        <w:separator/>
      </w:r>
    </w:p>
  </w:footnote>
  <w:footnote w:type="continuationSeparator" w:id="0">
    <w:p w14:paraId="48090489" w14:textId="77777777" w:rsidR="00BD0BCB" w:rsidRDefault="00BD0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C0622" w14:textId="77777777" w:rsidR="00B11DEC" w:rsidRDefault="00B11D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424D2" w14:textId="77777777" w:rsidR="00B11DEC" w:rsidRDefault="00B11D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DE16A" w14:textId="77777777" w:rsidR="00B11DEC" w:rsidRDefault="00B11D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666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BC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533B4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11DEC"/>
    <w:rsid w:val="00B641BE"/>
    <w:rsid w:val="00B77707"/>
    <w:rsid w:val="00BD0BCB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0967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0917D"/>
  <w15:chartTrackingRefBased/>
  <w15:docId w15:val="{279EA24D-A50A-487E-9F83-BE521187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cp:lastPrinted>2024-12-16T10:47:00Z</cp:lastPrinted>
  <dcterms:created xsi:type="dcterms:W3CDTF">2024-12-16T10:46:00Z</dcterms:created>
  <dcterms:modified xsi:type="dcterms:W3CDTF">2024-12-16T10:47:00Z</dcterms:modified>
</cp:coreProperties>
</file>