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9C75D" w14:textId="77777777" w:rsidR="00FB7F50" w:rsidRPr="002245BE" w:rsidRDefault="0045792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5792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57929">
        <w:rPr>
          <w:sz w:val="22"/>
          <w:szCs w:val="22"/>
        </w:rPr>
        <w:t>2024-12-16</w:t>
      </w:r>
    </w:p>
    <w:p w14:paraId="2502043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688C1E" w14:textId="77777777" w:rsidR="00457929" w:rsidRPr="00457929" w:rsidRDefault="00457929" w:rsidP="00FB7F50">
      <w:pPr>
        <w:spacing w:after="40"/>
        <w:rPr>
          <w:b/>
          <w:bCs/>
          <w:sz w:val="22"/>
          <w:szCs w:val="22"/>
        </w:rPr>
      </w:pPr>
      <w:r w:rsidRPr="00457929">
        <w:rPr>
          <w:b/>
          <w:bCs/>
          <w:sz w:val="22"/>
          <w:szCs w:val="22"/>
        </w:rPr>
        <w:t>Akademia Górniczo - Hutnicza</w:t>
      </w:r>
    </w:p>
    <w:p w14:paraId="1AD44872" w14:textId="77777777" w:rsidR="00457929" w:rsidRPr="00457929" w:rsidRDefault="00457929" w:rsidP="00FB7F50">
      <w:pPr>
        <w:spacing w:after="40"/>
        <w:rPr>
          <w:b/>
          <w:bCs/>
          <w:sz w:val="22"/>
          <w:szCs w:val="22"/>
        </w:rPr>
      </w:pPr>
      <w:r w:rsidRPr="00457929">
        <w:rPr>
          <w:b/>
          <w:bCs/>
          <w:sz w:val="22"/>
          <w:szCs w:val="22"/>
        </w:rPr>
        <w:t>im. Stanisława Staszica w Krakowie</w:t>
      </w:r>
    </w:p>
    <w:p w14:paraId="5CEC0651" w14:textId="77777777" w:rsidR="00FB7F50" w:rsidRPr="002245BE" w:rsidRDefault="00457929" w:rsidP="00FB7F50">
      <w:pPr>
        <w:spacing w:after="40"/>
        <w:rPr>
          <w:b/>
          <w:bCs/>
          <w:sz w:val="22"/>
          <w:szCs w:val="22"/>
        </w:rPr>
      </w:pPr>
      <w:r w:rsidRPr="00457929">
        <w:rPr>
          <w:b/>
          <w:bCs/>
          <w:sz w:val="22"/>
          <w:szCs w:val="22"/>
        </w:rPr>
        <w:t>Dział Zamówień Publicznych</w:t>
      </w:r>
    </w:p>
    <w:p w14:paraId="65BB4783" w14:textId="77777777" w:rsidR="00FB7F50" w:rsidRPr="002245BE" w:rsidRDefault="00457929" w:rsidP="00FB7F50">
      <w:pPr>
        <w:rPr>
          <w:sz w:val="22"/>
          <w:szCs w:val="22"/>
        </w:rPr>
      </w:pPr>
      <w:r w:rsidRPr="0045792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57929">
        <w:rPr>
          <w:sz w:val="22"/>
          <w:szCs w:val="22"/>
        </w:rPr>
        <w:t>30</w:t>
      </w:r>
    </w:p>
    <w:p w14:paraId="5CB3509E" w14:textId="77777777" w:rsidR="00FB7F50" w:rsidRPr="002245BE" w:rsidRDefault="00457929" w:rsidP="00FB7F50">
      <w:pPr>
        <w:rPr>
          <w:sz w:val="22"/>
          <w:szCs w:val="22"/>
        </w:rPr>
      </w:pPr>
      <w:r w:rsidRPr="0045792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57929">
        <w:rPr>
          <w:sz w:val="22"/>
          <w:szCs w:val="22"/>
        </w:rPr>
        <w:t>Kraków</w:t>
      </w:r>
    </w:p>
    <w:p w14:paraId="6628AA0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10505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57929" w:rsidRPr="00607F9B" w14:paraId="1A247C1F" w14:textId="77777777" w:rsidTr="00F80BD7">
        <w:trPr>
          <w:trHeight w:val="638"/>
        </w:trPr>
        <w:tc>
          <w:tcPr>
            <w:tcW w:w="959" w:type="dxa"/>
            <w:shd w:val="clear" w:color="auto" w:fill="auto"/>
          </w:tcPr>
          <w:p w14:paraId="29E82754" w14:textId="77777777" w:rsidR="00457929" w:rsidRPr="00607F9B" w:rsidRDefault="00457929" w:rsidP="00F80B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397AB0" w14:textId="77777777" w:rsidR="00457929" w:rsidRPr="00607F9B" w:rsidRDefault="00457929" w:rsidP="00F80B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5792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5792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57929">
              <w:rPr>
                <w:b/>
                <w:bCs/>
                <w:sz w:val="22"/>
                <w:szCs w:val="22"/>
              </w:rPr>
              <w:t>Urządzenie do pomiarów parametrów rozproszenia obwodów elektronicznych w zakresie fal milimetrowych - DE-dzp.272-667/24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57929">
              <w:rPr>
                <w:b/>
                <w:sz w:val="22"/>
                <w:szCs w:val="22"/>
              </w:rPr>
              <w:t>DE-dzp.272-667/24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BA5DF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57929" w14:paraId="4CB61064" w14:textId="77777777" w:rsidTr="00F80B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CB4C3F8" w14:textId="77777777" w:rsidR="00457929" w:rsidRPr="00D26ED6" w:rsidRDefault="00457929" w:rsidP="00F80BD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57929">
              <w:rPr>
                <w:b/>
                <w:sz w:val="22"/>
                <w:szCs w:val="22"/>
              </w:rPr>
              <w:t>AM Technologies Spółka z ograniczoną odpowiedzialnością Spółka komandytowa</w:t>
            </w:r>
          </w:p>
          <w:p w14:paraId="3DCEF41C" w14:textId="77777777" w:rsidR="00457929" w:rsidRPr="009F0E5C" w:rsidRDefault="00457929" w:rsidP="00F80BD7">
            <w:pPr>
              <w:jc w:val="both"/>
              <w:rPr>
                <w:bCs/>
                <w:sz w:val="22"/>
                <w:szCs w:val="22"/>
              </w:rPr>
            </w:pPr>
            <w:r w:rsidRPr="00457929">
              <w:rPr>
                <w:bCs/>
                <w:sz w:val="22"/>
                <w:szCs w:val="22"/>
              </w:rPr>
              <w:t>Al. Jerozolimskie 146C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457929">
              <w:rPr>
                <w:bCs/>
                <w:sz w:val="22"/>
                <w:szCs w:val="22"/>
              </w:rPr>
              <w:t>146C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</w:p>
          <w:p w14:paraId="4777A91E" w14:textId="77777777" w:rsidR="00457929" w:rsidRPr="009F0E5C" w:rsidRDefault="00457929" w:rsidP="00F80BD7">
            <w:pPr>
              <w:jc w:val="both"/>
              <w:rPr>
                <w:bCs/>
                <w:sz w:val="22"/>
                <w:szCs w:val="22"/>
              </w:rPr>
            </w:pPr>
            <w:r w:rsidRPr="00457929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57929">
              <w:rPr>
                <w:bCs/>
                <w:sz w:val="22"/>
                <w:szCs w:val="22"/>
              </w:rPr>
              <w:t>Warszawa</w:t>
            </w:r>
          </w:p>
          <w:p w14:paraId="549FC0A9" w14:textId="77777777" w:rsidR="00457929" w:rsidRPr="00D26ED6" w:rsidRDefault="00457929" w:rsidP="00F80BD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AEE84B" w14:textId="77777777" w:rsidR="00457929" w:rsidRDefault="00457929" w:rsidP="00F80BD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57929">
              <w:rPr>
                <w:sz w:val="22"/>
                <w:szCs w:val="22"/>
              </w:rPr>
              <w:t>Urządzenie do pomiarów parametrów rozproszenia obwodów elektronicznych w zakresie fal milimetrowych - DE-dzp.272-667/24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4123101" w14:textId="77777777" w:rsidR="00457929" w:rsidRPr="00D26ED6" w:rsidRDefault="00457929" w:rsidP="00F80BD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57929">
              <w:rPr>
                <w:b/>
                <w:sz w:val="22"/>
                <w:szCs w:val="22"/>
              </w:rPr>
              <w:t>238 128.00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8EED034" w14:textId="77777777" w:rsidR="00457929" w:rsidRDefault="00457929" w:rsidP="00F80BD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F9F9A5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417"/>
        <w:gridCol w:w="1701"/>
        <w:gridCol w:w="1843"/>
        <w:gridCol w:w="1843"/>
      </w:tblGrid>
      <w:tr w:rsidR="00713C2C" w:rsidRPr="008567C7" w14:paraId="2B5D014D" w14:textId="77777777" w:rsidTr="00713C2C">
        <w:trPr>
          <w:trHeight w:val="510"/>
        </w:trPr>
        <w:tc>
          <w:tcPr>
            <w:tcW w:w="709" w:type="dxa"/>
            <w:vAlign w:val="center"/>
          </w:tcPr>
          <w:p w14:paraId="28F065BA" w14:textId="77777777" w:rsidR="00713C2C" w:rsidRPr="008567C7" w:rsidRDefault="00713C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14:paraId="297B68EA" w14:textId="77777777" w:rsidR="00713C2C" w:rsidRPr="008567C7" w:rsidRDefault="00713C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7E749266" w14:textId="77777777" w:rsidR="00713C2C" w:rsidRPr="008567C7" w:rsidRDefault="00713C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59215880" w14:textId="77777777" w:rsidR="00713C2C" w:rsidRPr="008567C7" w:rsidRDefault="00713C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vAlign w:val="center"/>
          </w:tcPr>
          <w:p w14:paraId="6F4D13AB" w14:textId="77777777" w:rsidR="00713C2C" w:rsidRPr="008567C7" w:rsidRDefault="00713C2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843" w:type="dxa"/>
            <w:vAlign w:val="center"/>
          </w:tcPr>
          <w:p w14:paraId="05D083CD" w14:textId="77777777" w:rsidR="00713C2C" w:rsidRPr="008567C7" w:rsidRDefault="00713C2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3C2C" w:rsidRPr="008567C7" w14:paraId="0EFE613B" w14:textId="77777777" w:rsidTr="00713C2C">
        <w:tc>
          <w:tcPr>
            <w:tcW w:w="709" w:type="dxa"/>
            <w:vAlign w:val="center"/>
          </w:tcPr>
          <w:p w14:paraId="2A07B8CC" w14:textId="77777777" w:rsidR="00713C2C" w:rsidRPr="008567C7" w:rsidRDefault="00713C2C" w:rsidP="00F80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14:paraId="05492B13" w14:textId="77777777" w:rsidR="00713C2C" w:rsidRPr="002B6761" w:rsidRDefault="00713C2C" w:rsidP="00F80BD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b/>
                <w:sz w:val="18"/>
                <w:szCs w:val="18"/>
              </w:rPr>
              <w:t>AM Technologies Spółka z ograniczoną odpowiedzialnością Spółka komandytowa</w:t>
            </w:r>
          </w:p>
          <w:p w14:paraId="63063DE2" w14:textId="77777777" w:rsidR="00713C2C" w:rsidRPr="008567C7" w:rsidRDefault="00713C2C" w:rsidP="00F80BD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 146C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457929">
              <w:rPr>
                <w:rFonts w:ascii="Times New Roman" w:hAnsi="Times New Roman" w:cs="Times New Roman"/>
                <w:bCs/>
                <w:sz w:val="18"/>
                <w:szCs w:val="18"/>
              </w:rPr>
              <w:t>146C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80F9F9" w14:textId="77777777" w:rsidR="00713C2C" w:rsidRPr="001B7815" w:rsidRDefault="00713C2C" w:rsidP="00F80BD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bCs/>
                <w:sz w:val="18"/>
                <w:szCs w:val="18"/>
              </w:rPr>
              <w:t>02-305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5792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14:paraId="4C026407" w14:textId="77777777" w:rsidR="00713C2C" w:rsidRPr="008567C7" w:rsidRDefault="00713C2C" w:rsidP="00F80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12C43E95" w14:textId="77777777" w:rsidR="00713C2C" w:rsidRPr="008567C7" w:rsidRDefault="00713C2C" w:rsidP="00F80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0DA19780" w14:textId="77777777" w:rsidR="00713C2C" w:rsidRPr="008567C7" w:rsidRDefault="00713C2C" w:rsidP="00F80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vAlign w:val="center"/>
          </w:tcPr>
          <w:p w14:paraId="350153F3" w14:textId="77777777" w:rsidR="00713C2C" w:rsidRPr="008567C7" w:rsidRDefault="00713C2C" w:rsidP="00F80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5792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FE4C0A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5BF33DD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335686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92522" w14:textId="77777777" w:rsidR="005912A7" w:rsidRDefault="005912A7">
      <w:r>
        <w:separator/>
      </w:r>
    </w:p>
  </w:endnote>
  <w:endnote w:type="continuationSeparator" w:id="0">
    <w:p w14:paraId="52B63759" w14:textId="77777777" w:rsidR="005912A7" w:rsidRDefault="0059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73CF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0DAC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260CE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C93F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8348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1EC82" w14:textId="77777777" w:rsidR="005912A7" w:rsidRDefault="005912A7">
      <w:r>
        <w:separator/>
      </w:r>
    </w:p>
  </w:footnote>
  <w:footnote w:type="continuationSeparator" w:id="0">
    <w:p w14:paraId="1BFD2EA8" w14:textId="77777777" w:rsidR="005912A7" w:rsidRDefault="00591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6140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EE19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84608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2A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57929"/>
    <w:rsid w:val="004657DA"/>
    <w:rsid w:val="004B2665"/>
    <w:rsid w:val="004C3459"/>
    <w:rsid w:val="004E324A"/>
    <w:rsid w:val="004E7234"/>
    <w:rsid w:val="0054734E"/>
    <w:rsid w:val="005912A7"/>
    <w:rsid w:val="00596FD7"/>
    <w:rsid w:val="005E5BFF"/>
    <w:rsid w:val="00607F9B"/>
    <w:rsid w:val="00644DCB"/>
    <w:rsid w:val="00657C1E"/>
    <w:rsid w:val="006B585D"/>
    <w:rsid w:val="006E3089"/>
    <w:rsid w:val="00712C39"/>
    <w:rsid w:val="00713C2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EAF1D"/>
  <w15:chartTrackingRefBased/>
  <w15:docId w15:val="{15A1BD60-D84A-4662-81A4-E67FD8E43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2024-12-16T10:37:00Z</dcterms:created>
  <dcterms:modified xsi:type="dcterms:W3CDTF">2024-12-16T10:37:00Z</dcterms:modified>
</cp:coreProperties>
</file>