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08C6D" w14:textId="30ACAC7F" w:rsidR="009475A8" w:rsidRPr="002034A0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4114D6" w:rsidRPr="002034A0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852B4AA" w14:textId="77777777" w:rsidR="002034A0" w:rsidRDefault="002034A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ABCAB32" w14:textId="77777777" w:rsidR="002034A0" w:rsidRDefault="002034A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782816D3" w14:textId="27E9ADC8" w:rsidR="008F3D36" w:rsidRPr="002034A0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350085B4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70161757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A8A535A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47AC6927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C4AE59E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057C02F" w14:textId="77777777" w:rsidR="008F3D36" w:rsidRPr="002034A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6174801F" w14:textId="77777777" w:rsidR="008F3D36" w:rsidRPr="002034A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4D64162E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3B3B24A" w14:textId="77777777" w:rsidR="008F3D36" w:rsidRPr="002034A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6FCB709C" w14:textId="77777777" w:rsidR="008F3D36" w:rsidRPr="002034A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AAC058F" w14:textId="77777777" w:rsidR="008F3D36" w:rsidRPr="002034A0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45E2693" w14:textId="77777777" w:rsidR="008F3D36" w:rsidRPr="002034A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AFAB743" w14:textId="77777777" w:rsidR="008F3D36" w:rsidRPr="002034A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4F55415B" w14:textId="77777777" w:rsidR="008F3D36" w:rsidRPr="002034A0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14B92CDC" w14:textId="14434072" w:rsidR="008F3D36" w:rsidRPr="002034A0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37C08" w:rsidRPr="00937C08">
        <w:rPr>
          <w:rFonts w:ascii="Verdana" w:eastAsia="Times New Roman" w:hAnsi="Verdana" w:cs="Calibri"/>
          <w:b/>
          <w:sz w:val="18"/>
          <w:szCs w:val="18"/>
          <w:lang w:eastAsia="pl-PL"/>
        </w:rPr>
        <w:t>dostawa głowic ultradźwiękowych dla CTK - DE-dzp.272-733/24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034A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EFA9D82" w14:textId="77777777" w:rsidR="008F3D36" w:rsidRPr="002034A0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F7956CD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D03B065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034A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192D5D4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921F644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6F156C8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239B2CD2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3133900" w14:textId="77777777" w:rsidR="008F3D36" w:rsidRPr="002034A0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37E7E21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B99C9F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9BA3111" w14:textId="77777777" w:rsidR="008F3D36" w:rsidRPr="002034A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034A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6F92096" w14:textId="77777777" w:rsidR="008F3D36" w:rsidRPr="002034A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034A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6E63D1F0" w14:textId="77777777" w:rsidR="005103B9" w:rsidRPr="002034A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2034A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4AA95" w14:textId="77777777" w:rsidR="00D02CF7" w:rsidRDefault="00D02CF7" w:rsidP="0038231F">
      <w:pPr>
        <w:spacing w:after="0" w:line="240" w:lineRule="auto"/>
      </w:pPr>
      <w:r>
        <w:separator/>
      </w:r>
    </w:p>
  </w:endnote>
  <w:endnote w:type="continuationSeparator" w:id="0">
    <w:p w14:paraId="1A5E28E4" w14:textId="77777777" w:rsidR="00D02CF7" w:rsidRDefault="00D02C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2F248" w14:textId="77777777" w:rsidR="006B6924" w:rsidRDefault="006B69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768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A9E4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2E1BE" w14:textId="77777777" w:rsidR="006B6924" w:rsidRDefault="006B6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17C11" w14:textId="77777777" w:rsidR="00D02CF7" w:rsidRDefault="00D02CF7" w:rsidP="0038231F">
      <w:pPr>
        <w:spacing w:after="0" w:line="240" w:lineRule="auto"/>
      </w:pPr>
      <w:r>
        <w:separator/>
      </w:r>
    </w:p>
  </w:footnote>
  <w:footnote w:type="continuationSeparator" w:id="0">
    <w:p w14:paraId="520BEDD7" w14:textId="77777777" w:rsidR="00D02CF7" w:rsidRDefault="00D02CF7" w:rsidP="0038231F">
      <w:pPr>
        <w:spacing w:after="0" w:line="240" w:lineRule="auto"/>
      </w:pPr>
      <w:r>
        <w:continuationSeparator/>
      </w:r>
    </w:p>
  </w:footnote>
  <w:footnote w:id="1">
    <w:p w14:paraId="1AFD43F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12403F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C627D" w14:textId="77777777" w:rsidR="006B6924" w:rsidRDefault="006B6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3727F" w14:textId="77777777" w:rsidR="006B6924" w:rsidRDefault="006B6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12549" w14:textId="77777777" w:rsidR="006B6924" w:rsidRDefault="006B6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8836363">
    <w:abstractNumId w:val="7"/>
  </w:num>
  <w:num w:numId="2" w16cid:durableId="1926576388">
    <w:abstractNumId w:val="0"/>
  </w:num>
  <w:num w:numId="3" w16cid:durableId="307709168">
    <w:abstractNumId w:val="6"/>
  </w:num>
  <w:num w:numId="4" w16cid:durableId="1696616963">
    <w:abstractNumId w:val="9"/>
  </w:num>
  <w:num w:numId="5" w16cid:durableId="2637056">
    <w:abstractNumId w:val="8"/>
  </w:num>
  <w:num w:numId="6" w16cid:durableId="1896702530">
    <w:abstractNumId w:val="5"/>
  </w:num>
  <w:num w:numId="7" w16cid:durableId="1054963784">
    <w:abstractNumId w:val="1"/>
  </w:num>
  <w:num w:numId="8" w16cid:durableId="1112356901">
    <w:abstractNumId w:val="3"/>
  </w:num>
  <w:num w:numId="9" w16cid:durableId="829103817">
    <w:abstractNumId w:val="2"/>
  </w:num>
  <w:num w:numId="10" w16cid:durableId="1260990309">
    <w:abstractNumId w:val="4"/>
  </w:num>
  <w:num w:numId="11" w16cid:durableId="206486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CF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4A0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4D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692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37CF"/>
    <w:rsid w:val="008C5709"/>
    <w:rsid w:val="008C6DF8"/>
    <w:rsid w:val="008D0487"/>
    <w:rsid w:val="008D5EBC"/>
    <w:rsid w:val="008F3B4E"/>
    <w:rsid w:val="008F3D36"/>
    <w:rsid w:val="0091264E"/>
    <w:rsid w:val="009301A2"/>
    <w:rsid w:val="00937C08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438C"/>
    <w:rsid w:val="00B8005E"/>
    <w:rsid w:val="00B90E42"/>
    <w:rsid w:val="00BB0C3C"/>
    <w:rsid w:val="00BD3D80"/>
    <w:rsid w:val="00C014B5"/>
    <w:rsid w:val="00C113BF"/>
    <w:rsid w:val="00C4103F"/>
    <w:rsid w:val="00C57DEB"/>
    <w:rsid w:val="00C663F2"/>
    <w:rsid w:val="00C737A7"/>
    <w:rsid w:val="00C81012"/>
    <w:rsid w:val="00CD0851"/>
    <w:rsid w:val="00D02CF7"/>
    <w:rsid w:val="00D23F3D"/>
    <w:rsid w:val="00D34D9A"/>
    <w:rsid w:val="00D409DE"/>
    <w:rsid w:val="00D42C9B"/>
    <w:rsid w:val="00D531D5"/>
    <w:rsid w:val="00D7532C"/>
    <w:rsid w:val="00D75C3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6F123"/>
  <w15:chartTrackingRefBased/>
  <w15:docId w15:val="{ADE65E0C-F440-4078-97E8-A876B2E5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2024-12-10T07:14:00Z</dcterms:created>
  <dcterms:modified xsi:type="dcterms:W3CDTF">2024-12-10T07:14:00Z</dcterms:modified>
</cp:coreProperties>
</file>