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F6072" w14:textId="77777777" w:rsidR="00890B92" w:rsidRPr="00C71F23" w:rsidRDefault="00357C24" w:rsidP="00890B92">
      <w:pPr>
        <w:spacing w:after="240"/>
        <w:jc w:val="right"/>
        <w:rPr>
          <w:sz w:val="24"/>
          <w:szCs w:val="24"/>
        </w:rPr>
      </w:pPr>
      <w:r w:rsidRPr="00357C24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357C24">
        <w:rPr>
          <w:sz w:val="24"/>
          <w:szCs w:val="24"/>
        </w:rPr>
        <w:t>2024-12-13</w:t>
      </w:r>
    </w:p>
    <w:p w14:paraId="17339AA8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31C0DD13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4EEDFBAA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ADC99D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C06112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FCD461C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076F71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4B48FF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357C24" w:rsidRPr="00357C24">
        <w:rPr>
          <w:b/>
          <w:sz w:val="24"/>
          <w:szCs w:val="24"/>
        </w:rPr>
        <w:t>ZP/63/2024</w:t>
      </w:r>
      <w:r w:rsidR="00A80738" w:rsidRPr="00C71F23">
        <w:rPr>
          <w:sz w:val="24"/>
          <w:szCs w:val="24"/>
        </w:rPr>
        <w:tab/>
        <w:t xml:space="preserve"> </w:t>
      </w:r>
    </w:p>
    <w:p w14:paraId="743C3DB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18A8F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15EB03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E5942D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4C726421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B782166" w14:textId="5B19C555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357C24" w:rsidRPr="00357C24">
        <w:rPr>
          <w:sz w:val="22"/>
          <w:szCs w:val="22"/>
        </w:rPr>
        <w:t>przetarg</w:t>
      </w:r>
      <w:r w:rsidR="00362A51">
        <w:rPr>
          <w:sz w:val="22"/>
          <w:szCs w:val="22"/>
        </w:rPr>
        <w:t>u</w:t>
      </w:r>
      <w:r w:rsidR="00357C24" w:rsidRPr="00357C24">
        <w:rPr>
          <w:sz w:val="22"/>
          <w:szCs w:val="22"/>
        </w:rPr>
        <w:t xml:space="preserve"> nieograniczon</w:t>
      </w:r>
      <w:r w:rsidR="00362A51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14:paraId="2AA636F9" w14:textId="77777777" w:rsidR="00A80738" w:rsidRPr="00C71F23" w:rsidRDefault="00357C2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57C24">
        <w:rPr>
          <w:b/>
          <w:sz w:val="22"/>
          <w:szCs w:val="22"/>
        </w:rPr>
        <w:t>Zakup i dostawa wyrobów medycznych dla Apteki Szpitala III</w:t>
      </w:r>
    </w:p>
    <w:p w14:paraId="4597BE08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57C24" w:rsidRPr="00C71F23" w14:paraId="71E64186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620EFF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1 zamówienia w wysokości 4 179.60 zł brutto;</w:t>
            </w:r>
          </w:p>
        </w:tc>
      </w:tr>
      <w:tr w:rsidR="00357C24" w:rsidRPr="00C71F23" w14:paraId="46422744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6C994F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2 zamówienia w wysokości 1 101.60 zł brutto;</w:t>
            </w:r>
          </w:p>
        </w:tc>
      </w:tr>
      <w:tr w:rsidR="00357C24" w:rsidRPr="00C71F23" w14:paraId="7A0AEC65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E9450D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3 zamówienia w wysokości 1 197.72 zł brutto;</w:t>
            </w:r>
          </w:p>
        </w:tc>
      </w:tr>
      <w:tr w:rsidR="00357C24" w:rsidRPr="00C71F23" w14:paraId="16D8993C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1BD575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4 zamówienia w wysokości 5 940.00 zł brutto;</w:t>
            </w:r>
          </w:p>
        </w:tc>
      </w:tr>
      <w:tr w:rsidR="00357C24" w:rsidRPr="00C71F23" w14:paraId="2E516E6B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7B6153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5 zamówienia w wysokości 14 108.04 zł brutto;</w:t>
            </w:r>
          </w:p>
        </w:tc>
      </w:tr>
      <w:tr w:rsidR="00357C24" w:rsidRPr="00C71F23" w14:paraId="47CB642A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05BA5E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6 zamówienia w wysokości 14 506.62 zł brutto;</w:t>
            </w:r>
          </w:p>
        </w:tc>
      </w:tr>
      <w:tr w:rsidR="00357C24" w:rsidRPr="00C71F23" w14:paraId="6EDFC508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CE8C0D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7 zamówienia w wysokości 4 903.20 zł brutto;</w:t>
            </w:r>
          </w:p>
        </w:tc>
      </w:tr>
      <w:tr w:rsidR="00357C24" w:rsidRPr="00C71F23" w14:paraId="46D7648A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96BCD8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8 zamówienia w wysokości 41 065.92 zł brutto;</w:t>
            </w:r>
          </w:p>
        </w:tc>
      </w:tr>
      <w:tr w:rsidR="00357C24" w:rsidRPr="00C71F23" w14:paraId="2F0B6043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38D334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9 zamówienia w wysokości 42 638.40 zł brutto;</w:t>
            </w:r>
          </w:p>
        </w:tc>
      </w:tr>
      <w:tr w:rsidR="00357C24" w:rsidRPr="00C71F23" w14:paraId="4B7E67BD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78B32B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10 zamówienia w wysokości 1 209.60 zł brutto;</w:t>
            </w:r>
          </w:p>
        </w:tc>
      </w:tr>
      <w:tr w:rsidR="00357C24" w:rsidRPr="00C71F23" w14:paraId="090BE279" w14:textId="77777777" w:rsidTr="001763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5EA5CF" w14:textId="77777777" w:rsidR="00357C24" w:rsidRPr="00C71F23" w:rsidRDefault="00357C24" w:rsidP="001763A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57C24">
              <w:rPr>
                <w:sz w:val="24"/>
                <w:szCs w:val="24"/>
              </w:rPr>
              <w:t>części 11 zamówienia w wysokości 9 374.40 zł brutto;</w:t>
            </w:r>
          </w:p>
        </w:tc>
      </w:tr>
    </w:tbl>
    <w:p w14:paraId="09D207D5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9832DAD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87C21A3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7A251F37" w14:textId="0A1C964E" w:rsidR="00C236D3" w:rsidRPr="00C71F23" w:rsidRDefault="00362A51" w:rsidP="00362A51">
      <w:pPr>
        <w:ind w:left="5664" w:firstLine="708"/>
        <w:rPr>
          <w:sz w:val="22"/>
          <w:szCs w:val="22"/>
        </w:rPr>
      </w:pPr>
      <w:r>
        <w:rPr>
          <w:sz w:val="24"/>
          <w:szCs w:val="24"/>
        </w:rPr>
        <w:t>Agnieszka Biel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2C8CE9" w14:textId="77777777" w:rsidR="00816C70" w:rsidRDefault="00816C70">
      <w:r>
        <w:separator/>
      </w:r>
    </w:p>
  </w:endnote>
  <w:endnote w:type="continuationSeparator" w:id="0">
    <w:p w14:paraId="5B6B3E3D" w14:textId="77777777" w:rsidR="00816C70" w:rsidRDefault="00816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C08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6F49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38A49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0497CF6">
        <v:line id="_x0000_s1025" style="position:absolute;left:0;text-align:left;z-index:251657728" from="-3.85pt,8.7pt" to="455.15pt,8.7pt"/>
      </w:pict>
    </w:r>
  </w:p>
  <w:p w14:paraId="2D10259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42F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DC0990" w14:textId="77777777" w:rsidR="009F189D" w:rsidRDefault="009F189D">
    <w:pPr>
      <w:pStyle w:val="Stopka"/>
      <w:tabs>
        <w:tab w:val="clear" w:pos="4536"/>
      </w:tabs>
      <w:jc w:val="center"/>
    </w:pPr>
  </w:p>
  <w:p w14:paraId="4467D6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B1384E" w14:textId="77777777" w:rsidR="00816C70" w:rsidRDefault="00816C70">
      <w:r>
        <w:separator/>
      </w:r>
    </w:p>
  </w:footnote>
  <w:footnote w:type="continuationSeparator" w:id="0">
    <w:p w14:paraId="1488EC68" w14:textId="77777777" w:rsidR="00816C70" w:rsidRDefault="00816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14D7C" w14:textId="77777777" w:rsidR="00357C24" w:rsidRDefault="00357C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96584" w14:textId="77777777" w:rsidR="00357C24" w:rsidRDefault="00357C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E0DAF" w14:textId="77777777" w:rsidR="00357C24" w:rsidRDefault="00357C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6C70"/>
    <w:rsid w:val="00007727"/>
    <w:rsid w:val="00017720"/>
    <w:rsid w:val="00035488"/>
    <w:rsid w:val="000D7F25"/>
    <w:rsid w:val="000E00E5"/>
    <w:rsid w:val="00173B20"/>
    <w:rsid w:val="001C69FF"/>
    <w:rsid w:val="0023318D"/>
    <w:rsid w:val="00357C24"/>
    <w:rsid w:val="00362A5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16C70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6EC2DC"/>
  <w15:chartTrackingRefBased/>
  <w15:docId w15:val="{895446DE-BD86-4170-A248-C89F61C8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2024-12-13T09:20:00Z</dcterms:created>
  <dcterms:modified xsi:type="dcterms:W3CDTF">2024-12-13T09:21:00Z</dcterms:modified>
</cp:coreProperties>
</file>