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3246D7" w14:textId="77777777" w:rsidR="00FB7F50" w:rsidRPr="002245BE" w:rsidRDefault="00FA546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A546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A5468">
        <w:rPr>
          <w:sz w:val="22"/>
          <w:szCs w:val="22"/>
        </w:rPr>
        <w:t>2024-12-13</w:t>
      </w:r>
    </w:p>
    <w:p w14:paraId="29D480F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86576C6" w14:textId="77777777" w:rsidR="00FA5468" w:rsidRPr="00FA5468" w:rsidRDefault="00FA5468" w:rsidP="00FB7F50">
      <w:pPr>
        <w:spacing w:after="40"/>
        <w:rPr>
          <w:b/>
          <w:bCs/>
          <w:sz w:val="22"/>
          <w:szCs w:val="22"/>
        </w:rPr>
      </w:pPr>
      <w:r w:rsidRPr="00FA5468">
        <w:rPr>
          <w:b/>
          <w:bCs/>
          <w:sz w:val="22"/>
          <w:szCs w:val="22"/>
        </w:rPr>
        <w:t>Akademia Górniczo - Hutnicza</w:t>
      </w:r>
    </w:p>
    <w:p w14:paraId="478A765A" w14:textId="77777777" w:rsidR="00FA5468" w:rsidRPr="00FA5468" w:rsidRDefault="00FA5468" w:rsidP="00FB7F50">
      <w:pPr>
        <w:spacing w:after="40"/>
        <w:rPr>
          <w:b/>
          <w:bCs/>
          <w:sz w:val="22"/>
          <w:szCs w:val="22"/>
        </w:rPr>
      </w:pPr>
      <w:r w:rsidRPr="00FA5468">
        <w:rPr>
          <w:b/>
          <w:bCs/>
          <w:sz w:val="22"/>
          <w:szCs w:val="22"/>
        </w:rPr>
        <w:t>im. Stanisława Staszica w Krakowie</w:t>
      </w:r>
    </w:p>
    <w:p w14:paraId="25EB2E2B" w14:textId="77777777" w:rsidR="00FB7F50" w:rsidRPr="002245BE" w:rsidRDefault="00FA5468" w:rsidP="00FB7F50">
      <w:pPr>
        <w:spacing w:after="40"/>
        <w:rPr>
          <w:b/>
          <w:bCs/>
          <w:sz w:val="22"/>
          <w:szCs w:val="22"/>
        </w:rPr>
      </w:pPr>
      <w:r w:rsidRPr="00FA5468">
        <w:rPr>
          <w:b/>
          <w:bCs/>
          <w:sz w:val="22"/>
          <w:szCs w:val="22"/>
        </w:rPr>
        <w:t>Dział Zamówień Publicznych</w:t>
      </w:r>
    </w:p>
    <w:p w14:paraId="4A56E86F" w14:textId="77777777" w:rsidR="00FB7F50" w:rsidRPr="002245BE" w:rsidRDefault="00FA5468" w:rsidP="00FB7F50">
      <w:pPr>
        <w:rPr>
          <w:sz w:val="22"/>
          <w:szCs w:val="22"/>
        </w:rPr>
      </w:pPr>
      <w:r w:rsidRPr="00FA546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A5468">
        <w:rPr>
          <w:sz w:val="22"/>
          <w:szCs w:val="22"/>
        </w:rPr>
        <w:t>30</w:t>
      </w:r>
    </w:p>
    <w:p w14:paraId="031FC8BD" w14:textId="77777777" w:rsidR="00FB7F50" w:rsidRPr="002245BE" w:rsidRDefault="00FA5468" w:rsidP="00FB7F50">
      <w:pPr>
        <w:rPr>
          <w:sz w:val="22"/>
          <w:szCs w:val="22"/>
        </w:rPr>
      </w:pPr>
      <w:r w:rsidRPr="00FA546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A5468">
        <w:rPr>
          <w:sz w:val="22"/>
          <w:szCs w:val="22"/>
        </w:rPr>
        <w:t>Kraków</w:t>
      </w:r>
    </w:p>
    <w:p w14:paraId="7564A90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1B5CF2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A5468" w:rsidRPr="00607F9B" w14:paraId="0174BF82" w14:textId="77777777" w:rsidTr="00E86F75">
        <w:trPr>
          <w:trHeight w:val="638"/>
        </w:trPr>
        <w:tc>
          <w:tcPr>
            <w:tcW w:w="959" w:type="dxa"/>
            <w:shd w:val="clear" w:color="auto" w:fill="auto"/>
          </w:tcPr>
          <w:p w14:paraId="26DA13DE" w14:textId="77777777" w:rsidR="00FA5468" w:rsidRPr="00607F9B" w:rsidRDefault="00FA5468" w:rsidP="00E86F7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73904AB" w14:textId="300E2AC5" w:rsidR="00FA5468" w:rsidRPr="00607F9B" w:rsidRDefault="00FA5468" w:rsidP="00E86F7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A546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A546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8A2410">
              <w:rPr>
                <w:b/>
                <w:bCs/>
                <w:sz w:val="22"/>
                <w:szCs w:val="22"/>
              </w:rPr>
              <w:t>D</w:t>
            </w:r>
            <w:r w:rsidRPr="00FA5468">
              <w:rPr>
                <w:b/>
                <w:bCs/>
                <w:sz w:val="22"/>
                <w:szCs w:val="22"/>
              </w:rPr>
              <w:t xml:space="preserve">ostawa specjalistycznego pieca rurowego dla </w:t>
            </w:r>
            <w:proofErr w:type="spellStart"/>
            <w:r w:rsidRPr="00FA5468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FA5468">
              <w:rPr>
                <w:b/>
                <w:bCs/>
                <w:sz w:val="22"/>
                <w:szCs w:val="22"/>
              </w:rPr>
              <w:t xml:space="preserve"> - DE-dzp.272-679/24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6E39838" w14:textId="2A8B8229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A5468" w14:paraId="76CFB6FA" w14:textId="77777777" w:rsidTr="00E86F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4538CD1" w14:textId="77777777" w:rsidR="00FA5468" w:rsidRPr="00D26ED6" w:rsidRDefault="00FA5468" w:rsidP="00E86F7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A5468">
              <w:rPr>
                <w:b/>
                <w:sz w:val="22"/>
                <w:szCs w:val="22"/>
              </w:rPr>
              <w:t>PANLAB Jacek Marzec</w:t>
            </w:r>
          </w:p>
          <w:p w14:paraId="644DDF4D" w14:textId="77777777" w:rsidR="00FA5468" w:rsidRPr="009F0E5C" w:rsidRDefault="00FA5468" w:rsidP="00E86F75">
            <w:pPr>
              <w:jc w:val="both"/>
              <w:rPr>
                <w:bCs/>
                <w:sz w:val="22"/>
                <w:szCs w:val="22"/>
              </w:rPr>
            </w:pPr>
            <w:r w:rsidRPr="00FA5468">
              <w:rPr>
                <w:bCs/>
                <w:sz w:val="22"/>
                <w:szCs w:val="22"/>
              </w:rPr>
              <w:t>Kuźnicy Kołłątajowskiej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A5468">
              <w:rPr>
                <w:bCs/>
                <w:sz w:val="22"/>
                <w:szCs w:val="22"/>
              </w:rPr>
              <w:t>12B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A7C81B7" w14:textId="77777777" w:rsidR="00FA5468" w:rsidRPr="009F0E5C" w:rsidRDefault="00FA5468" w:rsidP="00E86F75">
            <w:pPr>
              <w:jc w:val="both"/>
              <w:rPr>
                <w:bCs/>
                <w:sz w:val="22"/>
                <w:szCs w:val="22"/>
              </w:rPr>
            </w:pPr>
            <w:r w:rsidRPr="00FA5468">
              <w:rPr>
                <w:bCs/>
                <w:sz w:val="22"/>
                <w:szCs w:val="22"/>
              </w:rPr>
              <w:t>31-234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A5468">
              <w:rPr>
                <w:bCs/>
                <w:sz w:val="22"/>
                <w:szCs w:val="22"/>
              </w:rPr>
              <w:t>Kraków</w:t>
            </w:r>
          </w:p>
          <w:p w14:paraId="3588FCCF" w14:textId="77777777" w:rsidR="00FA5468" w:rsidRPr="00D26ED6" w:rsidRDefault="00FA5468" w:rsidP="00E86F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35754EF" w14:textId="77777777" w:rsidR="00FA5468" w:rsidRDefault="00FA5468" w:rsidP="00E86F7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A5468">
              <w:rPr>
                <w:sz w:val="22"/>
                <w:szCs w:val="22"/>
              </w:rPr>
              <w:t xml:space="preserve">dostawa specjalistycznego pieca rurowego dla </w:t>
            </w:r>
            <w:proofErr w:type="spellStart"/>
            <w:r w:rsidRPr="00FA5468">
              <w:rPr>
                <w:sz w:val="22"/>
                <w:szCs w:val="22"/>
              </w:rPr>
              <w:t>WEiP</w:t>
            </w:r>
            <w:proofErr w:type="spellEnd"/>
            <w:r w:rsidRPr="00FA5468">
              <w:rPr>
                <w:sz w:val="22"/>
                <w:szCs w:val="22"/>
              </w:rPr>
              <w:t xml:space="preserve"> - DE-dzp.272-679/24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8623675" w14:textId="77777777" w:rsidR="00FA5468" w:rsidRPr="00D26ED6" w:rsidRDefault="00FA5468" w:rsidP="00E86F7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A5468">
              <w:rPr>
                <w:b/>
                <w:sz w:val="22"/>
                <w:szCs w:val="22"/>
              </w:rPr>
              <w:t>32 472.00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ACFF3FA" w14:textId="77777777" w:rsidR="00FA5468" w:rsidRDefault="00FA5468" w:rsidP="00E86F7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9AB8A0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8A2410" w:rsidRPr="008567C7" w14:paraId="058C0066" w14:textId="77777777" w:rsidTr="008A2410">
        <w:trPr>
          <w:trHeight w:val="510"/>
        </w:trPr>
        <w:tc>
          <w:tcPr>
            <w:tcW w:w="595" w:type="pct"/>
            <w:vAlign w:val="center"/>
          </w:tcPr>
          <w:p w14:paraId="64DA4BDC" w14:textId="77777777" w:rsidR="008A2410" w:rsidRPr="008567C7" w:rsidRDefault="008A241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259D2EA9" w14:textId="77777777" w:rsidR="008A2410" w:rsidRPr="008567C7" w:rsidRDefault="008A241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1A13C6EA" w14:textId="77777777" w:rsidR="008A2410" w:rsidRPr="008567C7" w:rsidRDefault="008A241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546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03C2B75C" w14:textId="77777777" w:rsidR="008A2410" w:rsidRPr="008567C7" w:rsidRDefault="008A241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5468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01ED3EB9" w14:textId="77777777" w:rsidR="008A2410" w:rsidRPr="008567C7" w:rsidRDefault="008A241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A2410" w:rsidRPr="008567C7" w14:paraId="2430C288" w14:textId="77777777" w:rsidTr="008A2410">
        <w:tc>
          <w:tcPr>
            <w:tcW w:w="595" w:type="pct"/>
            <w:vAlign w:val="center"/>
          </w:tcPr>
          <w:p w14:paraId="66F7FD94" w14:textId="77777777" w:rsidR="008A2410" w:rsidRPr="008567C7" w:rsidRDefault="008A2410" w:rsidP="00E86F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546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52C81443" w14:textId="77777777" w:rsidR="008A2410" w:rsidRPr="002B6761" w:rsidRDefault="008A2410" w:rsidP="00E86F7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5468">
              <w:rPr>
                <w:rFonts w:ascii="Times New Roman" w:hAnsi="Times New Roman" w:cs="Times New Roman"/>
                <w:b/>
                <w:sz w:val="18"/>
                <w:szCs w:val="18"/>
              </w:rPr>
              <w:t>PANLAB Jacek Marzec</w:t>
            </w:r>
          </w:p>
          <w:p w14:paraId="60BE2268" w14:textId="77777777" w:rsidR="008A2410" w:rsidRPr="008567C7" w:rsidRDefault="008A2410" w:rsidP="00E86F7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5468">
              <w:rPr>
                <w:rFonts w:ascii="Times New Roman" w:hAnsi="Times New Roman" w:cs="Times New Roman"/>
                <w:bCs/>
                <w:sz w:val="18"/>
                <w:szCs w:val="18"/>
              </w:rPr>
              <w:t>Kuźnicy Kołłątajowskiej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5468">
              <w:rPr>
                <w:rFonts w:ascii="Times New Roman" w:hAnsi="Times New Roman" w:cs="Times New Roman"/>
                <w:bCs/>
                <w:sz w:val="18"/>
                <w:szCs w:val="18"/>
              </w:rPr>
              <w:t>12B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93AE856" w14:textId="77777777" w:rsidR="008A2410" w:rsidRPr="001B7815" w:rsidRDefault="008A2410" w:rsidP="00E86F7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5468">
              <w:rPr>
                <w:rFonts w:ascii="Times New Roman" w:hAnsi="Times New Roman" w:cs="Times New Roman"/>
                <w:bCs/>
                <w:sz w:val="18"/>
                <w:szCs w:val="18"/>
              </w:rPr>
              <w:t>31-234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546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63F03568" w14:textId="77777777" w:rsidR="008A2410" w:rsidRPr="008567C7" w:rsidRDefault="008A2410" w:rsidP="00E86F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546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113DD4E4" w14:textId="77777777" w:rsidR="008A2410" w:rsidRPr="008567C7" w:rsidRDefault="008A2410" w:rsidP="00E86F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546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D95BAEB" w14:textId="77777777" w:rsidR="008A2410" w:rsidRPr="008567C7" w:rsidRDefault="008A2410" w:rsidP="00E86F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546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7DA3AA4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AC95672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905FA4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235D5A" w14:textId="77777777" w:rsidR="001821F5" w:rsidRDefault="001821F5">
      <w:r>
        <w:separator/>
      </w:r>
    </w:p>
  </w:endnote>
  <w:endnote w:type="continuationSeparator" w:id="0">
    <w:p w14:paraId="5EBBE0C8" w14:textId="77777777" w:rsidR="001821F5" w:rsidRDefault="00182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E3B4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83A0F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BC3924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8D07B0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0B67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DF14CE" w14:textId="77777777" w:rsidR="001821F5" w:rsidRDefault="001821F5">
      <w:r>
        <w:separator/>
      </w:r>
    </w:p>
  </w:footnote>
  <w:footnote w:type="continuationSeparator" w:id="0">
    <w:p w14:paraId="23D56179" w14:textId="77777777" w:rsidR="001821F5" w:rsidRDefault="00182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CD84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2D522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621F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21F5"/>
    <w:rsid w:val="00005838"/>
    <w:rsid w:val="00022322"/>
    <w:rsid w:val="00042497"/>
    <w:rsid w:val="000C1E6F"/>
    <w:rsid w:val="000E4E56"/>
    <w:rsid w:val="001821F5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2410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A5468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2406E9"/>
  <w15:chartTrackingRefBased/>
  <w15:docId w15:val="{5E7AB4AA-629E-4AE3-BDD0-6302E2E17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2024-12-13T08:40:00Z</cp:lastPrinted>
  <dcterms:created xsi:type="dcterms:W3CDTF">2024-12-13T08:40:00Z</dcterms:created>
  <dcterms:modified xsi:type="dcterms:W3CDTF">2024-12-13T08:40:00Z</dcterms:modified>
</cp:coreProperties>
</file>