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F1058" w14:textId="77777777" w:rsidR="00FB7F50" w:rsidRPr="002245BE" w:rsidRDefault="00111C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1C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1C80">
        <w:rPr>
          <w:sz w:val="22"/>
          <w:szCs w:val="22"/>
        </w:rPr>
        <w:t>2024-12-12</w:t>
      </w:r>
    </w:p>
    <w:p w14:paraId="66B2B9F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9519D6" w14:textId="77777777" w:rsidR="00111C80" w:rsidRPr="00111C80" w:rsidRDefault="00111C80" w:rsidP="00FB7F50">
      <w:pPr>
        <w:spacing w:after="40"/>
        <w:rPr>
          <w:b/>
          <w:bCs/>
          <w:sz w:val="22"/>
          <w:szCs w:val="22"/>
        </w:rPr>
      </w:pPr>
      <w:r w:rsidRPr="00111C80">
        <w:rPr>
          <w:b/>
          <w:bCs/>
          <w:sz w:val="22"/>
          <w:szCs w:val="22"/>
        </w:rPr>
        <w:t>Akademia Górniczo - Hutnicza</w:t>
      </w:r>
    </w:p>
    <w:p w14:paraId="000D102C" w14:textId="77777777" w:rsidR="00111C80" w:rsidRPr="00111C80" w:rsidRDefault="00111C80" w:rsidP="00FB7F50">
      <w:pPr>
        <w:spacing w:after="40"/>
        <w:rPr>
          <w:b/>
          <w:bCs/>
          <w:sz w:val="22"/>
          <w:szCs w:val="22"/>
        </w:rPr>
      </w:pPr>
      <w:r w:rsidRPr="00111C80">
        <w:rPr>
          <w:b/>
          <w:bCs/>
          <w:sz w:val="22"/>
          <w:szCs w:val="22"/>
        </w:rPr>
        <w:t>im. Stanisława Staszica w Krakowie</w:t>
      </w:r>
    </w:p>
    <w:p w14:paraId="10320AFB" w14:textId="77777777" w:rsidR="00FB7F50" w:rsidRPr="002245BE" w:rsidRDefault="00111C80" w:rsidP="00FB7F50">
      <w:pPr>
        <w:spacing w:after="40"/>
        <w:rPr>
          <w:b/>
          <w:bCs/>
          <w:sz w:val="22"/>
          <w:szCs w:val="22"/>
        </w:rPr>
      </w:pPr>
      <w:r w:rsidRPr="00111C80">
        <w:rPr>
          <w:b/>
          <w:bCs/>
          <w:sz w:val="22"/>
          <w:szCs w:val="22"/>
        </w:rPr>
        <w:t>Dział Zamówień Publicznych</w:t>
      </w:r>
    </w:p>
    <w:p w14:paraId="6ADBEBFD" w14:textId="77777777" w:rsidR="00FB7F50" w:rsidRPr="002245BE" w:rsidRDefault="00111C80" w:rsidP="00FB7F50">
      <w:pPr>
        <w:rPr>
          <w:sz w:val="22"/>
          <w:szCs w:val="22"/>
        </w:rPr>
      </w:pPr>
      <w:r w:rsidRPr="00111C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1C80">
        <w:rPr>
          <w:sz w:val="22"/>
          <w:szCs w:val="22"/>
        </w:rPr>
        <w:t>30</w:t>
      </w:r>
    </w:p>
    <w:p w14:paraId="11F9483C" w14:textId="77777777" w:rsidR="00FB7F50" w:rsidRPr="002245BE" w:rsidRDefault="00111C80" w:rsidP="00FB7F50">
      <w:pPr>
        <w:rPr>
          <w:sz w:val="22"/>
          <w:szCs w:val="22"/>
        </w:rPr>
      </w:pPr>
      <w:r w:rsidRPr="00111C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1C80">
        <w:rPr>
          <w:sz w:val="22"/>
          <w:szCs w:val="22"/>
        </w:rPr>
        <w:t>Kraków</w:t>
      </w:r>
    </w:p>
    <w:p w14:paraId="2354E8D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7609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1C80" w:rsidRPr="00607F9B" w14:paraId="5A73D799" w14:textId="77777777" w:rsidTr="000B6CDD">
        <w:trPr>
          <w:trHeight w:val="638"/>
        </w:trPr>
        <w:tc>
          <w:tcPr>
            <w:tcW w:w="959" w:type="dxa"/>
            <w:shd w:val="clear" w:color="auto" w:fill="auto"/>
          </w:tcPr>
          <w:p w14:paraId="4A4BDC18" w14:textId="77777777" w:rsidR="00111C80" w:rsidRPr="00607F9B" w:rsidRDefault="00111C80" w:rsidP="000B6C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475424" w14:textId="6DF09590" w:rsidR="00111C80" w:rsidRPr="00607F9B" w:rsidRDefault="00111C80" w:rsidP="000B6C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1C80">
              <w:rPr>
                <w:sz w:val="22"/>
                <w:szCs w:val="22"/>
              </w:rPr>
              <w:t>podstawowy</w:t>
            </w:r>
            <w:r w:rsidR="00394541">
              <w:rPr>
                <w:sz w:val="22"/>
                <w:szCs w:val="22"/>
              </w:rPr>
              <w:t>m</w:t>
            </w:r>
            <w:r w:rsidRPr="00111C8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11C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1C80">
              <w:rPr>
                <w:b/>
                <w:bCs/>
                <w:sz w:val="22"/>
                <w:szCs w:val="22"/>
              </w:rPr>
              <w:t xml:space="preserve">Dostawa komputera przenośnego na potrzeby </w:t>
            </w:r>
            <w:proofErr w:type="spellStart"/>
            <w:r w:rsidRPr="00111C80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1C80">
              <w:rPr>
                <w:b/>
                <w:sz w:val="22"/>
                <w:szCs w:val="22"/>
              </w:rPr>
              <w:t>DE-dzp.272-676/24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22DF5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1C80" w14:paraId="20B17CA3" w14:textId="77777777" w:rsidTr="000B6CDD">
        <w:trPr>
          <w:cantSplit/>
        </w:trPr>
        <w:tc>
          <w:tcPr>
            <w:tcW w:w="10150" w:type="dxa"/>
          </w:tcPr>
          <w:p w14:paraId="39DF4036" w14:textId="77777777" w:rsidR="00111C80" w:rsidRPr="00D26ED6" w:rsidRDefault="00111C80" w:rsidP="000B6C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11C80">
              <w:rPr>
                <w:b/>
                <w:sz w:val="22"/>
                <w:szCs w:val="22"/>
              </w:rPr>
              <w:t>EUROTEL SA</w:t>
            </w:r>
          </w:p>
          <w:p w14:paraId="44AF1A27" w14:textId="77777777" w:rsidR="00111C80" w:rsidRPr="009F0E5C" w:rsidRDefault="00111C80" w:rsidP="000B6CDD">
            <w:pPr>
              <w:jc w:val="both"/>
              <w:rPr>
                <w:bCs/>
                <w:sz w:val="22"/>
                <w:szCs w:val="22"/>
              </w:rPr>
            </w:pPr>
            <w:r w:rsidRPr="00111C80">
              <w:rPr>
                <w:bCs/>
                <w:sz w:val="22"/>
                <w:szCs w:val="22"/>
              </w:rPr>
              <w:t>Kartuska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1C80">
              <w:rPr>
                <w:bCs/>
                <w:sz w:val="22"/>
                <w:szCs w:val="22"/>
              </w:rPr>
              <w:t>391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8B2F66" w14:textId="77777777" w:rsidR="00111C80" w:rsidRPr="009F0E5C" w:rsidRDefault="00111C80" w:rsidP="000B6CDD">
            <w:pPr>
              <w:jc w:val="both"/>
              <w:rPr>
                <w:bCs/>
                <w:sz w:val="22"/>
                <w:szCs w:val="22"/>
              </w:rPr>
            </w:pPr>
            <w:r w:rsidRPr="00111C80">
              <w:rPr>
                <w:bCs/>
                <w:sz w:val="22"/>
                <w:szCs w:val="22"/>
              </w:rPr>
              <w:t>80-125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1C80">
              <w:rPr>
                <w:bCs/>
                <w:sz w:val="22"/>
                <w:szCs w:val="22"/>
              </w:rPr>
              <w:t>Gdańsk</w:t>
            </w:r>
          </w:p>
          <w:p w14:paraId="52A61EBD" w14:textId="77777777" w:rsidR="00111C80" w:rsidRPr="00D26ED6" w:rsidRDefault="00111C80" w:rsidP="000B6CD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F62BD3" w14:textId="2F838942" w:rsidR="00111C80" w:rsidRDefault="00111C80" w:rsidP="000B6CD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11C80">
              <w:rPr>
                <w:sz w:val="22"/>
                <w:szCs w:val="22"/>
              </w:rPr>
              <w:t>Dostaw</w:t>
            </w:r>
            <w:r w:rsidR="00394541">
              <w:rPr>
                <w:sz w:val="22"/>
                <w:szCs w:val="22"/>
              </w:rPr>
              <w:t>ę</w:t>
            </w:r>
            <w:r w:rsidRPr="00111C80">
              <w:rPr>
                <w:sz w:val="22"/>
                <w:szCs w:val="22"/>
              </w:rPr>
              <w:t xml:space="preserve"> komputera przenośnego na potrzeby </w:t>
            </w:r>
            <w:proofErr w:type="spellStart"/>
            <w:r w:rsidRPr="00111C80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3FC1E77" w14:textId="77777777" w:rsidR="00111C80" w:rsidRPr="00D26ED6" w:rsidRDefault="00111C80" w:rsidP="000B6C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1C80">
              <w:rPr>
                <w:b/>
                <w:sz w:val="22"/>
                <w:szCs w:val="22"/>
              </w:rPr>
              <w:t>8 487.00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A29626A" w14:textId="77777777" w:rsidR="00111C80" w:rsidRDefault="00111C80" w:rsidP="000B6C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407441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B3FD67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5CB2BA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E555EB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C202252" w14:textId="77777777" w:rsidR="002B6761" w:rsidRPr="008567C7" w:rsidRDefault="00111C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7D17D54" w14:textId="77777777" w:rsidR="002B6761" w:rsidRPr="008567C7" w:rsidRDefault="00111C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AC1DBAD" w14:textId="3888E2FB" w:rsidR="002B6761" w:rsidRPr="008567C7" w:rsidRDefault="009704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Wielkość</w:t>
            </w:r>
            <w:r w:rsidR="00111C80"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pamięci RAM</w:t>
            </w:r>
          </w:p>
        </w:tc>
        <w:tc>
          <w:tcPr>
            <w:tcW w:w="1134" w:type="dxa"/>
            <w:vAlign w:val="center"/>
          </w:tcPr>
          <w:p w14:paraId="7A1565B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EC370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07289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3ADBD3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11C80" w:rsidRPr="008567C7" w14:paraId="07076492" w14:textId="77777777" w:rsidTr="000B6CDD">
        <w:tc>
          <w:tcPr>
            <w:tcW w:w="709" w:type="dxa"/>
            <w:vAlign w:val="center"/>
          </w:tcPr>
          <w:p w14:paraId="0B129E92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45A01B5" w14:textId="77777777" w:rsidR="00111C80" w:rsidRPr="002B6761" w:rsidRDefault="00111C80" w:rsidP="000B6C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/>
                <w:sz w:val="18"/>
                <w:szCs w:val="18"/>
              </w:rPr>
              <w:t>EUROTEL SA</w:t>
            </w:r>
          </w:p>
          <w:p w14:paraId="6C005F35" w14:textId="77777777" w:rsidR="00111C80" w:rsidRPr="008567C7" w:rsidRDefault="00111C80" w:rsidP="000B6C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Kartuska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391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516804" w14:textId="77777777" w:rsidR="00111C80" w:rsidRPr="001B7815" w:rsidRDefault="00111C80" w:rsidP="000B6C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80-125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7F1053B7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6893C2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6F9521E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5D01E2B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222638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2120EF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F974ED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1C80" w:rsidRPr="008567C7" w14:paraId="705A9228" w14:textId="77777777" w:rsidTr="000B6CDD">
        <w:tc>
          <w:tcPr>
            <w:tcW w:w="709" w:type="dxa"/>
            <w:vAlign w:val="center"/>
          </w:tcPr>
          <w:p w14:paraId="41A9D88E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E59D2C" w14:textId="77777777" w:rsidR="00111C80" w:rsidRPr="002B6761" w:rsidRDefault="00111C80" w:rsidP="000B6C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1C80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111C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22CB75CE" w14:textId="77777777" w:rsidR="00111C80" w:rsidRPr="008567C7" w:rsidRDefault="00111C80" w:rsidP="000B6C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732AFC" w14:textId="77777777" w:rsidR="00111C80" w:rsidRPr="001B7815" w:rsidRDefault="00111C80" w:rsidP="000B6C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C8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7450CDE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51,91</w:t>
            </w:r>
          </w:p>
        </w:tc>
        <w:tc>
          <w:tcPr>
            <w:tcW w:w="1134" w:type="dxa"/>
            <w:vAlign w:val="center"/>
          </w:tcPr>
          <w:p w14:paraId="3F0B7C49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6ABDBFB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A22EF64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46CCE9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2FCA9B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07C6C7B" w14:textId="77777777" w:rsidR="00111C80" w:rsidRPr="008567C7" w:rsidRDefault="00111C80" w:rsidP="000B6C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C80">
              <w:rPr>
                <w:rFonts w:ascii="Times New Roman" w:hAnsi="Times New Roman" w:cs="Times New Roman"/>
                <w:sz w:val="18"/>
                <w:szCs w:val="18"/>
              </w:rPr>
              <w:t xml:space="preserve">  91,91</w:t>
            </w:r>
          </w:p>
        </w:tc>
      </w:tr>
    </w:tbl>
    <w:p w14:paraId="5DA602E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4C9B02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76D0E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20E34" w14:textId="77777777" w:rsidR="00F42A47" w:rsidRDefault="00F42A47">
      <w:r>
        <w:separator/>
      </w:r>
    </w:p>
  </w:endnote>
  <w:endnote w:type="continuationSeparator" w:id="0">
    <w:p w14:paraId="13772D6F" w14:textId="77777777" w:rsidR="00F42A47" w:rsidRDefault="00F4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25A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7F7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E3F9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F250B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4E1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DE01B" w14:textId="77777777" w:rsidR="00F42A47" w:rsidRDefault="00F42A47">
      <w:r>
        <w:separator/>
      </w:r>
    </w:p>
  </w:footnote>
  <w:footnote w:type="continuationSeparator" w:id="0">
    <w:p w14:paraId="4C72265B" w14:textId="77777777" w:rsidR="00F42A47" w:rsidRDefault="00F42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710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513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312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A47"/>
    <w:rsid w:val="00005838"/>
    <w:rsid w:val="00022322"/>
    <w:rsid w:val="00042497"/>
    <w:rsid w:val="000C1E6F"/>
    <w:rsid w:val="000E4E56"/>
    <w:rsid w:val="00111C80"/>
    <w:rsid w:val="001A1468"/>
    <w:rsid w:val="001B7815"/>
    <w:rsid w:val="001C31ED"/>
    <w:rsid w:val="002B1E4F"/>
    <w:rsid w:val="002B6761"/>
    <w:rsid w:val="003445A0"/>
    <w:rsid w:val="00382933"/>
    <w:rsid w:val="00394541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407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2A4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EF2AA"/>
  <w15:chartTrackingRefBased/>
  <w15:docId w15:val="{5584F813-4D10-42A9-9F47-C4937649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2024-12-12T14:10:00Z</cp:lastPrinted>
  <dcterms:created xsi:type="dcterms:W3CDTF">2024-12-12T14:11:00Z</dcterms:created>
  <dcterms:modified xsi:type="dcterms:W3CDTF">2024-12-12T14:11:00Z</dcterms:modified>
</cp:coreProperties>
</file>