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3C9A53" w14:textId="172167BD" w:rsidR="006676AE" w:rsidRPr="002C3CAF" w:rsidRDefault="006676AE" w:rsidP="006676AE">
      <w:pPr>
        <w:pStyle w:val="Nagwek4"/>
        <w:rPr>
          <w:bCs/>
          <w:i w:val="0"/>
          <w:sz w:val="20"/>
        </w:rPr>
      </w:pPr>
      <w:r w:rsidRPr="002C3CAF">
        <w:rPr>
          <w:bCs/>
          <w:i w:val="0"/>
          <w:sz w:val="20"/>
        </w:rPr>
        <w:t xml:space="preserve">Załącznik nr </w:t>
      </w:r>
      <w:r w:rsidR="0060202D">
        <w:rPr>
          <w:bCs/>
          <w:i w:val="0"/>
          <w:sz w:val="20"/>
        </w:rPr>
        <w:t>6</w:t>
      </w:r>
      <w:r w:rsidR="00B36ABD" w:rsidRPr="002C3CAF">
        <w:rPr>
          <w:bCs/>
          <w:i w:val="0"/>
          <w:sz w:val="20"/>
        </w:rPr>
        <w:t xml:space="preserve"> do SWZ</w:t>
      </w:r>
    </w:p>
    <w:p w14:paraId="7EF91254" w14:textId="77777777" w:rsidR="005103B9" w:rsidRPr="002C3CA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344118DA" w14:textId="77777777" w:rsidR="00C4103F" w:rsidRPr="002C3CAF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C3CAF">
        <w:rPr>
          <w:rFonts w:ascii="Times New Roman" w:hAnsi="Times New Roman"/>
          <w:b/>
          <w:sz w:val="20"/>
          <w:szCs w:val="20"/>
        </w:rPr>
        <w:t>Zamawiający</w:t>
      </w:r>
      <w:r w:rsidR="007936D6" w:rsidRPr="002C3CAF">
        <w:rPr>
          <w:rFonts w:ascii="Times New Roman" w:hAnsi="Times New Roman"/>
          <w:b/>
          <w:sz w:val="20"/>
          <w:szCs w:val="20"/>
        </w:rPr>
        <w:t>:</w:t>
      </w:r>
    </w:p>
    <w:p w14:paraId="4063323F" w14:textId="77777777" w:rsidR="006676AE" w:rsidRPr="002C3CAF" w:rsidRDefault="00570F7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C3CAF">
        <w:rPr>
          <w:sz w:val="20"/>
          <w:szCs w:val="20"/>
        </w:rPr>
        <w:t>GMINA NIEPOŁOMICE</w:t>
      </w:r>
    </w:p>
    <w:p w14:paraId="388B6691" w14:textId="77777777" w:rsidR="006676AE" w:rsidRPr="002C3CAF" w:rsidRDefault="00570F7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C3CAF">
        <w:rPr>
          <w:sz w:val="20"/>
          <w:szCs w:val="20"/>
        </w:rPr>
        <w:t>Pl. Zwycięstwa</w:t>
      </w:r>
      <w:r w:rsidR="006676AE" w:rsidRPr="002C3CAF">
        <w:rPr>
          <w:sz w:val="20"/>
          <w:szCs w:val="20"/>
        </w:rPr>
        <w:t xml:space="preserve"> </w:t>
      </w:r>
      <w:r w:rsidRPr="002C3CAF">
        <w:rPr>
          <w:sz w:val="20"/>
          <w:szCs w:val="20"/>
        </w:rPr>
        <w:t>13</w:t>
      </w:r>
      <w:r w:rsidR="006676AE" w:rsidRPr="002C3CAF">
        <w:rPr>
          <w:sz w:val="20"/>
          <w:szCs w:val="20"/>
        </w:rPr>
        <w:t xml:space="preserve"> </w:t>
      </w:r>
    </w:p>
    <w:p w14:paraId="56EA8DAF" w14:textId="77777777" w:rsidR="00F90CD1" w:rsidRPr="002C3CAF" w:rsidRDefault="00570F79" w:rsidP="006C4CCD">
      <w:pPr>
        <w:pStyle w:val="Tekstpodstawowy"/>
        <w:spacing w:after="0"/>
        <w:ind w:left="4111"/>
        <w:rPr>
          <w:sz w:val="20"/>
          <w:szCs w:val="20"/>
        </w:rPr>
      </w:pPr>
      <w:r w:rsidRPr="002C3CAF">
        <w:rPr>
          <w:sz w:val="20"/>
          <w:szCs w:val="20"/>
        </w:rPr>
        <w:t>32-005</w:t>
      </w:r>
      <w:r w:rsidR="006676AE" w:rsidRPr="002C3CAF">
        <w:rPr>
          <w:sz w:val="20"/>
          <w:szCs w:val="20"/>
        </w:rPr>
        <w:t xml:space="preserve"> </w:t>
      </w:r>
      <w:r w:rsidRPr="002C3CAF">
        <w:rPr>
          <w:sz w:val="20"/>
          <w:szCs w:val="20"/>
        </w:rPr>
        <w:t>Niepołomice</w:t>
      </w:r>
    </w:p>
    <w:p w14:paraId="620E9CE9" w14:textId="19D4C150" w:rsidR="00C4103F" w:rsidRPr="002C3CAF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2C3CAF" w14:paraId="4CF14CFB" w14:textId="77777777" w:rsidTr="00252642">
        <w:tc>
          <w:tcPr>
            <w:tcW w:w="2800" w:type="dxa"/>
            <w:shd w:val="clear" w:color="auto" w:fill="auto"/>
          </w:tcPr>
          <w:p w14:paraId="65A66FE2" w14:textId="77777777" w:rsidR="006F0A84" w:rsidRPr="002C3CAF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C3CA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1F17C1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CDF1B1B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1FCC66" w14:textId="77777777" w:rsidR="006F0A84" w:rsidRPr="002C3CAF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C3C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2C3CAF" w14:paraId="52A27D6B" w14:textId="77777777" w:rsidTr="00252642">
        <w:tc>
          <w:tcPr>
            <w:tcW w:w="2800" w:type="dxa"/>
            <w:shd w:val="clear" w:color="auto" w:fill="auto"/>
          </w:tcPr>
          <w:p w14:paraId="6023108C" w14:textId="77777777" w:rsidR="006F0A84" w:rsidRPr="002C3CAF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3EC31F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ED04431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6D4F407" w14:textId="77777777" w:rsidR="006F0A84" w:rsidRPr="002C3CAF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C3CA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EB259A6" w14:textId="77777777" w:rsidR="006F0A84" w:rsidRPr="002C3CAF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70F79" w:rsidRPr="002C3CAF" w14:paraId="3EF6D2EB" w14:textId="77777777" w:rsidTr="00A17490">
        <w:tc>
          <w:tcPr>
            <w:tcW w:w="9104" w:type="dxa"/>
            <w:shd w:val="clear" w:color="auto" w:fill="D9D9D9"/>
          </w:tcPr>
          <w:p w14:paraId="5B25FEBC" w14:textId="77777777" w:rsidR="00570F79" w:rsidRPr="002C3CAF" w:rsidRDefault="00570F79" w:rsidP="00A1749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5BAA4C6F" w14:textId="1B08B7A2" w:rsidR="00570F79" w:rsidRPr="002C3CAF" w:rsidRDefault="00570F79" w:rsidP="00A17490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C3CA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C3CAF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841172">
              <w:rPr>
                <w:rFonts w:ascii="Times New Roman" w:hAnsi="Times New Roman"/>
                <w:sz w:val="20"/>
                <w:szCs w:val="20"/>
              </w:rPr>
              <w:t>4</w:t>
            </w:r>
            <w:r w:rsidRPr="002C3CAF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841172">
              <w:rPr>
                <w:rFonts w:ascii="Times New Roman" w:hAnsi="Times New Roman"/>
                <w:sz w:val="20"/>
                <w:szCs w:val="20"/>
              </w:rPr>
              <w:t>320</w:t>
            </w:r>
            <w:r w:rsidRPr="002C3CAF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2C3CA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C3CAF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F432BDF" w14:textId="77777777" w:rsidR="00570F79" w:rsidRPr="002C3CAF" w:rsidRDefault="00570F79" w:rsidP="00A17490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C3CA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C3CAF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C3CAF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1E065119" w14:textId="77777777" w:rsidR="00766D1F" w:rsidRPr="002C3CAF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Na potrzeby postę</w:t>
      </w:r>
      <w:r w:rsidR="008D0487" w:rsidRPr="002C3CA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C3CAF">
        <w:rPr>
          <w:rFonts w:ascii="Times New Roman" w:hAnsi="Times New Roman"/>
          <w:sz w:val="20"/>
          <w:szCs w:val="20"/>
        </w:rPr>
        <w:t>zamówienia publiczn</w:t>
      </w:r>
      <w:r w:rsidR="00FB403C" w:rsidRPr="002C3CAF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C3CAF" w14:paraId="5BD2E86E" w14:textId="77777777" w:rsidTr="00252642">
        <w:tc>
          <w:tcPr>
            <w:tcW w:w="2269" w:type="dxa"/>
            <w:shd w:val="clear" w:color="auto" w:fill="auto"/>
          </w:tcPr>
          <w:p w14:paraId="7361E9BF" w14:textId="77777777" w:rsidR="00FB403C" w:rsidRPr="002C3CAF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513109" w14:textId="77777777" w:rsidR="00FB403C" w:rsidRPr="002C3CAF" w:rsidRDefault="00570F7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cateringowa polegająca na przygotowywaniu i dostarczaniu dwudaniowych obiadów dla klientów MGOPS w Niepołomicach.</w:t>
            </w:r>
            <w:r w:rsidR="00FB403C"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70F79" w:rsidRPr="002C3CAF" w14:paraId="4E431C13" w14:textId="77777777" w:rsidTr="00A17490">
        <w:tc>
          <w:tcPr>
            <w:tcW w:w="2269" w:type="dxa"/>
            <w:shd w:val="clear" w:color="auto" w:fill="auto"/>
          </w:tcPr>
          <w:p w14:paraId="452BACB6" w14:textId="77777777" w:rsidR="00570F79" w:rsidRPr="002C3CAF" w:rsidRDefault="00570F79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8D9969" w14:textId="23C73820" w:rsidR="00570F79" w:rsidRPr="002C3CAF" w:rsidRDefault="00570F79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8411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7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8411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7</w:t>
            </w:r>
          </w:p>
        </w:tc>
      </w:tr>
    </w:tbl>
    <w:p w14:paraId="7F98D0F3" w14:textId="77777777" w:rsidR="00FB403C" w:rsidRPr="002C3CAF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95087E" w14:textId="77777777" w:rsidR="00F90CD1" w:rsidRPr="002C3CA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 xml:space="preserve">prowadzonego przez </w:t>
      </w:r>
      <w:r w:rsidR="00570F79" w:rsidRPr="002C3CAF">
        <w:rPr>
          <w:rFonts w:ascii="Times New Roman" w:hAnsi="Times New Roman"/>
          <w:b/>
          <w:sz w:val="20"/>
          <w:szCs w:val="20"/>
        </w:rPr>
        <w:t>GMINA NIEPOŁOMICE</w:t>
      </w:r>
      <w:r w:rsidRPr="002C3CAF">
        <w:rPr>
          <w:rFonts w:ascii="Times New Roman" w:hAnsi="Times New Roman"/>
          <w:b/>
          <w:sz w:val="20"/>
          <w:szCs w:val="20"/>
        </w:rPr>
        <w:t>,</w:t>
      </w:r>
      <w:r w:rsidR="002B2AD9" w:rsidRPr="002C3CAF">
        <w:rPr>
          <w:rFonts w:ascii="Times New Roman" w:hAnsi="Times New Roman"/>
          <w:sz w:val="20"/>
          <w:szCs w:val="20"/>
        </w:rPr>
        <w:t xml:space="preserve"> </w:t>
      </w:r>
      <w:r w:rsidR="00E65685" w:rsidRPr="002C3CAF">
        <w:rPr>
          <w:rFonts w:ascii="Times New Roman" w:hAnsi="Times New Roman"/>
          <w:sz w:val="20"/>
          <w:szCs w:val="20"/>
        </w:rPr>
        <w:t>oświa</w:t>
      </w:r>
      <w:r w:rsidR="00825A09" w:rsidRPr="002C3CAF">
        <w:rPr>
          <w:rFonts w:ascii="Times New Roman" w:hAnsi="Times New Roman"/>
          <w:sz w:val="20"/>
          <w:szCs w:val="20"/>
        </w:rPr>
        <w:t>dczam</w:t>
      </w:r>
      <w:r w:rsidR="00E65685" w:rsidRPr="002C3CAF">
        <w:rPr>
          <w:rFonts w:ascii="Times New Roman" w:hAnsi="Times New Roman"/>
          <w:sz w:val="20"/>
          <w:szCs w:val="20"/>
        </w:rPr>
        <w:t>,</w:t>
      </w:r>
      <w:r w:rsidR="002B2AD9" w:rsidRPr="002C3CA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C3CAF" w14:paraId="61F41FBE" w14:textId="77777777" w:rsidTr="00650D6C">
        <w:tc>
          <w:tcPr>
            <w:tcW w:w="9104" w:type="dxa"/>
            <w:shd w:val="clear" w:color="auto" w:fill="D9D9D9"/>
          </w:tcPr>
          <w:p w14:paraId="04739A53" w14:textId="77777777" w:rsidR="00E50194" w:rsidRPr="002C3CA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D72A1B3" w14:textId="77777777" w:rsidR="00C113BF" w:rsidRPr="002C3CAF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C3CAF">
        <w:rPr>
          <w:rFonts w:ascii="Times New Roman" w:hAnsi="Times New Roman"/>
          <w:sz w:val="20"/>
          <w:szCs w:val="20"/>
        </w:rPr>
        <w:t xml:space="preserve">dstawie </w:t>
      </w:r>
      <w:r w:rsidR="002C4137" w:rsidRPr="002C3CA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C3CAF">
        <w:rPr>
          <w:rFonts w:ascii="Times New Roman" w:hAnsi="Times New Roman"/>
          <w:sz w:val="20"/>
          <w:szCs w:val="20"/>
        </w:rPr>
        <w:t>108</w:t>
      </w:r>
      <w:r w:rsidR="002C4137" w:rsidRPr="002C3CAF">
        <w:rPr>
          <w:rFonts w:ascii="Times New Roman" w:hAnsi="Times New Roman"/>
          <w:sz w:val="20"/>
          <w:szCs w:val="20"/>
        </w:rPr>
        <w:t xml:space="preserve"> ust 1 </w:t>
      </w:r>
      <w:r w:rsidRPr="002C3CAF">
        <w:rPr>
          <w:rFonts w:ascii="Times New Roman" w:hAnsi="Times New Roman"/>
          <w:sz w:val="20"/>
          <w:szCs w:val="20"/>
        </w:rPr>
        <w:t>ustawy Pzp</w:t>
      </w:r>
      <w:r w:rsidR="00641874" w:rsidRPr="002C3CAF">
        <w:rPr>
          <w:rFonts w:ascii="Times New Roman" w:hAnsi="Times New Roman"/>
          <w:sz w:val="20"/>
          <w:szCs w:val="20"/>
        </w:rPr>
        <w:t>.</w:t>
      </w:r>
    </w:p>
    <w:p w14:paraId="0DC8BB1F" w14:textId="77777777" w:rsidR="00023477" w:rsidRPr="002C3CAF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8BF50F4" w14:textId="77777777" w:rsidR="0011306C" w:rsidRPr="002C3CAF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2C3CAF">
        <w:rPr>
          <w:rFonts w:ascii="Times New Roman" w:hAnsi="Times New Roman"/>
          <w:sz w:val="20"/>
          <w:szCs w:val="20"/>
        </w:rPr>
        <w:t>t.j. Dz. U. z 2023r. poz. 129</w:t>
      </w:r>
      <w:r w:rsidRPr="002C3CAF">
        <w:rPr>
          <w:rFonts w:ascii="Times New Roman" w:hAnsi="Times New Roman"/>
          <w:sz w:val="20"/>
          <w:szCs w:val="20"/>
        </w:rPr>
        <w:t>)</w:t>
      </w:r>
      <w:r w:rsidR="0011306C" w:rsidRPr="002C3CA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C3CA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C3CAF" w14:paraId="7ED249D1" w14:textId="77777777" w:rsidTr="00CD4DD1">
        <w:tc>
          <w:tcPr>
            <w:tcW w:w="9104" w:type="dxa"/>
            <w:shd w:val="clear" w:color="auto" w:fill="D9D9D9"/>
          </w:tcPr>
          <w:p w14:paraId="0E917F6E" w14:textId="77777777" w:rsidR="0011306C" w:rsidRPr="002C3CA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2C3CA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466D33B" w14:textId="77777777" w:rsidR="00D2702A" w:rsidRPr="002C3CAF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</w:t>
      </w:r>
      <w:r w:rsidR="00313417" w:rsidRPr="002C3CA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C3CA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C3CA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C3CA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C3CAF" w14:paraId="433A569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26575" w14:textId="77777777" w:rsidR="00D2702A" w:rsidRPr="002C3CA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3057" w14:textId="77777777" w:rsidR="00D2702A" w:rsidRPr="002C3CAF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70F79" w:rsidRPr="002C3CAF" w14:paraId="6828A244" w14:textId="77777777" w:rsidTr="00A174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C8A8" w14:textId="77777777" w:rsidR="00570F79" w:rsidRPr="002C3CAF" w:rsidRDefault="00570F79" w:rsidP="00A1749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69ACA" w14:textId="77777777" w:rsidR="00570F79" w:rsidRPr="002C3CAF" w:rsidRDefault="00570F79" w:rsidP="00A17490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0FD1557" w14:textId="06F3F7DB" w:rsidR="00570F79" w:rsidRPr="002C3CAF" w:rsidRDefault="00570F79" w:rsidP="00A1749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spełniony, gdy wykonawca udokumentuje, że w okresie ostatnich trzech lat przed upływem terminu składania ofert, a jeśli okres prowadzenia działalności jest krótszy, w tym okresie wykonał lub wykonuje usługę polegającą na żywieniu zbiorowym tj. przygotowaniu, wydaniu oraz dostawie posiłków obiadowych, np. dla pacjentów szpitala, podopiecznych domów pomocy społecznej itp. o wartości nie mniejszej niż 50.000,00 zł brutto stanowiącej jedno zamówienie. W przypadku wykazania kilku umów o mniejszej wartości  -  ich wartości nie będą sumowane.</w:t>
            </w:r>
          </w:p>
        </w:tc>
      </w:tr>
    </w:tbl>
    <w:p w14:paraId="79E5E79C" w14:textId="77777777" w:rsidR="00C62F57" w:rsidRPr="002C3CAF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C3CAF" w14:paraId="290B929B" w14:textId="77777777" w:rsidTr="00CD4DD1">
        <w:tc>
          <w:tcPr>
            <w:tcW w:w="9104" w:type="dxa"/>
            <w:shd w:val="clear" w:color="auto" w:fill="D9D9D9"/>
          </w:tcPr>
          <w:p w14:paraId="03F354DF" w14:textId="77777777" w:rsidR="00BE6F04" w:rsidRPr="002C3CA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C040280" w14:textId="77777777" w:rsidR="00FE4E2B" w:rsidRPr="002C3CAF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C3CA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C3CAF" w14:paraId="482DA50E" w14:textId="77777777" w:rsidTr="00847232">
        <w:tc>
          <w:tcPr>
            <w:tcW w:w="9104" w:type="dxa"/>
            <w:shd w:val="clear" w:color="auto" w:fill="D9D9D9"/>
          </w:tcPr>
          <w:p w14:paraId="00E0B934" w14:textId="77777777" w:rsidR="00E426EB" w:rsidRPr="002C3CAF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A21E786" w14:textId="77777777" w:rsidR="00E426EB" w:rsidRPr="002C3CAF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1BBD207" w14:textId="77777777" w:rsidR="00E426EB" w:rsidRPr="002C3CAF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D7521EC" w14:textId="77777777" w:rsidR="00E426EB" w:rsidRPr="002C3CA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1A32A3C" w14:textId="77777777" w:rsidR="00E426EB" w:rsidRPr="002C3CAF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C3CA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B980EEB" w14:textId="77777777" w:rsidR="00E426EB" w:rsidRPr="002C3CA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3814662" w14:textId="77777777" w:rsidR="00E426EB" w:rsidRPr="002C3CAF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C3CA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1E826AA" w14:textId="77777777" w:rsidR="0012157F" w:rsidRPr="002C3CA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21FEDE6" w14:textId="31052C67" w:rsidR="00524951" w:rsidRPr="002C3CAF" w:rsidRDefault="00165988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65988">
        <w:rPr>
          <w:rFonts w:ascii="Times New Roman" w:hAnsi="Times New Roman"/>
          <w:i/>
          <w:iCs/>
          <w:sz w:val="20"/>
          <w:szCs w:val="20"/>
        </w:rPr>
        <w:t>Dokument musi być podpisany kwalifikowanym podpisem elektronicznym, podpisem zaufanym lub podpisem osobistym</w:t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</w:p>
    <w:sectPr w:rsidR="00524951" w:rsidRPr="002C3C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362CBA" w14:textId="77777777" w:rsidR="00F63FEF" w:rsidRDefault="00F63FEF" w:rsidP="0038231F">
      <w:pPr>
        <w:spacing w:after="0" w:line="240" w:lineRule="auto"/>
      </w:pPr>
      <w:r>
        <w:separator/>
      </w:r>
    </w:p>
  </w:endnote>
  <w:endnote w:type="continuationSeparator" w:id="0">
    <w:p w14:paraId="639AF2AE" w14:textId="77777777" w:rsidR="00F63FEF" w:rsidRDefault="00F63F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98F6A" w14:textId="77777777" w:rsidR="00570F79" w:rsidRDefault="00570F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17D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E3AA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28E77" w14:textId="77777777" w:rsidR="00570F79" w:rsidRDefault="00570F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EBCB87" w14:textId="77777777" w:rsidR="00F63FEF" w:rsidRDefault="00F63FEF" w:rsidP="0038231F">
      <w:pPr>
        <w:spacing w:after="0" w:line="240" w:lineRule="auto"/>
      </w:pPr>
      <w:r>
        <w:separator/>
      </w:r>
    </w:p>
  </w:footnote>
  <w:footnote w:type="continuationSeparator" w:id="0">
    <w:p w14:paraId="74962F75" w14:textId="77777777" w:rsidR="00F63FEF" w:rsidRDefault="00F63FEF" w:rsidP="0038231F">
      <w:pPr>
        <w:spacing w:after="0" w:line="240" w:lineRule="auto"/>
      </w:pPr>
      <w:r>
        <w:continuationSeparator/>
      </w:r>
    </w:p>
  </w:footnote>
  <w:footnote w:id="1">
    <w:p w14:paraId="662D3F73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0E8020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A3C6C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0D8528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97CEF" w14:textId="77777777" w:rsidR="00570F79" w:rsidRDefault="00570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08AB4" w14:textId="77777777" w:rsidR="00570F79" w:rsidRDefault="00570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CF718" w14:textId="77777777" w:rsidR="00570F79" w:rsidRDefault="00570F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747321">
    <w:abstractNumId w:val="11"/>
  </w:num>
  <w:num w:numId="2" w16cid:durableId="561915562">
    <w:abstractNumId w:val="0"/>
  </w:num>
  <w:num w:numId="3" w16cid:durableId="123500993">
    <w:abstractNumId w:val="10"/>
  </w:num>
  <w:num w:numId="4" w16cid:durableId="989167512">
    <w:abstractNumId w:val="13"/>
  </w:num>
  <w:num w:numId="5" w16cid:durableId="972708114">
    <w:abstractNumId w:val="12"/>
  </w:num>
  <w:num w:numId="6" w16cid:durableId="1265502797">
    <w:abstractNumId w:val="9"/>
  </w:num>
  <w:num w:numId="7" w16cid:durableId="1580405137">
    <w:abstractNumId w:val="1"/>
  </w:num>
  <w:num w:numId="8" w16cid:durableId="482428588">
    <w:abstractNumId w:val="6"/>
  </w:num>
  <w:num w:numId="9" w16cid:durableId="1690448616">
    <w:abstractNumId w:val="4"/>
  </w:num>
  <w:num w:numId="10" w16cid:durableId="757406244">
    <w:abstractNumId w:val="7"/>
  </w:num>
  <w:num w:numId="11" w16cid:durableId="484052255">
    <w:abstractNumId w:val="5"/>
  </w:num>
  <w:num w:numId="12" w16cid:durableId="253319183">
    <w:abstractNumId w:val="8"/>
  </w:num>
  <w:num w:numId="13" w16cid:durableId="118500855">
    <w:abstractNumId w:val="3"/>
  </w:num>
  <w:num w:numId="14" w16cid:durableId="480274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FE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A7611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5988"/>
    <w:rsid w:val="0017030D"/>
    <w:rsid w:val="00185C6E"/>
    <w:rsid w:val="001902D2"/>
    <w:rsid w:val="001C6945"/>
    <w:rsid w:val="001F027E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CAF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1336"/>
    <w:rsid w:val="004541F9"/>
    <w:rsid w:val="004609F1"/>
    <w:rsid w:val="004651B5"/>
    <w:rsid w:val="004761C6"/>
    <w:rsid w:val="0047664E"/>
    <w:rsid w:val="00476E7D"/>
    <w:rsid w:val="00482F6E"/>
    <w:rsid w:val="00484F88"/>
    <w:rsid w:val="004A55BB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70F79"/>
    <w:rsid w:val="005B11F3"/>
    <w:rsid w:val="005C39CA"/>
    <w:rsid w:val="005E176A"/>
    <w:rsid w:val="005E24AA"/>
    <w:rsid w:val="005E579C"/>
    <w:rsid w:val="0060202D"/>
    <w:rsid w:val="00612283"/>
    <w:rsid w:val="00634311"/>
    <w:rsid w:val="00641874"/>
    <w:rsid w:val="00650D6C"/>
    <w:rsid w:val="00651C55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1172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3A8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3FEF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74323"/>
  <w15:docId w15:val="{3B0B29A9-30A7-4C30-855D-05CF57DC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2023-12-11T14:52:00Z</cp:lastPrinted>
  <dcterms:created xsi:type="dcterms:W3CDTF">2024-12-11T14:52:00Z</dcterms:created>
  <dcterms:modified xsi:type="dcterms:W3CDTF">2024-12-11T14:52:00Z</dcterms:modified>
</cp:coreProperties>
</file>