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F509A3" w14:textId="57393B92" w:rsidR="00025386" w:rsidRPr="00DD5A61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D5A61">
        <w:rPr>
          <w:bCs/>
          <w:i w:val="0"/>
          <w:sz w:val="20"/>
        </w:rPr>
        <w:t xml:space="preserve">Załącznik nr </w:t>
      </w:r>
      <w:r w:rsidR="00517F28">
        <w:rPr>
          <w:bCs/>
          <w:i w:val="0"/>
          <w:sz w:val="20"/>
        </w:rPr>
        <w:t>4</w:t>
      </w:r>
      <w:r w:rsidR="007666D6" w:rsidRPr="00DD5A61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D5A61" w14:paraId="398A6BC9" w14:textId="77777777" w:rsidTr="00467CA2">
        <w:tc>
          <w:tcPr>
            <w:tcW w:w="2800" w:type="dxa"/>
            <w:shd w:val="clear" w:color="auto" w:fill="auto"/>
          </w:tcPr>
          <w:p w14:paraId="367F7A86" w14:textId="77777777" w:rsidR="00D520D3" w:rsidRPr="00DD5A6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5A6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DD5A6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8C2505" w14:textId="77777777" w:rsidR="00D520D3" w:rsidRPr="00DD5A6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2750F73" w14:textId="77777777" w:rsidR="00D520D3" w:rsidRPr="00DD5A6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DE986E" w14:textId="77777777" w:rsidR="00D520D3" w:rsidRPr="00DD5A61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D5A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DD5A61" w14:paraId="6BBF2043" w14:textId="77777777" w:rsidTr="00467CA2">
        <w:tc>
          <w:tcPr>
            <w:tcW w:w="2800" w:type="dxa"/>
            <w:shd w:val="clear" w:color="auto" w:fill="auto"/>
          </w:tcPr>
          <w:p w14:paraId="0E55BDDD" w14:textId="77777777" w:rsidR="00D520D3" w:rsidRPr="00DD5A6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5A6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A617179" w14:textId="77777777" w:rsidR="00D520D3" w:rsidRPr="00DD5A6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74AEC8C" w14:textId="77777777" w:rsidR="00D520D3" w:rsidRPr="00DD5A6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619C89" w14:textId="77777777" w:rsidR="00D520D3" w:rsidRPr="00DD5A6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D5A61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E45AB25" w14:textId="77777777" w:rsidR="00B62AD0" w:rsidRPr="00DD5A61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DD5A61" w14:paraId="780013F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C36735" w14:textId="77777777" w:rsidR="00053927" w:rsidRPr="00DD5A61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5A61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705B4201" w14:textId="77777777" w:rsidR="00053927" w:rsidRPr="00DD5A6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D5A6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D5A61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D5A61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60B4226" w14:textId="705CE2CA" w:rsidR="0071340C" w:rsidRPr="00DD5A6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D5A61">
        <w:rPr>
          <w:rFonts w:ascii="Times New Roman" w:hAnsi="Times New Roman"/>
          <w:sz w:val="20"/>
          <w:szCs w:val="20"/>
        </w:rPr>
        <w:t xml:space="preserve"> ustawy </w:t>
      </w:r>
      <w:r w:rsidR="00EF3368" w:rsidRPr="00DD5A61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954663" w:rsidRPr="00DD5A61">
        <w:rPr>
          <w:rFonts w:ascii="Times New Roman" w:hAnsi="Times New Roman"/>
          <w:sz w:val="20"/>
          <w:szCs w:val="20"/>
        </w:rPr>
        <w:t>(</w:t>
      </w:r>
      <w:proofErr w:type="spellStart"/>
      <w:r w:rsidR="00954663" w:rsidRPr="00DD5A61">
        <w:rPr>
          <w:rFonts w:ascii="Times New Roman" w:hAnsi="Times New Roman"/>
          <w:sz w:val="20"/>
          <w:szCs w:val="20"/>
        </w:rPr>
        <w:t>t.j</w:t>
      </w:r>
      <w:proofErr w:type="spellEnd"/>
      <w:r w:rsidR="00954663" w:rsidRPr="00DD5A61">
        <w:rPr>
          <w:rFonts w:ascii="Times New Roman" w:hAnsi="Times New Roman"/>
          <w:sz w:val="20"/>
          <w:szCs w:val="20"/>
        </w:rPr>
        <w:t>. Dz. U. z 202</w:t>
      </w:r>
      <w:r w:rsidR="00D64AA9">
        <w:rPr>
          <w:rFonts w:ascii="Times New Roman" w:hAnsi="Times New Roman"/>
          <w:sz w:val="20"/>
          <w:szCs w:val="20"/>
        </w:rPr>
        <w:t>4</w:t>
      </w:r>
      <w:r w:rsidR="00954663" w:rsidRPr="00DD5A61">
        <w:rPr>
          <w:rFonts w:ascii="Times New Roman" w:hAnsi="Times New Roman"/>
          <w:sz w:val="20"/>
          <w:szCs w:val="20"/>
        </w:rPr>
        <w:t>r. poz. 1</w:t>
      </w:r>
      <w:r w:rsidR="00D64AA9">
        <w:rPr>
          <w:rFonts w:ascii="Times New Roman" w:hAnsi="Times New Roman"/>
          <w:sz w:val="20"/>
          <w:szCs w:val="20"/>
        </w:rPr>
        <w:t>320</w:t>
      </w:r>
      <w:r w:rsidR="00954663" w:rsidRPr="00DD5A61">
        <w:rPr>
          <w:rFonts w:ascii="Times New Roman" w:hAnsi="Times New Roman"/>
          <w:sz w:val="20"/>
          <w:szCs w:val="20"/>
        </w:rPr>
        <w:t>)</w:t>
      </w:r>
      <w:r w:rsidR="00E27ABB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D5A6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D5A61" w14:paraId="302EA02E" w14:textId="77777777" w:rsidTr="00467CA2">
        <w:tc>
          <w:tcPr>
            <w:tcW w:w="2269" w:type="dxa"/>
            <w:shd w:val="clear" w:color="auto" w:fill="auto"/>
          </w:tcPr>
          <w:p w14:paraId="68F58E09" w14:textId="77777777" w:rsidR="00D520D3" w:rsidRPr="00DD5A6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56CE21" w14:textId="77777777" w:rsidR="00D520D3" w:rsidRPr="00DD5A61" w:rsidRDefault="0095466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cateringowa polegająca na przygotowywaniu i dostarczaniu dwudaniowych obiadów dla klientów MGOPS w Niepołomicach.</w:t>
            </w:r>
            <w:r w:rsidR="00D520D3"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54663" w:rsidRPr="00DD5A61" w14:paraId="3EB12048" w14:textId="77777777" w:rsidTr="00A17490">
        <w:tc>
          <w:tcPr>
            <w:tcW w:w="2269" w:type="dxa"/>
            <w:shd w:val="clear" w:color="auto" w:fill="auto"/>
          </w:tcPr>
          <w:p w14:paraId="07C3D689" w14:textId="77777777" w:rsidR="00954663" w:rsidRPr="00DD5A61" w:rsidRDefault="00954663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0A06BB" w14:textId="4999CD6F" w:rsidR="00954663" w:rsidRPr="00DD5A61" w:rsidRDefault="00954663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</w:t>
            </w:r>
            <w:r w:rsidR="00D64AA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7</w:t>
            </w:r>
            <w:r w:rsidRPr="00DD5A6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D64AA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</w:p>
        </w:tc>
      </w:tr>
    </w:tbl>
    <w:p w14:paraId="2C3036CF" w14:textId="77777777" w:rsidR="00DC652A" w:rsidRPr="00DD5A61" w:rsidRDefault="0095466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DD5A61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50B37612" w14:textId="77777777" w:rsidR="00DC652A" w:rsidRPr="00DD5A6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2F3A3E5" w14:textId="521A3BD8" w:rsidR="0071340C" w:rsidRPr="00EE5A57" w:rsidRDefault="00D520D3" w:rsidP="00EE5A5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7E359EF" w14:textId="77777777" w:rsidR="0071340C" w:rsidRPr="00DD5A6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67FE2C8B" w14:textId="77777777" w:rsidR="0071340C" w:rsidRPr="00DD5A6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CFFC11E" w14:textId="77777777" w:rsidR="0071340C" w:rsidRPr="00DD5A6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DD5A6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131A8729" w14:textId="77777777" w:rsidR="0071340C" w:rsidRPr="00DD5A6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BBFFCEB" w14:textId="77777777" w:rsidR="00DC652A" w:rsidRPr="00DD5A6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D5A6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D5A61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0F56B916" w14:textId="77777777" w:rsidR="00DC652A" w:rsidRPr="00DD5A6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D5A61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D5A61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0D074242" w14:textId="77777777" w:rsidR="0093388F" w:rsidRPr="00DD5A6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A859978" w14:textId="77777777" w:rsidR="0093388F" w:rsidRPr="00DD5A6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225D72FA" w14:textId="77777777" w:rsidR="0093388F" w:rsidRPr="00DD5A6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610A740" w14:textId="77777777" w:rsidR="00CB29AC" w:rsidRPr="00DD5A6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77ED388F" w14:textId="77777777" w:rsidR="00CB29AC" w:rsidRPr="00DD5A6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29FBEF5" w14:textId="77777777" w:rsidR="00830970" w:rsidRPr="00DD5A6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D5A61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256DA455" w14:textId="77777777" w:rsidR="00E27ABB" w:rsidRPr="00DD5A6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5A6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6A404A3E" w14:textId="25494D26" w:rsidR="00E27ABB" w:rsidRPr="00DD5A61" w:rsidRDefault="00EE5A57" w:rsidP="00EE5A5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EE5A57">
        <w:rPr>
          <w:rFonts w:ascii="Times New Roman" w:hAnsi="Times New Roman"/>
          <w:i/>
          <w:sz w:val="18"/>
          <w:szCs w:val="18"/>
        </w:rPr>
        <w:t>Dokument musi być podpisany kwalifikowanym podpisem elektronicznym, podpisem zaufanym lub podpisem osobistym</w:t>
      </w:r>
    </w:p>
    <w:sectPr w:rsidR="00E27ABB" w:rsidRPr="00DD5A61" w:rsidSect="00EE5A57">
      <w:pgSz w:w="11906" w:h="16838"/>
      <w:pgMar w:top="993" w:right="1417" w:bottom="567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FA5E14" w14:textId="77777777" w:rsidR="00A644B1" w:rsidRDefault="00A644B1" w:rsidP="00025386">
      <w:pPr>
        <w:spacing w:after="0" w:line="240" w:lineRule="auto"/>
      </w:pPr>
      <w:r>
        <w:separator/>
      </w:r>
    </w:p>
  </w:endnote>
  <w:endnote w:type="continuationSeparator" w:id="0">
    <w:p w14:paraId="4B19AAF5" w14:textId="77777777" w:rsidR="00A644B1" w:rsidRDefault="00A644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D45E1F" w14:textId="77777777" w:rsidR="00A644B1" w:rsidRDefault="00A644B1" w:rsidP="00025386">
      <w:pPr>
        <w:spacing w:after="0" w:line="240" w:lineRule="auto"/>
      </w:pPr>
      <w:r>
        <w:separator/>
      </w:r>
    </w:p>
  </w:footnote>
  <w:footnote w:type="continuationSeparator" w:id="0">
    <w:p w14:paraId="7DCAB5C0" w14:textId="77777777" w:rsidR="00A644B1" w:rsidRDefault="00A644B1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80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4B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65CF4"/>
    <w:rsid w:val="004374F2"/>
    <w:rsid w:val="00460705"/>
    <w:rsid w:val="00467CA2"/>
    <w:rsid w:val="00485239"/>
    <w:rsid w:val="004E27D7"/>
    <w:rsid w:val="00517F28"/>
    <w:rsid w:val="0055145C"/>
    <w:rsid w:val="005624D8"/>
    <w:rsid w:val="00620476"/>
    <w:rsid w:val="00651C55"/>
    <w:rsid w:val="00657A47"/>
    <w:rsid w:val="00703B51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D476C"/>
    <w:rsid w:val="008F2498"/>
    <w:rsid w:val="0093388F"/>
    <w:rsid w:val="00954663"/>
    <w:rsid w:val="00971E85"/>
    <w:rsid w:val="00A56A6F"/>
    <w:rsid w:val="00A644B1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64AA9"/>
    <w:rsid w:val="00D9320D"/>
    <w:rsid w:val="00DC4842"/>
    <w:rsid w:val="00DC587A"/>
    <w:rsid w:val="00DC652A"/>
    <w:rsid w:val="00DD5A61"/>
    <w:rsid w:val="00DE3B21"/>
    <w:rsid w:val="00DE73DD"/>
    <w:rsid w:val="00E27ABB"/>
    <w:rsid w:val="00E661A5"/>
    <w:rsid w:val="00E67109"/>
    <w:rsid w:val="00E86D3B"/>
    <w:rsid w:val="00EC10EE"/>
    <w:rsid w:val="00ED2631"/>
    <w:rsid w:val="00EE5A57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87805"/>
  <w15:chartTrackingRefBased/>
  <w15:docId w15:val="{312F13C7-2527-48B5-BC69-4E4959F45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2023-12-11T14:51:00Z</cp:lastPrinted>
  <dcterms:created xsi:type="dcterms:W3CDTF">2024-12-11T14:50:00Z</dcterms:created>
  <dcterms:modified xsi:type="dcterms:W3CDTF">2024-12-11T14:50:00Z</dcterms:modified>
</cp:coreProperties>
</file>