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EAFA2" w14:textId="77777777" w:rsidR="00843A88" w:rsidRPr="00E771DC" w:rsidRDefault="00B83C6C" w:rsidP="00FD4AEC">
      <w:pPr>
        <w:spacing w:after="480"/>
        <w:jc w:val="right"/>
      </w:pPr>
      <w:r w:rsidRPr="00E771DC">
        <w:t>Niepołomice</w:t>
      </w:r>
      <w:r w:rsidR="00843A88" w:rsidRPr="00E771DC">
        <w:t xml:space="preserve"> dnia: </w:t>
      </w:r>
      <w:r w:rsidRPr="00E771DC">
        <w:t>2024-12-12</w:t>
      </w:r>
    </w:p>
    <w:p w14:paraId="5D34D196" w14:textId="77777777" w:rsidR="00843A88" w:rsidRPr="00E771DC" w:rsidRDefault="00B83C6C" w:rsidP="00843A88">
      <w:pPr>
        <w:spacing w:line="360" w:lineRule="auto"/>
        <w:rPr>
          <w:b/>
          <w:bCs/>
        </w:rPr>
      </w:pPr>
      <w:r w:rsidRPr="00E771DC">
        <w:rPr>
          <w:b/>
          <w:bCs/>
        </w:rPr>
        <w:t>GMINA NIEPOŁOMICE</w:t>
      </w:r>
    </w:p>
    <w:p w14:paraId="4E594B5F" w14:textId="77777777" w:rsidR="00843A88" w:rsidRPr="00E771DC" w:rsidRDefault="00B83C6C" w:rsidP="00843A88">
      <w:pPr>
        <w:spacing w:line="360" w:lineRule="auto"/>
      </w:pPr>
      <w:r w:rsidRPr="00E771DC">
        <w:t>Pl. Zwycięstwa</w:t>
      </w:r>
      <w:r w:rsidR="00843A88" w:rsidRPr="00E771DC">
        <w:t xml:space="preserve"> </w:t>
      </w:r>
      <w:r w:rsidRPr="00E771DC">
        <w:t>13</w:t>
      </w:r>
    </w:p>
    <w:p w14:paraId="52AD5A38" w14:textId="77777777" w:rsidR="00843A88" w:rsidRPr="00E771DC" w:rsidRDefault="00B83C6C" w:rsidP="00843A88">
      <w:r w:rsidRPr="00E771DC">
        <w:t>32-005</w:t>
      </w:r>
      <w:r w:rsidR="00843A88" w:rsidRPr="00E771DC">
        <w:t xml:space="preserve"> </w:t>
      </w:r>
      <w:r w:rsidRPr="00E771DC">
        <w:t>Niepołomice</w:t>
      </w:r>
    </w:p>
    <w:p w14:paraId="3816FEB0" w14:textId="7395C7C0" w:rsidR="00E771DC" w:rsidRPr="00E771DC" w:rsidRDefault="00E771DC" w:rsidP="00E771DC">
      <w:pPr>
        <w:tabs>
          <w:tab w:val="center" w:pos="4536"/>
          <w:tab w:val="right" w:pos="9072"/>
        </w:tabs>
        <w:spacing w:line="360" w:lineRule="auto"/>
        <w:jc w:val="both"/>
        <w:rPr>
          <w:bCs/>
        </w:rPr>
      </w:pPr>
      <w:r w:rsidRPr="00E771DC">
        <w:rPr>
          <w:bCs/>
        </w:rPr>
        <w:t>Pismo: ZP.271.42.2024</w:t>
      </w:r>
      <w:r>
        <w:rPr>
          <w:bCs/>
        </w:rPr>
        <w:t>.</w:t>
      </w:r>
      <w:r w:rsidR="00B97169">
        <w:rPr>
          <w:bCs/>
        </w:rPr>
        <w:t>4</w:t>
      </w:r>
    </w:p>
    <w:p w14:paraId="27F6E56F" w14:textId="64D0ED70" w:rsidR="00843A88" w:rsidRPr="00E771DC" w:rsidRDefault="00843A88" w:rsidP="00FD4AEC">
      <w:pPr>
        <w:spacing w:after="480"/>
        <w:jc w:val="both"/>
        <w:rPr>
          <w:bCs/>
        </w:rPr>
      </w:pPr>
    </w:p>
    <w:p w14:paraId="45CC938A" w14:textId="77777777" w:rsidR="00843A88" w:rsidRPr="00E771D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771DC">
        <w:rPr>
          <w:b/>
        </w:rPr>
        <w:t>WYKONAWCY</w:t>
      </w:r>
    </w:p>
    <w:p w14:paraId="5444E228" w14:textId="77777777" w:rsidR="00843A88" w:rsidRPr="00E771D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771DC">
        <w:t>ubiegający się o zamówienie</w:t>
      </w:r>
    </w:p>
    <w:p w14:paraId="71A50E3E" w14:textId="77777777" w:rsidR="004E4B64" w:rsidRPr="00E771D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771DC">
        <w:rPr>
          <w:rFonts w:eastAsia="Calibri"/>
          <w:lang w:eastAsia="en-US"/>
        </w:rPr>
        <w:t xml:space="preserve">Dotyczy: </w:t>
      </w:r>
      <w:r w:rsidRPr="00E771DC">
        <w:t>postępowania o udzielenie zamówienia publicznego</w:t>
      </w:r>
      <w:r w:rsidRPr="00E771D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771DC" w14:paraId="6EF77AA0" w14:textId="77777777" w:rsidTr="00FD4AEC">
        <w:tc>
          <w:tcPr>
            <w:tcW w:w="2269" w:type="dxa"/>
            <w:shd w:val="clear" w:color="auto" w:fill="auto"/>
          </w:tcPr>
          <w:p w14:paraId="64204813" w14:textId="77777777" w:rsidR="004E4B64" w:rsidRPr="00E771D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771D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79DBF1" w14:textId="77777777" w:rsidR="004E4B64" w:rsidRPr="00E771DC" w:rsidRDefault="00B83C6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71DC">
              <w:rPr>
                <w:bCs/>
              </w:rPr>
              <w:t>Świadczenie usług pocztowych w obrocie krajowym i zagranicznym</w:t>
            </w:r>
            <w:r w:rsidR="004E4B64" w:rsidRPr="00E771DC">
              <w:rPr>
                <w:bCs/>
              </w:rPr>
              <w:t>.</w:t>
            </w:r>
          </w:p>
        </w:tc>
      </w:tr>
      <w:tr w:rsidR="00B83C6C" w:rsidRPr="00E771DC" w14:paraId="50A2AB97" w14:textId="77777777" w:rsidTr="00DA69BB">
        <w:tc>
          <w:tcPr>
            <w:tcW w:w="2269" w:type="dxa"/>
            <w:shd w:val="clear" w:color="auto" w:fill="auto"/>
          </w:tcPr>
          <w:p w14:paraId="2728304E" w14:textId="77777777" w:rsidR="00B83C6C" w:rsidRPr="00E771DC" w:rsidRDefault="00B83C6C" w:rsidP="00DA69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771D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D1F4A1" w14:textId="77777777" w:rsidR="00B83C6C" w:rsidRPr="00E771DC" w:rsidRDefault="00B83C6C" w:rsidP="00DA69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71DC">
              <w:rPr>
                <w:bCs/>
              </w:rPr>
              <w:t>ZP.271.42.2024</w:t>
            </w:r>
          </w:p>
        </w:tc>
      </w:tr>
    </w:tbl>
    <w:p w14:paraId="0B9D974D" w14:textId="77777777" w:rsidR="004E4B64" w:rsidRPr="00E771D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771DC" w14:paraId="2C0B6722" w14:textId="77777777" w:rsidTr="00C46732">
        <w:tc>
          <w:tcPr>
            <w:tcW w:w="9330" w:type="dxa"/>
            <w:shd w:val="clear" w:color="auto" w:fill="F2F2F2"/>
            <w:hideMark/>
          </w:tcPr>
          <w:p w14:paraId="37C2177A" w14:textId="77777777" w:rsidR="00843A88" w:rsidRPr="00E771D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771D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C804596" w14:textId="77777777" w:rsidR="0012774F" w:rsidRPr="00E771DC" w:rsidRDefault="00520165" w:rsidP="004E4B64">
      <w:pPr>
        <w:spacing w:before="600" w:after="240" w:line="360" w:lineRule="auto"/>
        <w:jc w:val="both"/>
      </w:pPr>
      <w:r w:rsidRPr="00E771DC">
        <w:t xml:space="preserve">Zamawiający, </w:t>
      </w:r>
      <w:r w:rsidR="00B83C6C" w:rsidRPr="00E771DC">
        <w:rPr>
          <w:b/>
        </w:rPr>
        <w:t>GMINA NIEPOŁOMICE</w:t>
      </w:r>
      <w:r w:rsidRPr="00E771DC">
        <w:t xml:space="preserve">, działając na podstawie art. </w:t>
      </w:r>
      <w:r w:rsidR="00E74BC3" w:rsidRPr="00E771DC">
        <w:t>284</w:t>
      </w:r>
      <w:r w:rsidRPr="00E771DC">
        <w:t xml:space="preserve"> ust. </w:t>
      </w:r>
      <w:r w:rsidR="0029606A" w:rsidRPr="00E771DC">
        <w:t>6</w:t>
      </w:r>
      <w:r w:rsidRPr="00E771DC">
        <w:t xml:space="preserve"> ustawy z dnia </w:t>
      </w:r>
      <w:r w:rsidR="0029606A" w:rsidRPr="00E771DC">
        <w:t>11</w:t>
      </w:r>
      <w:r w:rsidRPr="00E771DC">
        <w:t xml:space="preserve"> </w:t>
      </w:r>
      <w:r w:rsidR="0029606A" w:rsidRPr="00E771DC">
        <w:t xml:space="preserve">września </w:t>
      </w:r>
      <w:r w:rsidRPr="00E771DC">
        <w:t>20</w:t>
      </w:r>
      <w:r w:rsidR="0029606A" w:rsidRPr="00E771DC">
        <w:t>19</w:t>
      </w:r>
      <w:r w:rsidRPr="00E771DC">
        <w:t xml:space="preserve"> r</w:t>
      </w:r>
      <w:r w:rsidR="0029606A" w:rsidRPr="00E771DC">
        <w:t>.</w:t>
      </w:r>
      <w:r w:rsidRPr="00E771DC">
        <w:t xml:space="preserve"> Prawo </w:t>
      </w:r>
      <w:r w:rsidR="0029606A" w:rsidRPr="00E771DC">
        <w:t>z</w:t>
      </w:r>
      <w:r w:rsidRPr="00E771DC">
        <w:t xml:space="preserve">amówień </w:t>
      </w:r>
      <w:r w:rsidR="0029606A" w:rsidRPr="00E771DC">
        <w:t>p</w:t>
      </w:r>
      <w:r w:rsidRPr="00E771DC">
        <w:t xml:space="preserve">ublicznych </w:t>
      </w:r>
      <w:r w:rsidR="00B83C6C" w:rsidRPr="00E771DC">
        <w:t>(</w:t>
      </w:r>
      <w:proofErr w:type="spellStart"/>
      <w:r w:rsidR="00B83C6C" w:rsidRPr="00E771DC">
        <w:t>t.j</w:t>
      </w:r>
      <w:proofErr w:type="spellEnd"/>
      <w:r w:rsidR="00B83C6C" w:rsidRPr="00E771DC">
        <w:t>. Dz. U. z 2024 poz. 1320)</w:t>
      </w:r>
      <w:r w:rsidR="00BE7BFD" w:rsidRPr="00E771DC">
        <w:t xml:space="preserve">, </w:t>
      </w:r>
      <w:r w:rsidR="00E74BC3" w:rsidRPr="00E771DC">
        <w:t>udostępnia</w:t>
      </w:r>
      <w:r w:rsidR="00BE7BFD" w:rsidRPr="00E771DC">
        <w:t xml:space="preserve"> poniżej treść zapytań do S</w:t>
      </w:r>
      <w:r w:rsidR="0012774F" w:rsidRPr="00E771DC">
        <w:t>pecyfikacji Warunków Zamówienia (</w:t>
      </w:r>
      <w:r w:rsidR="0012774F" w:rsidRPr="00E771DC">
        <w:rPr>
          <w:lang w:eastAsia="ar-SA"/>
        </w:rPr>
        <w:t>zwanej dalej</w:t>
      </w:r>
      <w:r w:rsidR="0012774F" w:rsidRPr="00E771DC">
        <w:rPr>
          <w:b/>
          <w:lang w:eastAsia="ar-SA"/>
        </w:rPr>
        <w:t xml:space="preserve"> </w:t>
      </w:r>
      <w:r w:rsidR="0012774F" w:rsidRPr="00E771DC">
        <w:rPr>
          <w:bCs/>
          <w:lang w:eastAsia="ar-SA"/>
        </w:rPr>
        <w:t>”SWZ”)</w:t>
      </w:r>
      <w:r w:rsidR="00E74BC3" w:rsidRPr="00E771DC">
        <w:rPr>
          <w:bCs/>
          <w:lang w:eastAsia="ar-SA"/>
        </w:rPr>
        <w:t xml:space="preserve"> </w:t>
      </w:r>
      <w:r w:rsidR="00E74BC3" w:rsidRPr="00E771DC">
        <w:t>wraz z wyjaśnieniami</w:t>
      </w:r>
      <w:r w:rsidR="0012774F" w:rsidRPr="00E771D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3C6C" w:rsidRPr="00E771DC" w14:paraId="693E5555" w14:textId="77777777" w:rsidTr="00DA69BB">
        <w:tc>
          <w:tcPr>
            <w:tcW w:w="9356" w:type="dxa"/>
            <w:shd w:val="clear" w:color="auto" w:fill="auto"/>
          </w:tcPr>
          <w:p w14:paraId="695BD948" w14:textId="24974232" w:rsidR="00B83C6C" w:rsidRPr="00E771DC" w:rsidRDefault="00B83C6C" w:rsidP="00E771D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771DC">
              <w:rPr>
                <w:b/>
                <w:bCs/>
              </w:rPr>
              <w:t>Pytanie</w:t>
            </w:r>
            <w:r w:rsidR="00E771DC">
              <w:rPr>
                <w:b/>
                <w:bCs/>
              </w:rPr>
              <w:t>:</w:t>
            </w:r>
          </w:p>
          <w:p w14:paraId="03AB977F" w14:textId="77777777" w:rsidR="00B83C6C" w:rsidRPr="00E771DC" w:rsidRDefault="00B83C6C" w:rsidP="00DA69BB">
            <w:pPr>
              <w:spacing w:after="120" w:line="360" w:lineRule="auto"/>
              <w:ind w:left="30" w:right="-72"/>
              <w:jc w:val="both"/>
            </w:pPr>
            <w:r w:rsidRPr="00E771DC">
              <w:t xml:space="preserve">Zamawiający w odpowiedzi na pytanie nr 6 nie wyraził zgody na zmianę zapisów zaproponowanych przez Wykonawcę co wpływa na rozbieżność zapisów dlatego, że w zapisach SWZ - rozdział 25  - ust. 25.2 pkt 2 </w:t>
            </w:r>
            <w:proofErr w:type="spellStart"/>
            <w:r w:rsidRPr="00E771DC">
              <w:t>ppkt</w:t>
            </w:r>
            <w:proofErr w:type="spellEnd"/>
            <w:r w:rsidRPr="00E771DC">
              <w:t xml:space="preserve"> 3)  oraz w zapisach projektu umowy § 10 ust. 2 pkt 3 Zamawiający dopuszcza możliwość zmiany cen jednostkowych natomiast </w:t>
            </w:r>
          </w:p>
          <w:p w14:paraId="68DF8BAC" w14:textId="77777777" w:rsidR="00B83C6C" w:rsidRPr="00E771DC" w:rsidRDefault="00B83C6C" w:rsidP="00DA69BB">
            <w:pPr>
              <w:spacing w:after="120" w:line="360" w:lineRule="auto"/>
              <w:ind w:left="30" w:right="-72"/>
              <w:jc w:val="both"/>
            </w:pPr>
            <w:r w:rsidRPr="00E771DC">
              <w:t xml:space="preserve">w zapisach SWZ w rozdziale 25 - ust. 25.2 pkt 1 </w:t>
            </w:r>
            <w:proofErr w:type="spellStart"/>
            <w:r w:rsidRPr="00E771DC">
              <w:t>ppkt</w:t>
            </w:r>
            <w:proofErr w:type="spellEnd"/>
            <w:r w:rsidRPr="00E771DC">
              <w:t xml:space="preserve"> 6) oraz w projekcie umowy w § 10 ust. 1 pkt 6 określił, że "…Wykonawca zobowiązany będzie świadczyć usługę po tych samych cenach."</w:t>
            </w:r>
          </w:p>
          <w:p w14:paraId="62FE2996" w14:textId="77777777" w:rsidR="00B83C6C" w:rsidRPr="00E771DC" w:rsidRDefault="00B83C6C" w:rsidP="00DA69BB">
            <w:pPr>
              <w:spacing w:after="120" w:line="360" w:lineRule="auto"/>
              <w:ind w:left="30" w:right="-72"/>
              <w:jc w:val="both"/>
            </w:pPr>
          </w:p>
          <w:p w14:paraId="4B8E531B" w14:textId="77777777" w:rsidR="00B83C6C" w:rsidRPr="00E771DC" w:rsidRDefault="00B83C6C" w:rsidP="00DA69BB">
            <w:pPr>
              <w:spacing w:after="120" w:line="360" w:lineRule="auto"/>
              <w:ind w:left="30" w:right="-72"/>
              <w:jc w:val="both"/>
            </w:pPr>
            <w:r w:rsidRPr="00E771DC">
              <w:t xml:space="preserve">W związku z powyższym Wykonawca ponownie zwraca się z prośbą o zmianę zapisu w ust. 25.2 pkt 1 </w:t>
            </w:r>
            <w:proofErr w:type="spellStart"/>
            <w:r w:rsidRPr="00E771DC">
              <w:t>ppkt</w:t>
            </w:r>
            <w:proofErr w:type="spellEnd"/>
            <w:r w:rsidRPr="00E771DC">
              <w:t xml:space="preserve"> 6) oraz w zapisach projektu umowy stanowiącym Załącznik nr 8 do SWZ, w § 10 ust. 1 pkt 6</w:t>
            </w:r>
          </w:p>
          <w:p w14:paraId="18598804" w14:textId="796182AA" w:rsidR="00B83C6C" w:rsidRPr="00E771DC" w:rsidRDefault="00B83C6C" w:rsidP="00E771DC">
            <w:pPr>
              <w:spacing w:after="120" w:line="360" w:lineRule="auto"/>
              <w:ind w:left="30" w:right="-72"/>
              <w:jc w:val="both"/>
            </w:pPr>
            <w:r w:rsidRPr="00E771DC">
              <w:t xml:space="preserve">6) przedłużenia okresu obowiązywania umowy, o nie więcej niż 6 miesięcy, w przypadku gdy ilość przesyłek listowych oraz paczek, ich przyjmowania, przemieszczania, doręczania oraz ewentualnych zwrotów przesyłek pocztowych i paczek w okresie obowiązywania umowy, nie osiągnie wartości określonej w § 6 ust. 2. W takim przypadku Wykonawca zobowiązany będzie świadczyć usługę w oparciu o ceny aktualne na dzień nadania przesyłki zgodnie z cennikiem wykonawcy. Odpowiedzialność za monitorowanie tej kwoty spoczywa na </w:t>
            </w:r>
            <w:r w:rsidRPr="00E771DC">
              <w:lastRenderedPageBreak/>
              <w:t>Zamawiającym, a ewentualne jej przekroczenie nie zwalnia Zamawiającego z obowiązku zapłaty za zrealizowane usługi.</w:t>
            </w:r>
          </w:p>
          <w:p w14:paraId="18515C84" w14:textId="6962205C" w:rsidR="00B83C6C" w:rsidRDefault="00B83C6C" w:rsidP="00E771DC">
            <w:pPr>
              <w:spacing w:after="120" w:line="360" w:lineRule="auto"/>
              <w:ind w:left="30" w:right="-72"/>
              <w:jc w:val="both"/>
            </w:pPr>
            <w:r w:rsidRPr="00E771DC">
              <w:t>Jednocześnie, zwracamy się z wnioskiem o wydłużenie terminu składania ofert. Zmiana terminu składania ofert umożliwi Zamawiającemu odnieść się do przesłanych pytań, a potencjalnym wykonawcom przeanalizować odpowiedzi i przygotować ofertę.</w:t>
            </w:r>
          </w:p>
          <w:p w14:paraId="3E6C642D" w14:textId="77777777" w:rsidR="00A12CBA" w:rsidRPr="00E771DC" w:rsidRDefault="00A12CBA" w:rsidP="00E771DC">
            <w:pPr>
              <w:spacing w:after="120" w:line="360" w:lineRule="auto"/>
              <w:ind w:left="30" w:right="-72"/>
              <w:jc w:val="both"/>
            </w:pPr>
          </w:p>
          <w:p w14:paraId="49113687" w14:textId="17C61B74" w:rsidR="00A12CBA" w:rsidRPr="00E771DC" w:rsidRDefault="00B83C6C" w:rsidP="004612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771DC">
              <w:rPr>
                <w:b/>
                <w:bCs/>
              </w:rPr>
              <w:t>Stanowisko (wyjaśnienie) Zamawiającego:</w:t>
            </w:r>
          </w:p>
          <w:p w14:paraId="14DC79EE" w14:textId="764C5E29" w:rsidR="00B83C6C" w:rsidRPr="00CA2A43" w:rsidRDefault="00CA2A43" w:rsidP="00EB03B4">
            <w:pPr>
              <w:spacing w:after="60" w:line="360" w:lineRule="auto"/>
              <w:ind w:left="30" w:right="-72"/>
              <w:jc w:val="both"/>
            </w:pPr>
            <w:r>
              <w:t>Zamawiający wykreśla zapis</w:t>
            </w:r>
            <w:r w:rsidR="00893598">
              <w:t xml:space="preserve"> w </w:t>
            </w:r>
            <w:r w:rsidR="00893598" w:rsidRPr="00E771DC">
              <w:t>SWZ rozdzia</w:t>
            </w:r>
            <w:r w:rsidR="00893598">
              <w:t>ł</w:t>
            </w:r>
            <w:r w:rsidR="00893598" w:rsidRPr="00E771DC">
              <w:t xml:space="preserve"> 25 - ust. 25.2 pkt 1 </w:t>
            </w:r>
            <w:proofErr w:type="spellStart"/>
            <w:r w:rsidR="00893598" w:rsidRPr="00E771DC">
              <w:t>ppkt</w:t>
            </w:r>
            <w:proofErr w:type="spellEnd"/>
            <w:r w:rsidR="00893598" w:rsidRPr="00E771DC">
              <w:t xml:space="preserve"> 6) oraz </w:t>
            </w:r>
            <w:r w:rsidR="00893598">
              <w:t xml:space="preserve">zapis w Załączniku </w:t>
            </w:r>
            <w:r w:rsidR="00893598">
              <w:br/>
              <w:t xml:space="preserve">nr 8 do SWZ Projekt Umowy </w:t>
            </w:r>
            <w:r w:rsidR="00893598" w:rsidRPr="00F70AD5">
              <w:t xml:space="preserve">§ </w:t>
            </w:r>
            <w:r w:rsidR="00893598">
              <w:t>10 ust 1 pkt 6</w:t>
            </w:r>
            <w:r w:rsidR="00EB03B4">
              <w:t>,</w:t>
            </w:r>
            <w:r w:rsidR="00893598">
              <w:t xml:space="preserve"> </w:t>
            </w:r>
            <w:r w:rsidR="00EB03B4">
              <w:t xml:space="preserve">i </w:t>
            </w:r>
            <w:r w:rsidR="00A12CBA">
              <w:t>informuj</w:t>
            </w:r>
            <w:r w:rsidR="0046127B">
              <w:t>e</w:t>
            </w:r>
            <w:r w:rsidR="00A12CBA" w:rsidRPr="00F70AD5">
              <w:t xml:space="preserve">, że </w:t>
            </w:r>
            <w:r w:rsidR="00EB03B4">
              <w:t xml:space="preserve">zapisy </w:t>
            </w:r>
            <w:r w:rsidR="00A12CBA" w:rsidRPr="00F70AD5">
              <w:t>otrzymuj</w:t>
            </w:r>
            <w:r w:rsidR="0046127B">
              <w:t>ą</w:t>
            </w:r>
            <w:r w:rsidR="00A12CBA" w:rsidRPr="00F70AD5">
              <w:t xml:space="preserve"> brzmienie: „</w:t>
            </w:r>
            <w:r w:rsidR="00A12CBA">
              <w:rPr>
                <w:rFonts w:eastAsia="HG Mincho Light J"/>
              </w:rPr>
              <w:t>Usunięto”. Obowiązujący Projekt Umowy jest dostępny na stronie prowadzonego postepowania</w:t>
            </w:r>
            <w:r w:rsidR="0046127B">
              <w:rPr>
                <w:rFonts w:eastAsia="HG Mincho Light J"/>
              </w:rPr>
              <w:t>.</w:t>
            </w:r>
          </w:p>
        </w:tc>
      </w:tr>
    </w:tbl>
    <w:p w14:paraId="175C8EB9" w14:textId="77777777" w:rsidR="00BE7BFD" w:rsidRPr="00E771DC" w:rsidRDefault="00BE7BFD" w:rsidP="00520165">
      <w:pPr>
        <w:jc w:val="both"/>
      </w:pPr>
    </w:p>
    <w:p w14:paraId="1A8A60C7" w14:textId="28EB1EFA" w:rsidR="006D4AB3" w:rsidRPr="00E771DC" w:rsidRDefault="00C714FE" w:rsidP="00D8461B">
      <w:pPr>
        <w:spacing w:before="120" w:after="120" w:line="360" w:lineRule="auto"/>
        <w:ind w:left="567"/>
        <w:jc w:val="right"/>
      </w:pPr>
      <w:r>
        <w:t>………………….</w:t>
      </w:r>
    </w:p>
    <w:sectPr w:rsidR="006D4AB3" w:rsidRPr="00E771D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3CA76" w14:textId="77777777" w:rsidR="00461235" w:rsidRDefault="00461235">
      <w:r>
        <w:separator/>
      </w:r>
    </w:p>
  </w:endnote>
  <w:endnote w:type="continuationSeparator" w:id="0">
    <w:p w14:paraId="4437ABFB" w14:textId="77777777" w:rsidR="00461235" w:rsidRDefault="0046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691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0A0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ECCD4" w14:textId="4E7A1C79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0E7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4408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0E5FF8" w14:textId="77777777" w:rsidR="006D4AB3" w:rsidRDefault="006D4AB3">
    <w:pPr>
      <w:pStyle w:val="Stopka"/>
      <w:tabs>
        <w:tab w:val="clear" w:pos="4536"/>
        <w:tab w:val="left" w:pos="6237"/>
      </w:tabs>
    </w:pPr>
  </w:p>
  <w:p w14:paraId="258475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09007" w14:textId="77777777" w:rsidR="00461235" w:rsidRDefault="00461235">
      <w:r>
        <w:separator/>
      </w:r>
    </w:p>
  </w:footnote>
  <w:footnote w:type="continuationSeparator" w:id="0">
    <w:p w14:paraId="5578945A" w14:textId="77777777" w:rsidR="00461235" w:rsidRDefault="0046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EA6DA" w14:textId="77777777" w:rsidR="00B83C6C" w:rsidRDefault="00B83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C313E" w14:textId="77777777" w:rsidR="00B83C6C" w:rsidRDefault="00B83C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BD6EA" w14:textId="77777777" w:rsidR="00B83C6C" w:rsidRDefault="00B83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5385275">
    <w:abstractNumId w:val="3"/>
  </w:num>
  <w:num w:numId="2" w16cid:durableId="999892062">
    <w:abstractNumId w:val="6"/>
  </w:num>
  <w:num w:numId="3" w16cid:durableId="1980454490">
    <w:abstractNumId w:val="2"/>
  </w:num>
  <w:num w:numId="4" w16cid:durableId="275210857">
    <w:abstractNumId w:val="5"/>
  </w:num>
  <w:num w:numId="5" w16cid:durableId="851921585">
    <w:abstractNumId w:val="0"/>
  </w:num>
  <w:num w:numId="6" w16cid:durableId="903948084">
    <w:abstractNumId w:val="1"/>
  </w:num>
  <w:num w:numId="7" w16cid:durableId="599529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235"/>
    <w:rsid w:val="00031374"/>
    <w:rsid w:val="00043EBC"/>
    <w:rsid w:val="000A1097"/>
    <w:rsid w:val="000C7AF2"/>
    <w:rsid w:val="000E2A8F"/>
    <w:rsid w:val="0012774F"/>
    <w:rsid w:val="00144B7A"/>
    <w:rsid w:val="00180C6E"/>
    <w:rsid w:val="0029606A"/>
    <w:rsid w:val="00320E09"/>
    <w:rsid w:val="003B2469"/>
    <w:rsid w:val="00461235"/>
    <w:rsid w:val="0046127B"/>
    <w:rsid w:val="00464D0D"/>
    <w:rsid w:val="004848F3"/>
    <w:rsid w:val="004A75F2"/>
    <w:rsid w:val="004E4B64"/>
    <w:rsid w:val="005144A9"/>
    <w:rsid w:val="00520165"/>
    <w:rsid w:val="005B1B08"/>
    <w:rsid w:val="00632C3C"/>
    <w:rsid w:val="00661529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3598"/>
    <w:rsid w:val="00897AB0"/>
    <w:rsid w:val="008A3553"/>
    <w:rsid w:val="00A12CBA"/>
    <w:rsid w:val="00A905AC"/>
    <w:rsid w:val="00B55255"/>
    <w:rsid w:val="00B83C6C"/>
    <w:rsid w:val="00B97169"/>
    <w:rsid w:val="00BA6584"/>
    <w:rsid w:val="00BE7BFD"/>
    <w:rsid w:val="00C370F2"/>
    <w:rsid w:val="00C44EEC"/>
    <w:rsid w:val="00C46732"/>
    <w:rsid w:val="00C714FE"/>
    <w:rsid w:val="00CA2A4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71DC"/>
    <w:rsid w:val="00E935D6"/>
    <w:rsid w:val="00EA14B3"/>
    <w:rsid w:val="00EA416E"/>
    <w:rsid w:val="00EB03B4"/>
    <w:rsid w:val="00F932D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2E4BF"/>
  <w15:chartTrackingRefBased/>
  <w15:docId w15:val="{C090C266-19A6-4D02-AB40-47328335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2024-12-12T11:22:00Z</cp:lastPrinted>
  <dcterms:created xsi:type="dcterms:W3CDTF">2024-12-12T11:22:00Z</dcterms:created>
  <dcterms:modified xsi:type="dcterms:W3CDTF">2024-12-12T11:22:00Z</dcterms:modified>
</cp:coreProperties>
</file>