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EAD4C1" w14:textId="77777777" w:rsidR="00FB7F50" w:rsidRPr="002245BE" w:rsidRDefault="00EE683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E683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E683B">
        <w:rPr>
          <w:sz w:val="22"/>
          <w:szCs w:val="22"/>
        </w:rPr>
        <w:t>2024-12-12</w:t>
      </w:r>
    </w:p>
    <w:p w14:paraId="7EF0C08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516379B" w14:textId="77777777" w:rsidR="00EE683B" w:rsidRPr="00EE683B" w:rsidRDefault="00EE683B" w:rsidP="00FB7F50">
      <w:pPr>
        <w:spacing w:after="40"/>
        <w:rPr>
          <w:b/>
          <w:bCs/>
          <w:sz w:val="22"/>
          <w:szCs w:val="22"/>
        </w:rPr>
      </w:pPr>
      <w:r w:rsidRPr="00EE683B">
        <w:rPr>
          <w:b/>
          <w:bCs/>
          <w:sz w:val="22"/>
          <w:szCs w:val="22"/>
        </w:rPr>
        <w:t>Akademia Górniczo - Hutnicza</w:t>
      </w:r>
    </w:p>
    <w:p w14:paraId="7060233A" w14:textId="77777777" w:rsidR="00EE683B" w:rsidRPr="00EE683B" w:rsidRDefault="00EE683B" w:rsidP="00FB7F50">
      <w:pPr>
        <w:spacing w:after="40"/>
        <w:rPr>
          <w:b/>
          <w:bCs/>
          <w:sz w:val="22"/>
          <w:szCs w:val="22"/>
        </w:rPr>
      </w:pPr>
      <w:r w:rsidRPr="00EE683B">
        <w:rPr>
          <w:b/>
          <w:bCs/>
          <w:sz w:val="22"/>
          <w:szCs w:val="22"/>
        </w:rPr>
        <w:t>im. Stanisława Staszica w Krakowie</w:t>
      </w:r>
    </w:p>
    <w:p w14:paraId="333453E5" w14:textId="77777777" w:rsidR="00FB7F50" w:rsidRPr="002245BE" w:rsidRDefault="00EE683B" w:rsidP="00FB7F50">
      <w:pPr>
        <w:spacing w:after="40"/>
        <w:rPr>
          <w:b/>
          <w:bCs/>
          <w:sz w:val="22"/>
          <w:szCs w:val="22"/>
        </w:rPr>
      </w:pPr>
      <w:r w:rsidRPr="00EE683B">
        <w:rPr>
          <w:b/>
          <w:bCs/>
          <w:sz w:val="22"/>
          <w:szCs w:val="22"/>
        </w:rPr>
        <w:t>Dział Zamówień Publicznych</w:t>
      </w:r>
    </w:p>
    <w:p w14:paraId="79833A5A" w14:textId="77777777" w:rsidR="00FB7F50" w:rsidRPr="002245BE" w:rsidRDefault="00EE683B" w:rsidP="00FB7F50">
      <w:pPr>
        <w:rPr>
          <w:sz w:val="22"/>
          <w:szCs w:val="22"/>
        </w:rPr>
      </w:pPr>
      <w:r w:rsidRPr="00EE683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E683B">
        <w:rPr>
          <w:sz w:val="22"/>
          <w:szCs w:val="22"/>
        </w:rPr>
        <w:t>30</w:t>
      </w:r>
    </w:p>
    <w:p w14:paraId="3A627772" w14:textId="77777777" w:rsidR="00FB7F50" w:rsidRPr="002245BE" w:rsidRDefault="00EE683B" w:rsidP="00FB7F50">
      <w:pPr>
        <w:rPr>
          <w:sz w:val="22"/>
          <w:szCs w:val="22"/>
        </w:rPr>
      </w:pPr>
      <w:r w:rsidRPr="00EE683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E683B">
        <w:rPr>
          <w:sz w:val="22"/>
          <w:szCs w:val="22"/>
        </w:rPr>
        <w:t>Kraków</w:t>
      </w:r>
    </w:p>
    <w:p w14:paraId="6E8D27D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83ED56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E683B" w:rsidRPr="00607F9B" w14:paraId="36A5DCBD" w14:textId="77777777" w:rsidTr="00D54C95">
        <w:trPr>
          <w:trHeight w:val="638"/>
        </w:trPr>
        <w:tc>
          <w:tcPr>
            <w:tcW w:w="959" w:type="dxa"/>
            <w:shd w:val="clear" w:color="auto" w:fill="auto"/>
          </w:tcPr>
          <w:p w14:paraId="5D8E7A8E" w14:textId="77777777" w:rsidR="00EE683B" w:rsidRPr="00607F9B" w:rsidRDefault="00EE683B" w:rsidP="00D54C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00901F" w14:textId="77777777" w:rsidR="00EE683B" w:rsidRPr="00607F9B" w:rsidRDefault="00EE683B" w:rsidP="00D54C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E683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E683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683B">
              <w:rPr>
                <w:b/>
                <w:bCs/>
                <w:sz w:val="22"/>
                <w:szCs w:val="22"/>
              </w:rPr>
              <w:t xml:space="preserve">Generator wysokiego napięcia (200kV) do transmisyjnego mikroskopu elektronowego FEI </w:t>
            </w:r>
            <w:proofErr w:type="spellStart"/>
            <w:r w:rsidRPr="00EE683B">
              <w:rPr>
                <w:b/>
                <w:bCs/>
                <w:sz w:val="22"/>
                <w:szCs w:val="22"/>
              </w:rPr>
              <w:t>Tecnai</w:t>
            </w:r>
            <w:proofErr w:type="spellEnd"/>
            <w:r w:rsidRPr="00EE683B">
              <w:rPr>
                <w:b/>
                <w:bCs/>
                <w:sz w:val="22"/>
                <w:szCs w:val="22"/>
              </w:rPr>
              <w:t xml:space="preserve"> - DE-dzp.272-678/24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683B">
              <w:rPr>
                <w:b/>
                <w:sz w:val="22"/>
                <w:szCs w:val="22"/>
              </w:rPr>
              <w:t>DE-dzp.272-678/24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412129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E683B" w14:paraId="51ED42E5" w14:textId="77777777" w:rsidTr="00D54C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45FA264" w14:textId="77777777" w:rsidR="00EE683B" w:rsidRPr="00D26ED6" w:rsidRDefault="00EE683B" w:rsidP="00D54C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E683B">
              <w:rPr>
                <w:b/>
                <w:sz w:val="22"/>
                <w:szCs w:val="22"/>
              </w:rPr>
              <w:t>LABSOFT Sp. z o.o.</w:t>
            </w:r>
          </w:p>
          <w:p w14:paraId="33E59C03" w14:textId="77777777" w:rsidR="00EE683B" w:rsidRPr="009F0E5C" w:rsidRDefault="00EE683B" w:rsidP="00D54C95">
            <w:pPr>
              <w:jc w:val="both"/>
              <w:rPr>
                <w:bCs/>
                <w:sz w:val="22"/>
                <w:szCs w:val="22"/>
              </w:rPr>
            </w:pPr>
            <w:r w:rsidRPr="00EE683B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E683B">
              <w:rPr>
                <w:bCs/>
                <w:sz w:val="22"/>
                <w:szCs w:val="22"/>
              </w:rPr>
              <w:t>469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A9EF616" w14:textId="77777777" w:rsidR="00EE683B" w:rsidRPr="009F0E5C" w:rsidRDefault="00EE683B" w:rsidP="00D54C95">
            <w:pPr>
              <w:jc w:val="both"/>
              <w:rPr>
                <w:bCs/>
                <w:sz w:val="22"/>
                <w:szCs w:val="22"/>
              </w:rPr>
            </w:pPr>
            <w:r w:rsidRPr="00EE683B">
              <w:rPr>
                <w:bCs/>
                <w:sz w:val="22"/>
                <w:szCs w:val="22"/>
              </w:rPr>
              <w:t>02-844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E683B">
              <w:rPr>
                <w:bCs/>
                <w:sz w:val="22"/>
                <w:szCs w:val="22"/>
              </w:rPr>
              <w:t>Warszawa</w:t>
            </w:r>
          </w:p>
          <w:p w14:paraId="0F53590D" w14:textId="77777777" w:rsidR="00EE683B" w:rsidRPr="00D26ED6" w:rsidRDefault="00EE683B" w:rsidP="00D54C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8BFDE6" w14:textId="77777777" w:rsidR="00EE683B" w:rsidRDefault="00EE683B" w:rsidP="00D54C9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683B">
              <w:rPr>
                <w:sz w:val="22"/>
                <w:szCs w:val="22"/>
              </w:rPr>
              <w:t xml:space="preserve">Generator wysokiego napięcia (200kV) do transmisyjnego mikroskopu elektronowego FEI </w:t>
            </w:r>
            <w:proofErr w:type="spellStart"/>
            <w:r w:rsidRPr="00EE683B">
              <w:rPr>
                <w:sz w:val="22"/>
                <w:szCs w:val="22"/>
              </w:rPr>
              <w:t>Tecnai</w:t>
            </w:r>
            <w:proofErr w:type="spellEnd"/>
            <w:r w:rsidRPr="00EE683B">
              <w:rPr>
                <w:sz w:val="22"/>
                <w:szCs w:val="22"/>
              </w:rPr>
              <w:t xml:space="preserve"> - DE-dzp.272-678/24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498208C" w14:textId="77777777" w:rsidR="00EE683B" w:rsidRPr="00D26ED6" w:rsidRDefault="00EE683B" w:rsidP="00D54C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E683B">
              <w:rPr>
                <w:b/>
                <w:sz w:val="22"/>
                <w:szCs w:val="22"/>
              </w:rPr>
              <w:t>312 844.35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B2552FB" w14:textId="77777777" w:rsidR="00EE683B" w:rsidRDefault="00EE683B" w:rsidP="00D54C9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62C319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701"/>
        <w:gridCol w:w="1842"/>
        <w:gridCol w:w="1843"/>
        <w:gridCol w:w="1985"/>
      </w:tblGrid>
      <w:tr w:rsidR="00C93FDF" w:rsidRPr="008567C7" w14:paraId="4A577C4D" w14:textId="77777777" w:rsidTr="00C93FDF">
        <w:trPr>
          <w:trHeight w:val="510"/>
        </w:trPr>
        <w:tc>
          <w:tcPr>
            <w:tcW w:w="709" w:type="dxa"/>
            <w:vAlign w:val="center"/>
          </w:tcPr>
          <w:p w14:paraId="38785FDA" w14:textId="77777777" w:rsidR="00C93FDF" w:rsidRPr="008567C7" w:rsidRDefault="00C93FD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D0205C8" w14:textId="77777777" w:rsidR="00C93FDF" w:rsidRPr="008567C7" w:rsidRDefault="00C93FD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51A4D6D2" w14:textId="77777777" w:rsidR="00C93FDF" w:rsidRPr="008567C7" w:rsidRDefault="00C93FD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683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3BD21839" w14:textId="77777777" w:rsidR="00C93FDF" w:rsidRPr="008567C7" w:rsidRDefault="00C93FD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683B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843" w:type="dxa"/>
            <w:vAlign w:val="center"/>
          </w:tcPr>
          <w:p w14:paraId="05F805B2" w14:textId="77777777" w:rsidR="00C93FDF" w:rsidRPr="008567C7" w:rsidRDefault="00C93FD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683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653F5973" w14:textId="77777777" w:rsidR="00C93FDF" w:rsidRPr="008567C7" w:rsidRDefault="00C93FD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93FDF" w:rsidRPr="008567C7" w14:paraId="69B0F341" w14:textId="77777777" w:rsidTr="00C93FDF">
        <w:tc>
          <w:tcPr>
            <w:tcW w:w="709" w:type="dxa"/>
            <w:vAlign w:val="center"/>
          </w:tcPr>
          <w:p w14:paraId="1948628D" w14:textId="77777777" w:rsidR="00C93FDF" w:rsidRPr="008567C7" w:rsidRDefault="00C93FDF" w:rsidP="00D54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68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8F98721" w14:textId="77777777" w:rsidR="00C93FDF" w:rsidRPr="002B6761" w:rsidRDefault="00C93FDF" w:rsidP="00D54C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683B">
              <w:rPr>
                <w:rFonts w:ascii="Times New Roman" w:hAnsi="Times New Roman" w:cs="Times New Roman"/>
                <w:b/>
                <w:sz w:val="18"/>
                <w:szCs w:val="18"/>
              </w:rPr>
              <w:t>LABSOFT Sp. z o.o.</w:t>
            </w:r>
          </w:p>
          <w:p w14:paraId="67C1B089" w14:textId="77777777" w:rsidR="00C93FDF" w:rsidRPr="008567C7" w:rsidRDefault="00C93FDF" w:rsidP="00D54C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683B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683B">
              <w:rPr>
                <w:rFonts w:ascii="Times New Roman" w:hAnsi="Times New Roman" w:cs="Times New Roman"/>
                <w:bCs/>
                <w:sz w:val="18"/>
                <w:szCs w:val="18"/>
              </w:rPr>
              <w:t>469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C9E76C7" w14:textId="77777777" w:rsidR="00C93FDF" w:rsidRPr="001B7815" w:rsidRDefault="00C93FDF" w:rsidP="00D54C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683B">
              <w:rPr>
                <w:rFonts w:ascii="Times New Roman" w:hAnsi="Times New Roman" w:cs="Times New Roman"/>
                <w:bCs/>
                <w:sz w:val="18"/>
                <w:szCs w:val="18"/>
              </w:rPr>
              <w:t>02-844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683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363F5F33" w14:textId="77777777" w:rsidR="00C93FDF" w:rsidRPr="008567C7" w:rsidRDefault="00C93FDF" w:rsidP="00D54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683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3833F621" w14:textId="77777777" w:rsidR="00C93FDF" w:rsidRPr="008567C7" w:rsidRDefault="00C93FDF" w:rsidP="00D54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683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3C761838" w14:textId="77777777" w:rsidR="00C93FDF" w:rsidRPr="008567C7" w:rsidRDefault="00C93FDF" w:rsidP="00D54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683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767B0D0F" w14:textId="77777777" w:rsidR="00C93FDF" w:rsidRPr="008567C7" w:rsidRDefault="00C93FDF" w:rsidP="00D54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683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4470F9B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D292AB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F596A2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D0908C" w14:textId="77777777" w:rsidR="001001D6" w:rsidRDefault="001001D6">
      <w:r>
        <w:separator/>
      </w:r>
    </w:p>
  </w:endnote>
  <w:endnote w:type="continuationSeparator" w:id="0">
    <w:p w14:paraId="1408C109" w14:textId="77777777" w:rsidR="001001D6" w:rsidRDefault="00100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90A0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8B3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3AE16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8E51B4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A42D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3A5E4" w14:textId="77777777" w:rsidR="001001D6" w:rsidRDefault="001001D6">
      <w:r>
        <w:separator/>
      </w:r>
    </w:p>
  </w:footnote>
  <w:footnote w:type="continuationSeparator" w:id="0">
    <w:p w14:paraId="73691267" w14:textId="77777777" w:rsidR="001001D6" w:rsidRDefault="00100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E20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3369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8938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1D6"/>
    <w:rsid w:val="00005838"/>
    <w:rsid w:val="00022322"/>
    <w:rsid w:val="00042497"/>
    <w:rsid w:val="000C1E6F"/>
    <w:rsid w:val="000E4E56"/>
    <w:rsid w:val="001001D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93FDF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683B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C6A15C"/>
  <w15:chartTrackingRefBased/>
  <w15:docId w15:val="{2D0D748C-B475-4686-8EA7-7369654C5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2024-12-12T10:29:00Z</dcterms:created>
  <dcterms:modified xsi:type="dcterms:W3CDTF">2024-12-12T10:30:00Z</dcterms:modified>
</cp:coreProperties>
</file>