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B6C34D" w14:textId="2F2A9BA8" w:rsidR="004B7C8F" w:rsidRPr="004B7C8F" w:rsidRDefault="004B7C8F" w:rsidP="004B7C8F">
      <w:pPr>
        <w:rPr>
          <w:b/>
          <w:bCs/>
          <w:sz w:val="22"/>
          <w:szCs w:val="22"/>
        </w:rPr>
      </w:pPr>
      <w:r w:rsidRPr="004B7C8F">
        <w:rPr>
          <w:bCs/>
          <w:sz w:val="22"/>
          <w:szCs w:val="22"/>
        </w:rPr>
        <w:tab/>
      </w:r>
      <w:r w:rsidRPr="004B7C8F">
        <w:rPr>
          <w:bCs/>
          <w:sz w:val="22"/>
          <w:szCs w:val="22"/>
        </w:rPr>
        <w:tab/>
      </w:r>
      <w:r w:rsidRPr="004B7C8F">
        <w:rPr>
          <w:bCs/>
          <w:sz w:val="22"/>
          <w:szCs w:val="22"/>
        </w:rPr>
        <w:tab/>
      </w:r>
      <w:r w:rsidRPr="004B7C8F">
        <w:rPr>
          <w:bCs/>
          <w:sz w:val="22"/>
          <w:szCs w:val="22"/>
        </w:rPr>
        <w:tab/>
      </w:r>
      <w:r w:rsidRPr="004B7C8F">
        <w:rPr>
          <w:bCs/>
          <w:sz w:val="22"/>
          <w:szCs w:val="22"/>
        </w:rPr>
        <w:tab/>
      </w:r>
      <w:r w:rsidRPr="004B7C8F">
        <w:rPr>
          <w:bCs/>
          <w:sz w:val="22"/>
          <w:szCs w:val="22"/>
        </w:rPr>
        <w:tab/>
      </w:r>
      <w:r w:rsidRPr="004B7C8F">
        <w:rPr>
          <w:bCs/>
          <w:sz w:val="22"/>
          <w:szCs w:val="22"/>
        </w:rPr>
        <w:tab/>
      </w:r>
      <w:r w:rsidR="00F645B5">
        <w:rPr>
          <w:bCs/>
          <w:sz w:val="22"/>
          <w:szCs w:val="22"/>
        </w:rPr>
        <w:tab/>
      </w:r>
      <w:r w:rsidR="00F645B5">
        <w:rPr>
          <w:bCs/>
          <w:sz w:val="22"/>
          <w:szCs w:val="22"/>
        </w:rPr>
        <w:tab/>
      </w:r>
      <w:r w:rsidR="00F645B5">
        <w:rPr>
          <w:bCs/>
          <w:sz w:val="22"/>
          <w:szCs w:val="22"/>
        </w:rPr>
        <w:tab/>
      </w:r>
      <w:r w:rsidR="00F645B5">
        <w:rPr>
          <w:bCs/>
          <w:sz w:val="22"/>
          <w:szCs w:val="22"/>
        </w:rPr>
        <w:tab/>
      </w:r>
      <w:r w:rsidRPr="004B7C8F">
        <w:rPr>
          <w:b/>
          <w:bCs/>
          <w:sz w:val="22"/>
          <w:szCs w:val="22"/>
        </w:rPr>
        <w:t>Załącznik nr 1</w:t>
      </w:r>
    </w:p>
    <w:p w14:paraId="5D6F429A" w14:textId="77777777" w:rsidR="004B7C8F" w:rsidRPr="004B7C8F" w:rsidRDefault="004B7C8F" w:rsidP="004B7C8F">
      <w:pPr>
        <w:rPr>
          <w:b/>
          <w:bCs/>
          <w:sz w:val="22"/>
          <w:szCs w:val="22"/>
        </w:rPr>
      </w:pPr>
    </w:p>
    <w:p w14:paraId="105B01DD" w14:textId="77777777" w:rsidR="004B7C8F" w:rsidRPr="004B7C8F" w:rsidRDefault="004B7C8F" w:rsidP="00F645B5">
      <w:pPr>
        <w:ind w:left="2832"/>
        <w:rPr>
          <w:b/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>FORMULARZ OFERTY</w:t>
      </w:r>
    </w:p>
    <w:p w14:paraId="0E632EB0" w14:textId="77777777" w:rsidR="004B7C8F" w:rsidRPr="004B7C8F" w:rsidRDefault="004B7C8F" w:rsidP="004B7C8F">
      <w:pPr>
        <w:rPr>
          <w:b/>
          <w:bCs/>
          <w:sz w:val="22"/>
          <w:szCs w:val="22"/>
        </w:rPr>
      </w:pPr>
    </w:p>
    <w:p w14:paraId="0E02E0A5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NAZWA WYKONAWCY:……………………………………………………………………..</w:t>
      </w:r>
    </w:p>
    <w:p w14:paraId="1F70D117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6122D35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ADRES:………………………………………………………………………………………………</w:t>
      </w:r>
    </w:p>
    <w:p w14:paraId="425D1987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Adres zamieszkania (dotyczy osób prowadzących działalność gospodarczą):………………………</w:t>
      </w:r>
    </w:p>
    <w:p w14:paraId="08A930A1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POWIAT:…………………………………WOJEWÓDZTWO …………………………….............</w:t>
      </w:r>
    </w:p>
    <w:p w14:paraId="74F1837A" w14:textId="5178D3A6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TEL.…………………………………FAX …………………………………</w:t>
      </w:r>
    </w:p>
    <w:p w14:paraId="704DCF43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E-MAIL………………………………………………………………………………………….</w:t>
      </w:r>
    </w:p>
    <w:p w14:paraId="74152590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NIP…………………………………. REGON:………………………………………………...</w:t>
      </w:r>
    </w:p>
    <w:p w14:paraId="6A4EF8A0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BANK/ NR KONTA ……………………………………………………………………………</w:t>
      </w:r>
    </w:p>
    <w:p w14:paraId="72A500F1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Do: Nazwa i siedziba Zamawiającego:</w:t>
      </w:r>
    </w:p>
    <w:p w14:paraId="3F221031" w14:textId="77777777" w:rsidR="004B7C8F" w:rsidRPr="004B7C8F" w:rsidRDefault="004B7C8F" w:rsidP="004B7C8F">
      <w:pPr>
        <w:rPr>
          <w:b/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>Akademia Górniczo – Hutnicza im. Stanisława Staszica w Krakowie</w:t>
      </w:r>
    </w:p>
    <w:p w14:paraId="18D3FE58" w14:textId="77777777" w:rsidR="004B7C8F" w:rsidRPr="004B7C8F" w:rsidRDefault="004B7C8F" w:rsidP="004B7C8F">
      <w:pPr>
        <w:rPr>
          <w:b/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 xml:space="preserve">Dział Zamówień Publicznych  </w:t>
      </w:r>
    </w:p>
    <w:p w14:paraId="17D147F1" w14:textId="77777777" w:rsidR="004B7C8F" w:rsidRPr="004B7C8F" w:rsidRDefault="004B7C8F" w:rsidP="004B7C8F">
      <w:pPr>
        <w:rPr>
          <w:b/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 xml:space="preserve">Al. Mickiewicza 30, 30-059 Kraków,  </w:t>
      </w:r>
    </w:p>
    <w:p w14:paraId="52C1B773" w14:textId="77777777" w:rsidR="004B7C8F" w:rsidRPr="004B7C8F" w:rsidRDefault="004B7C8F" w:rsidP="004B7C8F">
      <w:pPr>
        <w:rPr>
          <w:b/>
          <w:bCs/>
          <w:sz w:val="22"/>
          <w:szCs w:val="22"/>
        </w:rPr>
      </w:pPr>
    </w:p>
    <w:p w14:paraId="6CA79AE1" w14:textId="3CB13D9E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 xml:space="preserve">Przystępując do postępowania o udzielenie zamówienia publicznego, którego przedmiotem jest </w:t>
      </w:r>
      <w:r w:rsidR="008623C6" w:rsidRPr="008623C6">
        <w:rPr>
          <w:b/>
          <w:bCs/>
          <w:sz w:val="22"/>
          <w:szCs w:val="22"/>
        </w:rPr>
        <w:t>Dostawa pieca do pirolizy dla WEiP  DE-dzp.272-729/24</w:t>
      </w:r>
      <w:r w:rsidRPr="004B7C8F">
        <w:rPr>
          <w:b/>
          <w:bCs/>
          <w:sz w:val="22"/>
          <w:szCs w:val="22"/>
        </w:rPr>
        <w:t xml:space="preserve">, </w:t>
      </w:r>
      <w:r w:rsidRPr="004B7C8F">
        <w:rPr>
          <w:bCs/>
          <w:sz w:val="22"/>
          <w:szCs w:val="22"/>
        </w:rPr>
        <w:t>oferuję realizację przedmiotu zamówienia, zgodnie z zasadami określonymi w specyfikacji warunków zamówienia.</w:t>
      </w:r>
    </w:p>
    <w:p w14:paraId="74ED9D5A" w14:textId="77777777" w:rsidR="004B7C8F" w:rsidRPr="004B7C8F" w:rsidRDefault="004B7C8F" w:rsidP="004B7C8F">
      <w:pPr>
        <w:rPr>
          <w:bCs/>
          <w:sz w:val="22"/>
          <w:szCs w:val="22"/>
        </w:rPr>
      </w:pPr>
    </w:p>
    <w:p w14:paraId="5ABA6A06" w14:textId="17E495A7" w:rsidR="004B7C8F" w:rsidRPr="004B7C8F" w:rsidRDefault="004B7C8F" w:rsidP="004B7C8F">
      <w:pPr>
        <w:rPr>
          <w:b/>
          <w:bCs/>
          <w:sz w:val="22"/>
          <w:szCs w:val="22"/>
        </w:rPr>
      </w:pPr>
      <w:bookmarkStart w:id="0" w:name="_Hlk147910056"/>
      <w:r w:rsidRPr="004B7C8F">
        <w:rPr>
          <w:b/>
          <w:bCs/>
          <w:sz w:val="22"/>
          <w:szCs w:val="22"/>
        </w:rPr>
        <w:t>Cena netto:   ......................................................................... PLN</w:t>
      </w:r>
    </w:p>
    <w:p w14:paraId="3C824A69" w14:textId="77777777" w:rsidR="004B7C8F" w:rsidRPr="004B7C8F" w:rsidRDefault="004B7C8F" w:rsidP="004B7C8F">
      <w:pPr>
        <w:rPr>
          <w:b/>
          <w:bCs/>
          <w:sz w:val="22"/>
          <w:szCs w:val="22"/>
        </w:rPr>
      </w:pPr>
    </w:p>
    <w:p w14:paraId="6D6D7D00" w14:textId="374DEA81" w:rsidR="004B7C8F" w:rsidRPr="004B7C8F" w:rsidRDefault="004B7C8F" w:rsidP="004B7C8F">
      <w:pPr>
        <w:rPr>
          <w:b/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>Cena brutto: ......................................................................... PLN</w:t>
      </w:r>
    </w:p>
    <w:p w14:paraId="1C61678E" w14:textId="77777777" w:rsidR="004B7C8F" w:rsidRPr="004B7C8F" w:rsidRDefault="004B7C8F" w:rsidP="004B7C8F">
      <w:pPr>
        <w:rPr>
          <w:bCs/>
          <w:sz w:val="22"/>
          <w:szCs w:val="22"/>
        </w:rPr>
      </w:pPr>
    </w:p>
    <w:p w14:paraId="5FCE847B" w14:textId="77777777" w:rsidR="004B7C8F" w:rsidRDefault="004B7C8F" w:rsidP="004B7C8F">
      <w:pPr>
        <w:rPr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>Słownie brutto:</w:t>
      </w:r>
      <w:r w:rsidRPr="004B7C8F">
        <w:rPr>
          <w:bCs/>
          <w:sz w:val="22"/>
          <w:szCs w:val="22"/>
        </w:rPr>
        <w:t xml:space="preserve"> .......................................................................................................................</w:t>
      </w:r>
    </w:p>
    <w:p w14:paraId="7C4C3208" w14:textId="77777777" w:rsidR="004B7C8F" w:rsidRPr="004B7C8F" w:rsidRDefault="004B7C8F" w:rsidP="004B7C8F">
      <w:pPr>
        <w:rPr>
          <w:bCs/>
          <w:sz w:val="22"/>
          <w:szCs w:val="22"/>
        </w:rPr>
      </w:pPr>
    </w:p>
    <w:p w14:paraId="10BD50FB" w14:textId="77777777" w:rsidR="004B7C8F" w:rsidRPr="004B7C8F" w:rsidRDefault="004B7C8F" w:rsidP="004B7C8F">
      <w:pPr>
        <w:rPr>
          <w:bCs/>
          <w:sz w:val="22"/>
          <w:szCs w:val="22"/>
        </w:rPr>
      </w:pPr>
    </w:p>
    <w:p w14:paraId="49D86F0C" w14:textId="77777777" w:rsidR="004B7C8F" w:rsidRDefault="004B7C8F" w:rsidP="004B7C8F">
      <w:pPr>
        <w:rPr>
          <w:b/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>Powyższa cena zawiera podatek VAT w wysokości 23%</w:t>
      </w:r>
      <w:r w:rsidRPr="004B7C8F">
        <w:rPr>
          <w:bCs/>
          <w:sz w:val="22"/>
          <w:szCs w:val="22"/>
        </w:rPr>
        <w:t xml:space="preserve"> tj. ……………………. </w:t>
      </w:r>
      <w:r w:rsidRPr="004B7C8F">
        <w:rPr>
          <w:b/>
          <w:bCs/>
          <w:sz w:val="22"/>
          <w:szCs w:val="22"/>
        </w:rPr>
        <w:t>PLN</w:t>
      </w:r>
    </w:p>
    <w:p w14:paraId="3382B629" w14:textId="77777777" w:rsidR="004B7C8F" w:rsidRPr="004B7C8F" w:rsidRDefault="004B7C8F" w:rsidP="004B7C8F">
      <w:pPr>
        <w:rPr>
          <w:bCs/>
          <w:sz w:val="22"/>
          <w:szCs w:val="22"/>
        </w:rPr>
      </w:pPr>
    </w:p>
    <w:p w14:paraId="0F28EC3D" w14:textId="77777777" w:rsidR="004B7C8F" w:rsidRPr="004B7C8F" w:rsidRDefault="004B7C8F" w:rsidP="004B7C8F">
      <w:pPr>
        <w:rPr>
          <w:bCs/>
          <w:sz w:val="22"/>
          <w:szCs w:val="22"/>
        </w:rPr>
      </w:pPr>
    </w:p>
    <w:p w14:paraId="2FFBA193" w14:textId="59907DD3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 xml:space="preserve">Producent/model zaoferowanego </w:t>
      </w:r>
      <w:r w:rsidR="00C94051">
        <w:rPr>
          <w:b/>
          <w:bCs/>
          <w:sz w:val="22"/>
          <w:szCs w:val="22"/>
        </w:rPr>
        <w:t xml:space="preserve">pieca </w:t>
      </w:r>
      <w:r w:rsidR="008623C6">
        <w:rPr>
          <w:b/>
          <w:bCs/>
          <w:sz w:val="22"/>
          <w:szCs w:val="22"/>
        </w:rPr>
        <w:t>do pirolizy</w:t>
      </w:r>
      <w:r w:rsidRPr="004B7C8F">
        <w:rPr>
          <w:bCs/>
          <w:sz w:val="22"/>
          <w:szCs w:val="22"/>
        </w:rPr>
        <w:t>:  ……………………………………</w:t>
      </w:r>
    </w:p>
    <w:p w14:paraId="63724DD5" w14:textId="77777777" w:rsidR="004B7C8F" w:rsidRPr="004B7C8F" w:rsidRDefault="004B7C8F" w:rsidP="004B7C8F">
      <w:pPr>
        <w:rPr>
          <w:bCs/>
          <w:sz w:val="22"/>
          <w:szCs w:val="22"/>
        </w:rPr>
      </w:pPr>
    </w:p>
    <w:p w14:paraId="3320BE85" w14:textId="77777777" w:rsidR="004B7C8F" w:rsidRPr="004B7C8F" w:rsidRDefault="004B7C8F" w:rsidP="004B7C8F">
      <w:pPr>
        <w:rPr>
          <w:bCs/>
          <w:sz w:val="22"/>
          <w:szCs w:val="22"/>
        </w:rPr>
      </w:pPr>
    </w:p>
    <w:p w14:paraId="0A39BB80" w14:textId="77777777" w:rsidR="004B7C8F" w:rsidRPr="004B7C8F" w:rsidRDefault="004B7C8F" w:rsidP="004B7C8F">
      <w:pPr>
        <w:rPr>
          <w:bCs/>
          <w:i/>
          <w:sz w:val="22"/>
          <w:szCs w:val="22"/>
        </w:rPr>
      </w:pPr>
      <w:r w:rsidRPr="004B7C8F">
        <w:rPr>
          <w:b/>
          <w:bCs/>
          <w:sz w:val="22"/>
          <w:szCs w:val="22"/>
        </w:rPr>
        <w:t xml:space="preserve">Okres udzielonej gwarancji  </w:t>
      </w:r>
      <w:r w:rsidRPr="004B7C8F">
        <w:rPr>
          <w:bCs/>
          <w:sz w:val="22"/>
          <w:szCs w:val="22"/>
        </w:rPr>
        <w:t>………………………………m-cy</w:t>
      </w:r>
      <w:bookmarkStart w:id="1" w:name="_Hlk184383869"/>
      <w:r w:rsidRPr="004B7C8F">
        <w:rPr>
          <w:bCs/>
          <w:sz w:val="22"/>
          <w:szCs w:val="22"/>
        </w:rPr>
        <w:t>.</w:t>
      </w:r>
      <w:bookmarkEnd w:id="0"/>
      <w:r w:rsidRPr="004B7C8F">
        <w:rPr>
          <w:b/>
          <w:bCs/>
          <w:sz w:val="22"/>
          <w:szCs w:val="22"/>
        </w:rPr>
        <w:t xml:space="preserve"> </w:t>
      </w:r>
      <w:r w:rsidRPr="004B7C8F">
        <w:rPr>
          <w:bCs/>
          <w:sz w:val="22"/>
          <w:szCs w:val="22"/>
        </w:rPr>
        <w:t xml:space="preserve"> </w:t>
      </w:r>
      <w:r w:rsidRPr="004B7C8F">
        <w:rPr>
          <w:bCs/>
          <w:sz w:val="22"/>
          <w:szCs w:val="22"/>
          <w:highlight w:val="yellow"/>
        </w:rPr>
        <w:t>(</w:t>
      </w:r>
      <w:r w:rsidRPr="004B7C8F">
        <w:rPr>
          <w:bCs/>
          <w:i/>
          <w:sz w:val="22"/>
          <w:szCs w:val="22"/>
          <w:highlight w:val="yellow"/>
        </w:rPr>
        <w:t>kryterium oceny ofert)*.</w:t>
      </w:r>
      <w:r w:rsidRPr="004B7C8F">
        <w:rPr>
          <w:bCs/>
          <w:i/>
          <w:sz w:val="22"/>
          <w:szCs w:val="22"/>
        </w:rPr>
        <w:t xml:space="preserve"> </w:t>
      </w:r>
      <w:bookmarkEnd w:id="1"/>
    </w:p>
    <w:p w14:paraId="63DAE667" w14:textId="295FE34B" w:rsidR="004B7C8F" w:rsidRDefault="004B7C8F" w:rsidP="004B7C8F">
      <w:pPr>
        <w:rPr>
          <w:bCs/>
          <w:i/>
          <w:sz w:val="22"/>
          <w:szCs w:val="22"/>
        </w:rPr>
      </w:pPr>
      <w:r w:rsidRPr="004B7C8F">
        <w:rPr>
          <w:bCs/>
          <w:i/>
          <w:sz w:val="22"/>
          <w:szCs w:val="22"/>
        </w:rPr>
        <w:t>*)Zamawiający informuje, że w przypadku braku wpisania gwarancji przez Wykonawcę, Zamawiający przyjmie gwarancję minimalną tj.</w:t>
      </w:r>
      <w:r w:rsidR="008623C6">
        <w:rPr>
          <w:bCs/>
          <w:i/>
          <w:sz w:val="22"/>
          <w:szCs w:val="22"/>
        </w:rPr>
        <w:t>18</w:t>
      </w:r>
      <w:r w:rsidRPr="004B7C8F">
        <w:rPr>
          <w:bCs/>
          <w:i/>
          <w:sz w:val="22"/>
          <w:szCs w:val="22"/>
        </w:rPr>
        <w:t xml:space="preserve"> mie</w:t>
      </w:r>
      <w:r w:rsidR="008623C6">
        <w:rPr>
          <w:bCs/>
          <w:i/>
          <w:sz w:val="22"/>
          <w:szCs w:val="22"/>
        </w:rPr>
        <w:t>sięcy</w:t>
      </w:r>
    </w:p>
    <w:p w14:paraId="6D2345DB" w14:textId="77777777" w:rsidR="004B7C8F" w:rsidRPr="004B7C8F" w:rsidRDefault="004B7C8F" w:rsidP="004B7C8F">
      <w:pPr>
        <w:rPr>
          <w:bCs/>
          <w:i/>
          <w:sz w:val="22"/>
          <w:szCs w:val="22"/>
        </w:rPr>
      </w:pPr>
    </w:p>
    <w:p w14:paraId="5FC5F381" w14:textId="11DC5117" w:rsidR="004B7C8F" w:rsidRDefault="004B7C8F" w:rsidP="004B7C8F">
      <w:pPr>
        <w:rPr>
          <w:bCs/>
          <w:i/>
          <w:iCs/>
          <w:sz w:val="22"/>
          <w:szCs w:val="22"/>
        </w:rPr>
      </w:pPr>
      <w:r w:rsidRPr="004B7C8F">
        <w:rPr>
          <w:b/>
          <w:bCs/>
          <w:sz w:val="22"/>
          <w:szCs w:val="22"/>
        </w:rPr>
        <w:t xml:space="preserve">Termin realizacji zamówienia: do ……. dni  </w:t>
      </w:r>
      <w:r w:rsidRPr="004B7C8F">
        <w:rPr>
          <w:bCs/>
          <w:sz w:val="22"/>
          <w:szCs w:val="22"/>
        </w:rPr>
        <w:t>od daty podpisania umowy.</w:t>
      </w:r>
      <w:r w:rsidR="008623C6" w:rsidRPr="008623C6">
        <w:rPr>
          <w:bCs/>
          <w:sz w:val="22"/>
          <w:szCs w:val="22"/>
        </w:rPr>
        <w:t xml:space="preserve"> </w:t>
      </w:r>
      <w:r w:rsidR="008623C6" w:rsidRPr="008623C6">
        <w:rPr>
          <w:bCs/>
          <w:i/>
          <w:iCs/>
          <w:sz w:val="22"/>
          <w:szCs w:val="22"/>
          <w:highlight w:val="yellow"/>
        </w:rPr>
        <w:t>(kryterium oceny ofert)</w:t>
      </w:r>
      <w:r w:rsidR="00F6522C">
        <w:rPr>
          <w:bCs/>
          <w:i/>
          <w:iCs/>
          <w:sz w:val="22"/>
          <w:szCs w:val="22"/>
          <w:highlight w:val="yellow"/>
        </w:rPr>
        <w:t>*</w:t>
      </w:r>
      <w:r w:rsidR="008623C6" w:rsidRPr="008623C6">
        <w:rPr>
          <w:bCs/>
          <w:i/>
          <w:iCs/>
          <w:sz w:val="22"/>
          <w:szCs w:val="22"/>
          <w:highlight w:val="yellow"/>
        </w:rPr>
        <w:t>.</w:t>
      </w:r>
    </w:p>
    <w:p w14:paraId="61C820A1" w14:textId="75FEC9D9" w:rsidR="00F6522C" w:rsidRPr="00F6522C" w:rsidRDefault="00F6522C" w:rsidP="004B7C8F">
      <w:pPr>
        <w:rPr>
          <w:i/>
          <w:sz w:val="22"/>
          <w:szCs w:val="22"/>
        </w:rPr>
      </w:pPr>
      <w:r w:rsidRPr="00F6522C">
        <w:rPr>
          <w:i/>
          <w:sz w:val="22"/>
          <w:szCs w:val="22"/>
        </w:rPr>
        <w:t xml:space="preserve">*)Zamawiający informuje, że w przypadku braku wpisania </w:t>
      </w:r>
      <w:r w:rsidRPr="00F6522C">
        <w:rPr>
          <w:i/>
          <w:sz w:val="22"/>
          <w:szCs w:val="22"/>
        </w:rPr>
        <w:t>terminu realizacji</w:t>
      </w:r>
      <w:r w:rsidRPr="00F6522C">
        <w:rPr>
          <w:i/>
          <w:sz w:val="22"/>
          <w:szCs w:val="22"/>
        </w:rPr>
        <w:t xml:space="preserve"> przez Wykonawcę, Zamawiający przyjmie</w:t>
      </w:r>
      <w:r w:rsidRPr="00F6522C">
        <w:rPr>
          <w:i/>
          <w:sz w:val="22"/>
          <w:szCs w:val="22"/>
        </w:rPr>
        <w:t xml:space="preserve"> termin maksymalny tj.70 dni  od daty podpisania umowy</w:t>
      </w:r>
      <w:r>
        <w:rPr>
          <w:i/>
          <w:sz w:val="22"/>
          <w:szCs w:val="22"/>
        </w:rPr>
        <w:t>.</w:t>
      </w:r>
    </w:p>
    <w:p w14:paraId="481B7FE4" w14:textId="77777777" w:rsidR="004B7C8F" w:rsidRPr="004B7C8F" w:rsidRDefault="004B7C8F" w:rsidP="004B7C8F">
      <w:pPr>
        <w:rPr>
          <w:bCs/>
          <w:i/>
          <w:sz w:val="22"/>
          <w:szCs w:val="22"/>
        </w:rPr>
      </w:pPr>
    </w:p>
    <w:p w14:paraId="62063A79" w14:textId="77777777" w:rsidR="004B7C8F" w:rsidRPr="004B7C8F" w:rsidRDefault="004B7C8F" w:rsidP="004B7C8F">
      <w:pPr>
        <w:rPr>
          <w:b/>
          <w:bCs/>
          <w:sz w:val="22"/>
          <w:szCs w:val="22"/>
        </w:rPr>
      </w:pPr>
      <w:r w:rsidRPr="004B7C8F">
        <w:rPr>
          <w:bCs/>
          <w:sz w:val="22"/>
          <w:szCs w:val="22"/>
        </w:rPr>
        <w:t>Oświadczamy, że zgodnie z ustawą z dnia 6 marca 2018 r. Prawo przedsiębiorców, należymy do małych lub średnich przedsiębiorców:</w:t>
      </w:r>
      <w:r w:rsidRPr="004B7C8F">
        <w:rPr>
          <w:b/>
          <w:bCs/>
          <w:sz w:val="22"/>
          <w:szCs w:val="22"/>
        </w:rPr>
        <w:t xml:space="preserve"> TAK/NIE</w:t>
      </w:r>
    </w:p>
    <w:p w14:paraId="23FE1C56" w14:textId="77777777" w:rsidR="004B7C8F" w:rsidRPr="004B7C8F" w:rsidRDefault="004B7C8F" w:rsidP="004B7C8F">
      <w:pPr>
        <w:rPr>
          <w:b/>
          <w:bCs/>
          <w:sz w:val="22"/>
          <w:szCs w:val="22"/>
        </w:rPr>
      </w:pPr>
    </w:p>
    <w:p w14:paraId="6691C3B1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 xml:space="preserve">Termin płatności: </w:t>
      </w:r>
      <w:r w:rsidRPr="004B7C8F">
        <w:rPr>
          <w:bCs/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10D3CD7" w14:textId="77777777" w:rsidR="004B7C8F" w:rsidRPr="004B7C8F" w:rsidRDefault="004B7C8F" w:rsidP="004B7C8F">
      <w:pPr>
        <w:rPr>
          <w:bCs/>
          <w:sz w:val="22"/>
          <w:szCs w:val="22"/>
        </w:rPr>
      </w:pPr>
    </w:p>
    <w:p w14:paraId="746FF10E" w14:textId="77777777" w:rsidR="004B7C8F" w:rsidRPr="00004386" w:rsidRDefault="004B7C8F" w:rsidP="004B7C8F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004386">
        <w:rPr>
          <w:sz w:val="22"/>
          <w:szCs w:val="22"/>
          <w:u w:val="single"/>
        </w:rPr>
        <w:t>Jednocześnie oświadczamy, że:</w:t>
      </w:r>
    </w:p>
    <w:p w14:paraId="057F9AE7" w14:textId="77777777" w:rsidR="004B7C8F" w:rsidRPr="00004386" w:rsidRDefault="004B7C8F" w:rsidP="004B7C8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0B664A4A" w14:textId="77777777" w:rsidR="004B7C8F" w:rsidRPr="00004386" w:rsidRDefault="004B7C8F" w:rsidP="004B7C8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lastRenderedPageBreak/>
        <w:t xml:space="preserve">Oświadczamy, że zapoznaliśmy się z postanowieniami umowy, określonymi w  Specyfikacji Warunków Zamówienia i zobowiązujemy się, w przypadku wyboru naszej oferty, </w:t>
      </w:r>
      <w:r w:rsidRPr="00004386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004386">
        <w:rPr>
          <w:color w:val="000000"/>
          <w:sz w:val="22"/>
          <w:szCs w:val="22"/>
        </w:rPr>
        <w:t xml:space="preserve"> i nie wnosimy do nich żadnych zastrzeżeń.</w:t>
      </w:r>
    </w:p>
    <w:p w14:paraId="6E3CBF76" w14:textId="77777777" w:rsidR="004B7C8F" w:rsidRPr="00004386" w:rsidRDefault="004B7C8F" w:rsidP="004B7C8F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B8A161E" w14:textId="77777777" w:rsidR="004B7C8F" w:rsidRPr="00004386" w:rsidRDefault="004B7C8F" w:rsidP="004B7C8F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B7F474D" w14:textId="77777777" w:rsidR="004B7C8F" w:rsidRPr="00004386" w:rsidRDefault="004B7C8F" w:rsidP="004B7C8F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CDF3CFA" w14:textId="77777777" w:rsidR="004B7C8F" w:rsidRPr="00004386" w:rsidRDefault="004B7C8F" w:rsidP="004B7C8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B7C8F" w:rsidRPr="00004386" w14:paraId="1FC744AB" w14:textId="77777777" w:rsidTr="00A85C5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32FACA" w14:textId="77777777" w:rsidR="004B7C8F" w:rsidRPr="00004386" w:rsidRDefault="004B7C8F" w:rsidP="00A85C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CC0B86" w14:textId="77777777" w:rsidR="004B7C8F" w:rsidRPr="00004386" w:rsidRDefault="004B7C8F" w:rsidP="00A85C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 xml:space="preserve">Opis części zamówienia, którą wykonawca </w:t>
            </w:r>
          </w:p>
          <w:p w14:paraId="37E2DC23" w14:textId="77777777" w:rsidR="004B7C8F" w:rsidRPr="00004386" w:rsidRDefault="004B7C8F" w:rsidP="00A85C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23F6FF" w14:textId="77777777" w:rsidR="004B7C8F" w:rsidRPr="00004386" w:rsidRDefault="004B7C8F" w:rsidP="00A85C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Nazwa podwykonawcy</w:t>
            </w:r>
            <w:r w:rsidRPr="00004386">
              <w:rPr>
                <w:sz w:val="22"/>
                <w:szCs w:val="22"/>
              </w:rPr>
              <w:br/>
              <w:t>(o ile jest znana)</w:t>
            </w:r>
          </w:p>
        </w:tc>
      </w:tr>
      <w:tr w:rsidR="004B7C8F" w:rsidRPr="00004386" w14:paraId="5943268C" w14:textId="77777777" w:rsidTr="00A85C5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A21828" w14:textId="77777777" w:rsidR="004B7C8F" w:rsidRPr="00004386" w:rsidRDefault="004B7C8F" w:rsidP="00A85C5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58DAB" w14:textId="77777777" w:rsidR="004B7C8F" w:rsidRPr="00004386" w:rsidRDefault="004B7C8F" w:rsidP="00A85C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8E2D7" w14:textId="77777777" w:rsidR="004B7C8F" w:rsidRPr="00004386" w:rsidRDefault="004B7C8F" w:rsidP="00A85C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B7C8F" w:rsidRPr="00004386" w14:paraId="50DD0913" w14:textId="77777777" w:rsidTr="00A85C5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ABDE7" w14:textId="77777777" w:rsidR="004B7C8F" w:rsidRPr="00004386" w:rsidRDefault="004B7C8F" w:rsidP="00A85C5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C3EFC2" w14:textId="77777777" w:rsidR="004B7C8F" w:rsidRPr="00004386" w:rsidRDefault="004B7C8F" w:rsidP="00A85C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198BB" w14:textId="77777777" w:rsidR="004B7C8F" w:rsidRPr="00004386" w:rsidRDefault="004B7C8F" w:rsidP="00A85C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AB1FEF9" w14:textId="77777777" w:rsidR="004B7C8F" w:rsidRPr="00004386" w:rsidRDefault="004B7C8F" w:rsidP="004B7C8F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Upoważnionymi do reprezentowania naszej firmy są następujące osoby:</w:t>
      </w:r>
    </w:p>
    <w:p w14:paraId="298F692E" w14:textId="77777777" w:rsidR="004B7C8F" w:rsidRPr="00004386" w:rsidRDefault="004B7C8F" w:rsidP="004B7C8F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0438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</w:p>
    <w:p w14:paraId="7DC2D190" w14:textId="77777777" w:rsidR="004B7C8F" w:rsidRPr="00004386" w:rsidRDefault="004B7C8F" w:rsidP="004B7C8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</w:r>
    </w:p>
    <w:p w14:paraId="35EE88EF" w14:textId="77777777" w:rsidR="004B7C8F" w:rsidRPr="00004386" w:rsidRDefault="004B7C8F" w:rsidP="004B7C8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B0809F9" w14:textId="77777777" w:rsidR="004B7C8F" w:rsidRPr="00004386" w:rsidRDefault="004B7C8F" w:rsidP="004B7C8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  <w:t xml:space="preserve"> </w:t>
      </w:r>
    </w:p>
    <w:p w14:paraId="1E73646F" w14:textId="77777777" w:rsidR="004B7C8F" w:rsidRPr="00004386" w:rsidRDefault="004B7C8F" w:rsidP="004B7C8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BE0BB08" w14:textId="77777777" w:rsidR="004B7C8F" w:rsidRPr="00004386" w:rsidRDefault="004B7C8F" w:rsidP="004B7C8F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upoważnienie dla powyżej wskazanych osób wynika z następującego (ych) dokumentu(ów)</w:t>
      </w:r>
    </w:p>
    <w:p w14:paraId="07741167" w14:textId="77777777" w:rsidR="004B7C8F" w:rsidRPr="00004386" w:rsidRDefault="004B7C8F" w:rsidP="004B7C8F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ACC5AB0" w14:textId="77777777" w:rsidR="004B7C8F" w:rsidRPr="00004386" w:rsidRDefault="004B7C8F" w:rsidP="004B7C8F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załącznikami do niniejszej oferty są:</w:t>
      </w:r>
    </w:p>
    <w:p w14:paraId="5CBFC33D" w14:textId="77777777" w:rsidR="004B7C8F" w:rsidRPr="00004386" w:rsidRDefault="004B7C8F" w:rsidP="004B7C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43B1E8EE" w14:textId="77777777" w:rsidR="004B7C8F" w:rsidRPr="00004386" w:rsidRDefault="004B7C8F" w:rsidP="004B7C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1B41D046" w14:textId="77777777" w:rsidR="004B7C8F" w:rsidRPr="00004386" w:rsidRDefault="004B7C8F" w:rsidP="004B7C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6DFD0CA" w14:textId="77777777" w:rsidR="004B7C8F" w:rsidRPr="00004386" w:rsidRDefault="004B7C8F" w:rsidP="004B7C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1359BA8A" w14:textId="77777777" w:rsidR="004B7C8F" w:rsidRPr="00004386" w:rsidRDefault="004B7C8F" w:rsidP="004B7C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7455FBD9" w14:textId="77777777" w:rsidR="004B7C8F" w:rsidRPr="00004386" w:rsidRDefault="004B7C8F" w:rsidP="004B7C8F">
      <w:pPr>
        <w:jc w:val="both"/>
        <w:rPr>
          <w:sz w:val="22"/>
          <w:szCs w:val="22"/>
        </w:rPr>
      </w:pPr>
    </w:p>
    <w:p w14:paraId="21ABAB1F" w14:textId="77777777" w:rsidR="004B7C8F" w:rsidRPr="00004386" w:rsidRDefault="004B7C8F" w:rsidP="004B7C8F">
      <w:pPr>
        <w:rPr>
          <w:b/>
          <w:sz w:val="22"/>
          <w:szCs w:val="22"/>
          <w:u w:val="single"/>
        </w:rPr>
      </w:pPr>
    </w:p>
    <w:p w14:paraId="51D07E55" w14:textId="77777777" w:rsidR="004B7C8F" w:rsidRPr="00004386" w:rsidRDefault="004B7C8F" w:rsidP="004B7C8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468B53F4" w14:textId="77777777" w:rsidR="004B7C8F" w:rsidRPr="00004386" w:rsidRDefault="004B7C8F" w:rsidP="004B7C8F">
      <w:pPr>
        <w:rPr>
          <w:b/>
          <w:sz w:val="22"/>
          <w:szCs w:val="22"/>
          <w:u w:val="single"/>
        </w:rPr>
      </w:pPr>
    </w:p>
    <w:p w14:paraId="6AD75E45" w14:textId="77777777" w:rsidR="00A9639A" w:rsidRPr="004B7C8F" w:rsidRDefault="00A9639A" w:rsidP="004B7C8F"/>
    <w:sectPr w:rsidR="00A9639A" w:rsidRPr="004B7C8F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CBCD29" w14:textId="77777777" w:rsidR="00481B83" w:rsidRDefault="00481B83">
      <w:r>
        <w:separator/>
      </w:r>
    </w:p>
  </w:endnote>
  <w:endnote w:type="continuationSeparator" w:id="0">
    <w:p w14:paraId="40E8C1F3" w14:textId="77777777" w:rsidR="00481B83" w:rsidRDefault="00481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F9FFFA" w14:textId="77777777" w:rsidR="00481B83" w:rsidRDefault="00481B83">
      <w:r>
        <w:separator/>
      </w:r>
    </w:p>
  </w:footnote>
  <w:footnote w:type="continuationSeparator" w:id="0">
    <w:p w14:paraId="4E7ABBD8" w14:textId="77777777" w:rsidR="00481B83" w:rsidRDefault="00481B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38AE"/>
    <w:rsid w:val="0002484D"/>
    <w:rsid w:val="00040050"/>
    <w:rsid w:val="0004617B"/>
    <w:rsid w:val="00054BAA"/>
    <w:rsid w:val="00061007"/>
    <w:rsid w:val="000704FC"/>
    <w:rsid w:val="00071CCC"/>
    <w:rsid w:val="00074FA1"/>
    <w:rsid w:val="000A1465"/>
    <w:rsid w:val="000B731D"/>
    <w:rsid w:val="000D6134"/>
    <w:rsid w:val="000E09C7"/>
    <w:rsid w:val="000E4650"/>
    <w:rsid w:val="000E5FBD"/>
    <w:rsid w:val="000F6589"/>
    <w:rsid w:val="00106636"/>
    <w:rsid w:val="00116EC6"/>
    <w:rsid w:val="00173313"/>
    <w:rsid w:val="001755B5"/>
    <w:rsid w:val="001801DD"/>
    <w:rsid w:val="00194F1B"/>
    <w:rsid w:val="001B39B7"/>
    <w:rsid w:val="001C468B"/>
    <w:rsid w:val="001D4612"/>
    <w:rsid w:val="001D6DCA"/>
    <w:rsid w:val="001E2E06"/>
    <w:rsid w:val="00204048"/>
    <w:rsid w:val="00207E98"/>
    <w:rsid w:val="0024628F"/>
    <w:rsid w:val="0024678D"/>
    <w:rsid w:val="002504B9"/>
    <w:rsid w:val="002535CA"/>
    <w:rsid w:val="00261135"/>
    <w:rsid w:val="00264B4F"/>
    <w:rsid w:val="002723B0"/>
    <w:rsid w:val="002826A4"/>
    <w:rsid w:val="00291B65"/>
    <w:rsid w:val="002E322C"/>
    <w:rsid w:val="003064E3"/>
    <w:rsid w:val="0031496D"/>
    <w:rsid w:val="00315A4A"/>
    <w:rsid w:val="00321417"/>
    <w:rsid w:val="00330A5C"/>
    <w:rsid w:val="003336A1"/>
    <w:rsid w:val="003A3FF8"/>
    <w:rsid w:val="003A4E9F"/>
    <w:rsid w:val="003B007E"/>
    <w:rsid w:val="003B2C3D"/>
    <w:rsid w:val="003B5A81"/>
    <w:rsid w:val="003C26D5"/>
    <w:rsid w:val="003E60FF"/>
    <w:rsid w:val="003F045F"/>
    <w:rsid w:val="003F2313"/>
    <w:rsid w:val="004410BE"/>
    <w:rsid w:val="004614CB"/>
    <w:rsid w:val="00481B83"/>
    <w:rsid w:val="00485852"/>
    <w:rsid w:val="0048614E"/>
    <w:rsid w:val="0048709F"/>
    <w:rsid w:val="00495B22"/>
    <w:rsid w:val="004A3829"/>
    <w:rsid w:val="004B7300"/>
    <w:rsid w:val="004B7C8F"/>
    <w:rsid w:val="004C0FBC"/>
    <w:rsid w:val="004C6753"/>
    <w:rsid w:val="004F1149"/>
    <w:rsid w:val="00514936"/>
    <w:rsid w:val="00537D66"/>
    <w:rsid w:val="00546FD8"/>
    <w:rsid w:val="005501CD"/>
    <w:rsid w:val="00551F48"/>
    <w:rsid w:val="00562C21"/>
    <w:rsid w:val="00571AF7"/>
    <w:rsid w:val="00583AF1"/>
    <w:rsid w:val="00595C87"/>
    <w:rsid w:val="005A2F70"/>
    <w:rsid w:val="005C3CC9"/>
    <w:rsid w:val="005D2C65"/>
    <w:rsid w:val="005E6D94"/>
    <w:rsid w:val="005F15EC"/>
    <w:rsid w:val="00625369"/>
    <w:rsid w:val="006275CB"/>
    <w:rsid w:val="0063384F"/>
    <w:rsid w:val="0064295B"/>
    <w:rsid w:val="00643C6F"/>
    <w:rsid w:val="00644C74"/>
    <w:rsid w:val="00646202"/>
    <w:rsid w:val="0065290F"/>
    <w:rsid w:val="00667331"/>
    <w:rsid w:val="0067138D"/>
    <w:rsid w:val="0067365D"/>
    <w:rsid w:val="006757E2"/>
    <w:rsid w:val="006815F6"/>
    <w:rsid w:val="006A0ED8"/>
    <w:rsid w:val="006A427A"/>
    <w:rsid w:val="006C1F99"/>
    <w:rsid w:val="006D1797"/>
    <w:rsid w:val="006E32C8"/>
    <w:rsid w:val="006F4272"/>
    <w:rsid w:val="00707ECF"/>
    <w:rsid w:val="007266A5"/>
    <w:rsid w:val="00741436"/>
    <w:rsid w:val="007650F8"/>
    <w:rsid w:val="00772D61"/>
    <w:rsid w:val="00773082"/>
    <w:rsid w:val="007748F0"/>
    <w:rsid w:val="00784335"/>
    <w:rsid w:val="00785956"/>
    <w:rsid w:val="007A4321"/>
    <w:rsid w:val="007C1D0E"/>
    <w:rsid w:val="007D081D"/>
    <w:rsid w:val="007D302E"/>
    <w:rsid w:val="007D5896"/>
    <w:rsid w:val="007D731D"/>
    <w:rsid w:val="007E1884"/>
    <w:rsid w:val="007E435B"/>
    <w:rsid w:val="00833933"/>
    <w:rsid w:val="00836B76"/>
    <w:rsid w:val="00853083"/>
    <w:rsid w:val="008623C6"/>
    <w:rsid w:val="00891A90"/>
    <w:rsid w:val="00894FA5"/>
    <w:rsid w:val="008A7D97"/>
    <w:rsid w:val="008B2F0C"/>
    <w:rsid w:val="008B4928"/>
    <w:rsid w:val="008D2AB8"/>
    <w:rsid w:val="008D5750"/>
    <w:rsid w:val="008F1C66"/>
    <w:rsid w:val="00904B78"/>
    <w:rsid w:val="00922561"/>
    <w:rsid w:val="00931861"/>
    <w:rsid w:val="00970FE4"/>
    <w:rsid w:val="0098598E"/>
    <w:rsid w:val="009B3871"/>
    <w:rsid w:val="00A0022B"/>
    <w:rsid w:val="00A03A6B"/>
    <w:rsid w:val="00A03D18"/>
    <w:rsid w:val="00A11B39"/>
    <w:rsid w:val="00A12807"/>
    <w:rsid w:val="00A17B45"/>
    <w:rsid w:val="00A346FE"/>
    <w:rsid w:val="00A4066D"/>
    <w:rsid w:val="00A40C4C"/>
    <w:rsid w:val="00A45BD6"/>
    <w:rsid w:val="00A47B4D"/>
    <w:rsid w:val="00A5624A"/>
    <w:rsid w:val="00A65A56"/>
    <w:rsid w:val="00A743F5"/>
    <w:rsid w:val="00A83018"/>
    <w:rsid w:val="00A9639A"/>
    <w:rsid w:val="00AA0F7C"/>
    <w:rsid w:val="00AA14EC"/>
    <w:rsid w:val="00AD653E"/>
    <w:rsid w:val="00AD6BB5"/>
    <w:rsid w:val="00AF713A"/>
    <w:rsid w:val="00B03F16"/>
    <w:rsid w:val="00B22FD0"/>
    <w:rsid w:val="00B317CC"/>
    <w:rsid w:val="00B33824"/>
    <w:rsid w:val="00B62A32"/>
    <w:rsid w:val="00B653E6"/>
    <w:rsid w:val="00B774DC"/>
    <w:rsid w:val="00B84413"/>
    <w:rsid w:val="00B924C3"/>
    <w:rsid w:val="00B93971"/>
    <w:rsid w:val="00B97CCF"/>
    <w:rsid w:val="00BA3A22"/>
    <w:rsid w:val="00BD00E0"/>
    <w:rsid w:val="00BD1612"/>
    <w:rsid w:val="00BE264F"/>
    <w:rsid w:val="00BF07A3"/>
    <w:rsid w:val="00C449FF"/>
    <w:rsid w:val="00C471AA"/>
    <w:rsid w:val="00C51671"/>
    <w:rsid w:val="00C86564"/>
    <w:rsid w:val="00C94051"/>
    <w:rsid w:val="00C95F26"/>
    <w:rsid w:val="00C969A6"/>
    <w:rsid w:val="00C96CB4"/>
    <w:rsid w:val="00CA7D36"/>
    <w:rsid w:val="00CC3F7B"/>
    <w:rsid w:val="00CD0463"/>
    <w:rsid w:val="00CF6BC8"/>
    <w:rsid w:val="00D24208"/>
    <w:rsid w:val="00D360D5"/>
    <w:rsid w:val="00D464D4"/>
    <w:rsid w:val="00D470FA"/>
    <w:rsid w:val="00D60C38"/>
    <w:rsid w:val="00D66893"/>
    <w:rsid w:val="00D72372"/>
    <w:rsid w:val="00D74EE8"/>
    <w:rsid w:val="00D90ACB"/>
    <w:rsid w:val="00DC1500"/>
    <w:rsid w:val="00DD39AF"/>
    <w:rsid w:val="00E00FDB"/>
    <w:rsid w:val="00E369F5"/>
    <w:rsid w:val="00E44371"/>
    <w:rsid w:val="00E46A67"/>
    <w:rsid w:val="00E514A7"/>
    <w:rsid w:val="00E54317"/>
    <w:rsid w:val="00E949B0"/>
    <w:rsid w:val="00EA2631"/>
    <w:rsid w:val="00EA579B"/>
    <w:rsid w:val="00EC07CB"/>
    <w:rsid w:val="00EC0BEA"/>
    <w:rsid w:val="00EC474F"/>
    <w:rsid w:val="00ED2AAC"/>
    <w:rsid w:val="00ED6D40"/>
    <w:rsid w:val="00F00591"/>
    <w:rsid w:val="00F50E8A"/>
    <w:rsid w:val="00F51688"/>
    <w:rsid w:val="00F53146"/>
    <w:rsid w:val="00F53B9C"/>
    <w:rsid w:val="00F645B5"/>
    <w:rsid w:val="00F6522C"/>
    <w:rsid w:val="00F67A3D"/>
    <w:rsid w:val="00F84E92"/>
    <w:rsid w:val="00F90974"/>
    <w:rsid w:val="00F91018"/>
    <w:rsid w:val="00FA0F30"/>
    <w:rsid w:val="00FA51A4"/>
    <w:rsid w:val="00FC3FF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733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4</cp:revision>
  <cp:lastPrinted>2024-10-11T12:25:00Z</cp:lastPrinted>
  <dcterms:created xsi:type="dcterms:W3CDTF">2024-12-06T06:28:00Z</dcterms:created>
  <dcterms:modified xsi:type="dcterms:W3CDTF">2024-12-11T07:53:00Z</dcterms:modified>
</cp:coreProperties>
</file>