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DECAE" w14:textId="439D4F3B" w:rsidR="00E72634" w:rsidRDefault="00E72634" w:rsidP="00E7263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73</w:t>
      </w:r>
      <w:r>
        <w:rPr>
          <w:b/>
          <w:sz w:val="24"/>
        </w:rPr>
        <w:t>0/24</w:t>
      </w:r>
    </w:p>
    <w:p w14:paraId="21729199" w14:textId="77777777" w:rsidR="00E72634" w:rsidRDefault="00E72634" w:rsidP="00E72634">
      <w:pPr>
        <w:jc w:val="center"/>
        <w:rPr>
          <w:b/>
          <w:sz w:val="28"/>
          <w:szCs w:val="28"/>
        </w:rPr>
      </w:pPr>
    </w:p>
    <w:p w14:paraId="51CDD8DA" w14:textId="664FE0DE" w:rsidR="00E72634" w:rsidRDefault="00E72634" w:rsidP="00E72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10516F5" w14:textId="77777777" w:rsidR="00E72634" w:rsidRDefault="00E72634" w:rsidP="00E72634">
      <w:pPr>
        <w:jc w:val="center"/>
        <w:rPr>
          <w:b/>
          <w:sz w:val="28"/>
          <w:szCs w:val="28"/>
        </w:rPr>
      </w:pPr>
    </w:p>
    <w:p w14:paraId="1B4EA732" w14:textId="77777777" w:rsidR="00E72634" w:rsidRDefault="00E72634" w:rsidP="00E7263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370FC1C" w14:textId="77777777" w:rsidR="00E72634" w:rsidRDefault="00E72634" w:rsidP="00E7263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0849AF0" w14:textId="77777777" w:rsidR="00E72634" w:rsidRDefault="00E72634" w:rsidP="00E7263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A3897B8" w14:textId="77777777" w:rsidR="00E72634" w:rsidRDefault="00E72634" w:rsidP="00E7263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8213FF6" w14:textId="3E8A0522" w:rsidR="00E72634" w:rsidRDefault="00E72634" w:rsidP="00E7263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laptopa do aplikacji obliczeniowych na potrzeby </w:t>
      </w:r>
      <w:proofErr w:type="spellStart"/>
      <w:r>
        <w:rPr>
          <w:b/>
        </w:rPr>
        <w:t>WEAiIB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2E9FC391" w14:textId="3EFFAF36" w:rsidR="00E72634" w:rsidRDefault="00E72634" w:rsidP="00E7263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</w:t>
      </w:r>
      <w:r>
        <w:rPr>
          <w:sz w:val="24"/>
          <w:szCs w:val="24"/>
        </w:rPr>
        <w:t>24</w:t>
      </w:r>
      <w:r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21E6D9D" w14:textId="77777777" w:rsidR="00E72634" w:rsidRDefault="00E72634" w:rsidP="00E7263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45FF501" w14:textId="77777777" w:rsidR="00E72634" w:rsidRDefault="00E72634" w:rsidP="00E7263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0470075" w14:textId="77777777" w:rsidR="00E72634" w:rsidRDefault="00E72634" w:rsidP="00E7263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EE93ADC" w14:textId="77777777" w:rsidR="00E72634" w:rsidRDefault="00E72634" w:rsidP="00E72634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483BFCC" w14:textId="77777777" w:rsidR="00E72634" w:rsidRDefault="00E72634" w:rsidP="00E7263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D61BF96" w14:textId="77777777" w:rsidR="00E72634" w:rsidRDefault="00E72634" w:rsidP="00E7263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72634" w14:paraId="06CBFB56" w14:textId="77777777" w:rsidTr="007A21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CC76" w14:textId="77777777" w:rsidR="00E72634" w:rsidRDefault="00E72634" w:rsidP="007A214A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A528" w14:textId="77777777" w:rsidR="00E72634" w:rsidRDefault="00E72634" w:rsidP="007A214A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C4A7" w14:textId="77777777" w:rsidR="00E72634" w:rsidRDefault="00E72634" w:rsidP="007A214A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72634" w14:paraId="1756AEDA" w14:textId="77777777" w:rsidTr="007A21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BC5A" w14:textId="77777777" w:rsidR="00E72634" w:rsidRDefault="00E72634" w:rsidP="007A214A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A5AE" w14:textId="77777777" w:rsidR="00E72634" w:rsidRDefault="00E72634" w:rsidP="007A21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EE03" w14:textId="77777777" w:rsidR="00E72634" w:rsidRDefault="00E72634" w:rsidP="007A214A">
            <w:pPr>
              <w:widowControl w:val="0"/>
              <w:spacing w:line="360" w:lineRule="auto"/>
              <w:jc w:val="both"/>
            </w:pPr>
          </w:p>
        </w:tc>
      </w:tr>
      <w:tr w:rsidR="00E72634" w14:paraId="4AF89DFB" w14:textId="77777777" w:rsidTr="007A21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98CA" w14:textId="77777777" w:rsidR="00E72634" w:rsidRDefault="00E72634" w:rsidP="007A214A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750B" w14:textId="77777777" w:rsidR="00E72634" w:rsidRDefault="00E72634" w:rsidP="007A21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3FB" w14:textId="77777777" w:rsidR="00E72634" w:rsidRDefault="00E72634" w:rsidP="007A214A">
            <w:pPr>
              <w:widowControl w:val="0"/>
              <w:spacing w:line="360" w:lineRule="auto"/>
              <w:jc w:val="both"/>
            </w:pPr>
          </w:p>
        </w:tc>
      </w:tr>
      <w:tr w:rsidR="00E72634" w14:paraId="2DF7DD32" w14:textId="77777777" w:rsidTr="007A21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924E" w14:textId="77777777" w:rsidR="00E72634" w:rsidRDefault="00E72634" w:rsidP="007A214A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984D" w14:textId="77777777" w:rsidR="00E72634" w:rsidRDefault="00E72634" w:rsidP="007A21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6CE9" w14:textId="77777777" w:rsidR="00E72634" w:rsidRDefault="00E72634" w:rsidP="007A214A">
            <w:pPr>
              <w:widowControl w:val="0"/>
              <w:spacing w:line="360" w:lineRule="auto"/>
              <w:jc w:val="both"/>
            </w:pPr>
          </w:p>
        </w:tc>
      </w:tr>
    </w:tbl>
    <w:p w14:paraId="18ED83A2" w14:textId="77777777" w:rsidR="00E72634" w:rsidRDefault="00E72634" w:rsidP="00E72634">
      <w:pPr>
        <w:widowControl w:val="0"/>
        <w:spacing w:line="360" w:lineRule="auto"/>
        <w:jc w:val="both"/>
      </w:pPr>
    </w:p>
    <w:p w14:paraId="6ADFA7BB" w14:textId="77777777" w:rsidR="00E72634" w:rsidRDefault="00E72634" w:rsidP="00E7263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1328E85" w14:textId="77777777" w:rsidR="00E72634" w:rsidRDefault="00E72634" w:rsidP="00E7263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B925936" w14:textId="77777777" w:rsidR="00E72634" w:rsidRDefault="00E72634" w:rsidP="00E7263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8753EBE" w14:textId="77777777" w:rsidR="00E72634" w:rsidRDefault="00E72634" w:rsidP="00E7263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4F4B57F" w14:textId="77777777" w:rsidR="00E72634" w:rsidRDefault="00E72634" w:rsidP="00E7263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AE3A500" w14:textId="77777777" w:rsidR="00E72634" w:rsidRDefault="00E72634" w:rsidP="00E7263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A3DBEFF" w14:textId="77777777" w:rsidR="00E72634" w:rsidRDefault="00E72634" w:rsidP="00E7263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DD54036" w14:textId="77777777" w:rsidR="00E72634" w:rsidRDefault="00E72634" w:rsidP="00E72634">
      <w:pPr>
        <w:rPr>
          <w:rFonts w:eastAsia="Times New Roman"/>
          <w:lang w:eastAsia="pl-PL"/>
        </w:rPr>
      </w:pPr>
    </w:p>
    <w:p w14:paraId="690D2FF5" w14:textId="77777777" w:rsidR="00E72634" w:rsidRDefault="00E72634" w:rsidP="00E72634"/>
    <w:sectPr w:rsidR="00E7263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13BF16" w14:textId="77777777" w:rsidR="00446BED" w:rsidRDefault="00446BED">
      <w:pPr>
        <w:spacing w:after="0" w:line="240" w:lineRule="auto"/>
      </w:pPr>
      <w:r>
        <w:separator/>
      </w:r>
    </w:p>
  </w:endnote>
  <w:endnote w:type="continuationSeparator" w:id="0">
    <w:p w14:paraId="178ACAE0" w14:textId="77777777" w:rsidR="00446BED" w:rsidRDefault="00446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AF87C" w14:textId="77777777" w:rsidR="00E72634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1BA3B3" w14:textId="77777777" w:rsidR="00E72634" w:rsidRDefault="00E7263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78700" w14:textId="77777777" w:rsidR="00E72634" w:rsidRDefault="00E72634" w:rsidP="004704CB">
    <w:pPr>
      <w:pStyle w:val="Stopka"/>
      <w:framePr w:wrap="around" w:vAnchor="text" w:hAnchor="margin" w:xAlign="right" w:y="1"/>
      <w:rPr>
        <w:rStyle w:val="Numerstrony"/>
      </w:rPr>
    </w:pPr>
  </w:p>
  <w:p w14:paraId="4672E0F1" w14:textId="77777777" w:rsidR="00E72634" w:rsidRDefault="00E72634" w:rsidP="00336EEB">
    <w:pPr>
      <w:pStyle w:val="Stopka"/>
      <w:tabs>
        <w:tab w:val="clear" w:pos="4536"/>
      </w:tabs>
      <w:jc w:val="center"/>
    </w:pPr>
    <w:r>
      <w:rPr>
        <w:noProof/>
      </w:rPr>
      <w:pict w14:anchorId="46C69867">
        <v:line id="_x0000_s1025" style="position:absolute;left:0;text-align:left;z-index:251659264" from="-3.85pt,8.7pt" to="455.15pt,8.7pt"/>
      </w:pict>
    </w:r>
  </w:p>
  <w:p w14:paraId="402C6481" w14:textId="77777777" w:rsidR="00E72634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433EA" w14:textId="77777777" w:rsidR="00E72634" w:rsidRDefault="00E726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3BE26" w14:textId="77777777" w:rsidR="00446BED" w:rsidRDefault="00446BED">
      <w:pPr>
        <w:spacing w:after="0" w:line="240" w:lineRule="auto"/>
      </w:pPr>
      <w:r>
        <w:separator/>
      </w:r>
    </w:p>
  </w:footnote>
  <w:footnote w:type="continuationSeparator" w:id="0">
    <w:p w14:paraId="066B4C55" w14:textId="77777777" w:rsidR="00446BED" w:rsidRDefault="00446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936A4" w14:textId="77777777" w:rsidR="00E72634" w:rsidRDefault="00E72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14B69" w14:textId="77777777" w:rsidR="00E72634" w:rsidRDefault="00E72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86141" w14:textId="77777777" w:rsidR="00E72634" w:rsidRDefault="00E726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240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46BED"/>
    <w:rsid w:val="000563B7"/>
    <w:rsid w:val="000E6C60"/>
    <w:rsid w:val="001F4E82"/>
    <w:rsid w:val="00237270"/>
    <w:rsid w:val="00285E58"/>
    <w:rsid w:val="003D1274"/>
    <w:rsid w:val="00430A9F"/>
    <w:rsid w:val="00446BED"/>
    <w:rsid w:val="005741C5"/>
    <w:rsid w:val="005E5BD1"/>
    <w:rsid w:val="00623F70"/>
    <w:rsid w:val="00927537"/>
    <w:rsid w:val="0093180B"/>
    <w:rsid w:val="00BC2A25"/>
    <w:rsid w:val="00BC579B"/>
    <w:rsid w:val="00CB7F08"/>
    <w:rsid w:val="00D137A1"/>
    <w:rsid w:val="00D70839"/>
    <w:rsid w:val="00E23FCD"/>
    <w:rsid w:val="00E67EFE"/>
    <w:rsid w:val="00E7263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E9788"/>
  <w15:docId w15:val="{7162FEAA-C0B4-4FCB-A051-0C5BE919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634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7263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2024-12-06T08:29:00Z</cp:lastPrinted>
  <dcterms:created xsi:type="dcterms:W3CDTF">2024-12-06T08:25:00Z</dcterms:created>
  <dcterms:modified xsi:type="dcterms:W3CDTF">2024-12-06T08:29:00Z</dcterms:modified>
</cp:coreProperties>
</file>