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0ACF9CDC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ED20E7" w:rsidRPr="00ED20E7">
        <w:rPr>
          <w:b/>
          <w:sz w:val="22"/>
          <w:szCs w:val="22"/>
        </w:rPr>
        <w:t>Dostawa laptopa dla CDSI - DE-dzp.272-</w:t>
      </w:r>
      <w:bookmarkStart w:id="0" w:name="_GoBack"/>
      <w:bookmarkEnd w:id="0"/>
      <w:r w:rsidR="00ED20E7" w:rsidRPr="00ED20E7">
        <w:rPr>
          <w:b/>
          <w:sz w:val="22"/>
          <w:szCs w:val="22"/>
        </w:rPr>
        <w:t>7</w:t>
      </w:r>
      <w:r w:rsidR="003B413E">
        <w:rPr>
          <w:b/>
          <w:sz w:val="22"/>
          <w:szCs w:val="22"/>
        </w:rPr>
        <w:t>2</w:t>
      </w:r>
      <w:r w:rsidR="00ED20E7" w:rsidRPr="00ED20E7">
        <w:rPr>
          <w:b/>
          <w:sz w:val="22"/>
          <w:szCs w:val="22"/>
        </w:rPr>
        <w:t>5/24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6F0F90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1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6FE75386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1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263FF12B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BDABAC7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737A7C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498F58AE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ED20E7">
        <w:rPr>
          <w:b/>
          <w:bCs/>
          <w:sz w:val="22"/>
          <w:szCs w:val="22"/>
        </w:rPr>
        <w:t xml:space="preserve">7 </w:t>
      </w:r>
      <w:r w:rsidR="00DF7745" w:rsidRPr="00B957CC">
        <w:rPr>
          <w:b/>
          <w:bCs/>
          <w:sz w:val="22"/>
          <w:szCs w:val="22"/>
        </w:rPr>
        <w:t>dni od daty podpisania umowy</w:t>
      </w:r>
      <w:r w:rsidR="00ED20E7">
        <w:rPr>
          <w:b/>
          <w:bCs/>
          <w:sz w:val="22"/>
          <w:szCs w:val="22"/>
        </w:rPr>
        <w:t>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2" w:name="_Hlk181610388"/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End w:id="2"/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F4AB169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07697635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38B59F93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FC1F2" w14:textId="77777777" w:rsidR="00D8573C" w:rsidRDefault="00D8573C">
      <w:r>
        <w:separator/>
      </w:r>
    </w:p>
  </w:endnote>
  <w:endnote w:type="continuationSeparator" w:id="0">
    <w:p w14:paraId="6969908F" w14:textId="77777777" w:rsidR="00D8573C" w:rsidRDefault="00D85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8379D" w14:textId="77777777" w:rsidR="00D8573C" w:rsidRDefault="00D8573C">
      <w:r>
        <w:separator/>
      </w:r>
    </w:p>
  </w:footnote>
  <w:footnote w:type="continuationSeparator" w:id="0">
    <w:p w14:paraId="13FE0354" w14:textId="77777777" w:rsidR="00D8573C" w:rsidRDefault="00D85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978D2"/>
    <w:rsid w:val="003B0D77"/>
    <w:rsid w:val="003B413E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70FE4"/>
    <w:rsid w:val="00975AA6"/>
    <w:rsid w:val="00A0022B"/>
    <w:rsid w:val="00A346FE"/>
    <w:rsid w:val="00A47B4D"/>
    <w:rsid w:val="00A83018"/>
    <w:rsid w:val="00AA2E35"/>
    <w:rsid w:val="00AC6469"/>
    <w:rsid w:val="00AE6DAC"/>
    <w:rsid w:val="00B0387F"/>
    <w:rsid w:val="00B22823"/>
    <w:rsid w:val="00B774DC"/>
    <w:rsid w:val="00B957CC"/>
    <w:rsid w:val="00C871C6"/>
    <w:rsid w:val="00C969A6"/>
    <w:rsid w:val="00CA7D36"/>
    <w:rsid w:val="00D24208"/>
    <w:rsid w:val="00D60C38"/>
    <w:rsid w:val="00D66893"/>
    <w:rsid w:val="00D8573C"/>
    <w:rsid w:val="00D90ACB"/>
    <w:rsid w:val="00DA0E58"/>
    <w:rsid w:val="00DC1500"/>
    <w:rsid w:val="00DF7745"/>
    <w:rsid w:val="00E44371"/>
    <w:rsid w:val="00E949B0"/>
    <w:rsid w:val="00EC0BEA"/>
    <w:rsid w:val="00ED20E7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B4512-7BE6-44DF-8CC4-F5316B522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706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2024-12-06T13:12:00Z</dcterms:created>
  <dcterms:modified xsi:type="dcterms:W3CDTF">2024-12-06T13:12:00Z</dcterms:modified>
</cp:coreProperties>
</file>