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7344B696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7A7395" w:rsidRPr="007A7395">
        <w:rPr>
          <w:rFonts w:eastAsia="Times New Roman" w:cs="Calibri"/>
          <w:b/>
          <w:lang w:eastAsia="pl-PL"/>
        </w:rPr>
        <w:t>Dostawa laptopa dla CDSI - DE-dzp.272-</w:t>
      </w:r>
      <w:r w:rsidR="00881ACF">
        <w:rPr>
          <w:rFonts w:eastAsia="Times New Roman" w:cs="Calibri"/>
          <w:b/>
          <w:lang w:eastAsia="pl-PL"/>
        </w:rPr>
        <w:t>725</w:t>
      </w:r>
      <w:bookmarkStart w:id="0" w:name="_GoBack"/>
      <w:bookmarkEnd w:id="0"/>
      <w:r w:rsidR="007A7395" w:rsidRPr="007A7395">
        <w:rPr>
          <w:rFonts w:eastAsia="Times New Roman" w:cs="Calibri"/>
          <w:b/>
          <w:lang w:eastAsia="pl-PL"/>
        </w:rPr>
        <w:t>/24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F19FD" w14:textId="77777777" w:rsidR="007100B7" w:rsidRDefault="007100B7" w:rsidP="0038231F">
      <w:pPr>
        <w:spacing w:after="0" w:line="240" w:lineRule="auto"/>
      </w:pPr>
      <w:r>
        <w:separator/>
      </w:r>
    </w:p>
  </w:endnote>
  <w:endnote w:type="continuationSeparator" w:id="0">
    <w:p w14:paraId="54CCED85" w14:textId="77777777" w:rsidR="007100B7" w:rsidRDefault="007100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0D80A" w14:textId="77777777" w:rsidR="007100B7" w:rsidRDefault="007100B7" w:rsidP="0038231F">
      <w:pPr>
        <w:spacing w:after="0" w:line="240" w:lineRule="auto"/>
      </w:pPr>
      <w:r>
        <w:separator/>
      </w:r>
    </w:p>
  </w:footnote>
  <w:footnote w:type="continuationSeparator" w:id="0">
    <w:p w14:paraId="3F82400C" w14:textId="77777777" w:rsidR="007100B7" w:rsidRDefault="007100B7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128AB-ABDE-4DCC-BBF3-36CB122F6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2024-12-06T13:11:00Z</dcterms:created>
  <dcterms:modified xsi:type="dcterms:W3CDTF">2024-12-06T13:11:00Z</dcterms:modified>
</cp:coreProperties>
</file>