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AEA867" w14:textId="4593F71E" w:rsidR="00863D6A" w:rsidRDefault="00863D6A" w:rsidP="00863D6A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14:paraId="507F49D7" w14:textId="030CEDED" w:rsidR="00863D6A" w:rsidRPr="001F5526" w:rsidRDefault="00A916D1" w:rsidP="00863D6A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03F6D" wp14:editId="4CB2D11C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A6C29" w14:textId="77777777" w:rsidR="00863D6A" w:rsidRDefault="00863D6A" w:rsidP="00863D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D03F6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BBA6C29" w14:textId="77777777" w:rsidR="00863D6A" w:rsidRDefault="00863D6A" w:rsidP="00863D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408F74" w14:textId="77777777" w:rsidR="00863D6A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DCC2085" w14:textId="77777777" w:rsidR="00863D6A" w:rsidRPr="00D94EE0" w:rsidRDefault="00863D6A" w:rsidP="00863D6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 DO REALIZACJI ZAMÓWIENIA </w:t>
      </w:r>
    </w:p>
    <w:p w14:paraId="2B085DD1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</w:p>
    <w:p w14:paraId="7B03EA0C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036C75E" w14:textId="77777777" w:rsidR="00863D6A" w:rsidRDefault="00863D6A" w:rsidP="00863D6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08B487A" w14:textId="609E7C27" w:rsidR="00863D6A" w:rsidRDefault="00863D6A" w:rsidP="00863D6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9B3528" w:rsidRPr="009B3528">
        <w:rPr>
          <w:b/>
          <w:sz w:val="22"/>
          <w:szCs w:val="22"/>
        </w:rPr>
        <w:t>Wykonanie audytu finansowego projektu realizowanego w ramach konkursu OPUS-19, finansowanego ze środków NCN - DE-dzp.272-662/24</w:t>
      </w:r>
    </w:p>
    <w:p w14:paraId="6A68364D" w14:textId="77777777" w:rsidR="00863D6A" w:rsidRDefault="00863D6A" w:rsidP="00863D6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sz w:val="22"/>
          <w:szCs w:val="22"/>
        </w:rPr>
        <w:t xml:space="preserve">Tryb: </w:t>
      </w:r>
      <w:r w:rsidRPr="008B7489">
        <w:rPr>
          <w:sz w:val="22"/>
          <w:szCs w:val="22"/>
        </w:rPr>
        <w:t>tryb podstawowy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863D6A" w:rsidRPr="001606F7" w14:paraId="4A706863" w14:textId="77777777" w:rsidTr="004D0FB7">
        <w:trPr>
          <w:trHeight w:val="210"/>
        </w:trPr>
        <w:tc>
          <w:tcPr>
            <w:tcW w:w="1701" w:type="dxa"/>
            <w:vAlign w:val="center"/>
          </w:tcPr>
          <w:p w14:paraId="3AF81AD7" w14:textId="77777777" w:rsidR="00863D6A" w:rsidRPr="001606F7" w:rsidRDefault="00863D6A" w:rsidP="004D0FB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14:paraId="5B2A6F0A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 xml:space="preserve">Wymagania zgodnie z pkt </w:t>
            </w:r>
            <w:r>
              <w:rPr>
                <w:b/>
                <w:color w:val="000000"/>
              </w:rPr>
              <w:t>8.2.4 SWZ</w:t>
            </w:r>
          </w:p>
        </w:tc>
        <w:tc>
          <w:tcPr>
            <w:tcW w:w="2268" w:type="dxa"/>
            <w:vAlign w:val="center"/>
          </w:tcPr>
          <w:p w14:paraId="05F2B0AC" w14:textId="77777777" w:rsidR="00863D6A" w:rsidRPr="001606F7" w:rsidRDefault="00863D6A" w:rsidP="004D0FB7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9B3528" w:rsidRPr="009B3528" w14:paraId="40C74C46" w14:textId="77777777" w:rsidTr="004D0FB7">
        <w:trPr>
          <w:trHeight w:val="1842"/>
        </w:trPr>
        <w:tc>
          <w:tcPr>
            <w:tcW w:w="1701" w:type="dxa"/>
          </w:tcPr>
          <w:p w14:paraId="556176C1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</w:tc>
        <w:tc>
          <w:tcPr>
            <w:tcW w:w="5240" w:type="dxa"/>
          </w:tcPr>
          <w:p w14:paraId="1715AD52" w14:textId="77777777" w:rsidR="00863D6A" w:rsidRPr="00283EC8" w:rsidRDefault="00863D6A" w:rsidP="004D0FB7">
            <w:pPr>
              <w:tabs>
                <w:tab w:val="left" w:pos="358"/>
              </w:tabs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>1/</w:t>
            </w:r>
            <w:r w:rsidRPr="00283EC8">
              <w:rPr>
                <w:sz w:val="22"/>
                <w:szCs w:val="22"/>
              </w:rPr>
              <w:tab/>
              <w:t xml:space="preserve">Ma obywatelstwo państwa członkowskiego Unii Europejskiej lub innego państwa, którego obywatelom, na podstawie umów międzynarodowych lub przepisów prawa wspólnotowego, przysługuje prawo podjęcia zatrudnienia na terytorium Rzeczypospolitej Polskiej - 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35A6E926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>Proszę podać obywatelstwo:</w:t>
            </w:r>
            <w:r w:rsidRPr="00283EC8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5F4B1FC9" w14:textId="77777777" w:rsidR="00863D6A" w:rsidRPr="009B3528" w:rsidRDefault="00863D6A" w:rsidP="004D0FB7">
            <w:pPr>
              <w:jc w:val="both"/>
              <w:rPr>
                <w:color w:val="FF0000"/>
                <w:sz w:val="22"/>
                <w:szCs w:val="22"/>
              </w:rPr>
            </w:pPr>
          </w:p>
          <w:p w14:paraId="600F38B6" w14:textId="77777777" w:rsidR="00863D6A" w:rsidRPr="00283EC8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2/ Posiada pełną zdolność do czynności prawnych oraz korzysta z pełni praw publicznych -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42FF7E07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5E929933" w14:textId="77777777" w:rsidR="00863D6A" w:rsidRPr="00283EC8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3/ Nie jest karana za umyślne przestępstwo lub umyślne przestępstwo skarbowe - </w:t>
            </w:r>
            <w:r w:rsidRPr="00283EC8">
              <w:rPr>
                <w:b/>
                <w:sz w:val="22"/>
                <w:szCs w:val="22"/>
              </w:rPr>
              <w:t xml:space="preserve">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390C1E62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0F65BD0" w14:textId="77777777" w:rsidR="00863D6A" w:rsidRPr="00283EC8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>4/ Posiada wyższe wykształcenie -</w:t>
            </w:r>
            <w:r w:rsidRPr="00283EC8">
              <w:rPr>
                <w:b/>
                <w:sz w:val="22"/>
                <w:szCs w:val="22"/>
              </w:rPr>
              <w:t xml:space="preserve">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262CF59C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5D71A3F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Proszę wskazać nazwę Uczelni, kierunek: </w:t>
            </w:r>
            <w:r w:rsidRPr="00283EC8">
              <w:rPr>
                <w:sz w:val="22"/>
                <w:szCs w:val="22"/>
                <w:highlight w:val="yellow"/>
              </w:rPr>
              <w:t>……………………………………………………………</w:t>
            </w:r>
          </w:p>
          <w:p w14:paraId="48169BAF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</w:p>
          <w:p w14:paraId="265F5647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>5/ Posiada kwalifikacje zawodowe do przeprowadzenia audytu</w:t>
            </w:r>
          </w:p>
          <w:p w14:paraId="327DA322" w14:textId="649EEAF6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0A1A64">
              <w:rPr>
                <w:sz w:val="22"/>
                <w:szCs w:val="22"/>
              </w:rPr>
              <w:t>a/posiada certyfikat taki jak</w:t>
            </w:r>
            <w:r w:rsidR="00C01CE0" w:rsidRPr="000A1A64">
              <w:rPr>
                <w:sz w:val="22"/>
                <w:szCs w:val="22"/>
              </w:rPr>
              <w:t>:</w:t>
            </w:r>
            <w:r w:rsidRPr="000A1A64">
              <w:rPr>
                <w:sz w:val="22"/>
                <w:szCs w:val="22"/>
              </w:rPr>
              <w:t xml:space="preserve"> CIA </w:t>
            </w:r>
            <w:r w:rsidRPr="00283EC8">
              <w:rPr>
                <w:sz w:val="22"/>
                <w:szCs w:val="22"/>
              </w:rPr>
              <w:t xml:space="preserve">lub CGAP lub CISA lub ACCA lub CFE lub CCSA lub CFSA lub CFA -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18E811D1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>Proszę wskazać który:</w:t>
            </w:r>
            <w:r w:rsidRPr="00283EC8">
              <w:rPr>
                <w:sz w:val="22"/>
                <w:szCs w:val="22"/>
                <w:highlight w:val="yellow"/>
              </w:rPr>
              <w:t>……………………………….</w:t>
            </w:r>
          </w:p>
          <w:p w14:paraId="1A0036D3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lub </w:t>
            </w:r>
          </w:p>
          <w:p w14:paraId="15440376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b/ złożony, w latach 2003-2006, z wynikiem pozytywnym egzamin na audytora wewnętrznego przed Komisją Egzaminacyjną powołaną przez Ministra Finansów -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6D45924B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Proszę wskazać rok </w:t>
            </w:r>
            <w:r w:rsidRPr="00283EC8">
              <w:rPr>
                <w:sz w:val="22"/>
                <w:szCs w:val="22"/>
                <w:highlight w:val="yellow"/>
              </w:rPr>
              <w:t>………………………….</w:t>
            </w:r>
          </w:p>
          <w:p w14:paraId="210A2B94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lub </w:t>
            </w:r>
          </w:p>
          <w:p w14:paraId="6ACB75EF" w14:textId="1A783D20" w:rsidR="00283EC8" w:rsidRPr="00283EC8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>c/ posiada uprawnienia biegłego rewidenta</w:t>
            </w:r>
            <w:r w:rsidRPr="00283EC8">
              <w:rPr>
                <w:b/>
                <w:sz w:val="22"/>
                <w:szCs w:val="22"/>
              </w:rPr>
              <w:t xml:space="preserve"> -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2D248DB6" w14:textId="77777777" w:rsidR="00863D6A" w:rsidRPr="00283EC8" w:rsidRDefault="00863D6A" w:rsidP="004D0FB7">
            <w:pPr>
              <w:jc w:val="both"/>
              <w:rPr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lastRenderedPageBreak/>
              <w:t>lub</w:t>
            </w:r>
          </w:p>
          <w:p w14:paraId="6E5D574E" w14:textId="77777777" w:rsidR="00863D6A" w:rsidRPr="00283EC8" w:rsidRDefault="00863D6A" w:rsidP="004D0FB7">
            <w:pPr>
              <w:jc w:val="both"/>
              <w:rPr>
                <w:b/>
                <w:sz w:val="22"/>
                <w:szCs w:val="22"/>
              </w:rPr>
            </w:pPr>
            <w:r w:rsidRPr="00283EC8">
              <w:rPr>
                <w:sz w:val="22"/>
                <w:szCs w:val="22"/>
              </w:rPr>
              <w:t xml:space="preserve">d/ posiada dwuletnią praktykę** w zakresie audytu wewnętrznego i legitymuje się dyplomem ukończenia studiów podyplomowych w zakresie audytu wewnętrznego, wydanym przez jednostkę organizacyjną, która w dniu wydania dyplomu była uprawniona, zgodnie z odrębnymi ustawami, do nadania stopnia naukowego doktora nauk ekonomicznych lub prawnych -  </w:t>
            </w:r>
            <w:r w:rsidRPr="00283EC8">
              <w:rPr>
                <w:b/>
                <w:sz w:val="22"/>
                <w:szCs w:val="22"/>
                <w:highlight w:val="yellow"/>
              </w:rPr>
              <w:t>TAK/NIE*</w:t>
            </w:r>
          </w:p>
          <w:p w14:paraId="0DEB4386" w14:textId="7729F048" w:rsidR="00283EC8" w:rsidRPr="00E74482" w:rsidRDefault="00863D6A" w:rsidP="004D0FB7">
            <w:pPr>
              <w:jc w:val="both"/>
              <w:rPr>
                <w:sz w:val="22"/>
              </w:rPr>
            </w:pPr>
            <w:r w:rsidRPr="00283EC8">
              <w:rPr>
                <w:sz w:val="22"/>
              </w:rPr>
              <w:t xml:space="preserve">Proszę podać Uczelnię i kierunek </w:t>
            </w:r>
            <w:r w:rsidRPr="00283EC8">
              <w:rPr>
                <w:sz w:val="22"/>
                <w:highlight w:val="yellow"/>
              </w:rPr>
              <w:t>………………………</w:t>
            </w:r>
          </w:p>
        </w:tc>
        <w:tc>
          <w:tcPr>
            <w:tcW w:w="2268" w:type="dxa"/>
          </w:tcPr>
          <w:p w14:paraId="158A2CA5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70DF7BEC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48A1FF99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09D77BF5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2ABB24A5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6879A215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1D4BFF29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07888138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1AD1F319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  <w:p w14:paraId="0367D0F0" w14:textId="77777777" w:rsidR="00863D6A" w:rsidRPr="009B3528" w:rsidRDefault="00863D6A" w:rsidP="004D0FB7">
            <w:pPr>
              <w:tabs>
                <w:tab w:val="left" w:pos="0"/>
              </w:tabs>
              <w:spacing w:line="360" w:lineRule="auto"/>
              <w:jc w:val="both"/>
              <w:rPr>
                <w:color w:val="FF0000"/>
              </w:rPr>
            </w:pPr>
          </w:p>
        </w:tc>
      </w:tr>
    </w:tbl>
    <w:p w14:paraId="4C56788E" w14:textId="361E7A6E" w:rsidR="00C01CE0" w:rsidRPr="000A1A64" w:rsidRDefault="00C01CE0" w:rsidP="00C01CE0">
      <w:pPr>
        <w:tabs>
          <w:tab w:val="left" w:pos="0"/>
        </w:tabs>
        <w:spacing w:line="276" w:lineRule="auto"/>
        <w:jc w:val="both"/>
        <w:rPr>
          <w:b/>
          <w:sz w:val="24"/>
          <w:szCs w:val="24"/>
        </w:rPr>
      </w:pPr>
      <w:r w:rsidRPr="000A1A64">
        <w:rPr>
          <w:b/>
          <w:sz w:val="24"/>
          <w:szCs w:val="24"/>
        </w:rPr>
        <w:t xml:space="preserve">* </w:t>
      </w:r>
      <w:r w:rsidR="00886AAF" w:rsidRPr="000A1A64">
        <w:rPr>
          <w:sz w:val="22"/>
          <w:szCs w:val="22"/>
        </w:rPr>
        <w:t>niepotrzebne skreślić</w:t>
      </w:r>
    </w:p>
    <w:p w14:paraId="38C5DF0A" w14:textId="3FA8DDEC" w:rsidR="00863D6A" w:rsidRPr="000A1A64" w:rsidRDefault="00863D6A" w:rsidP="00863D6A">
      <w:pPr>
        <w:tabs>
          <w:tab w:val="left" w:pos="0"/>
        </w:tabs>
        <w:spacing w:line="276" w:lineRule="auto"/>
        <w:jc w:val="both"/>
        <w:rPr>
          <w:b/>
          <w:sz w:val="24"/>
          <w:szCs w:val="24"/>
        </w:rPr>
      </w:pPr>
      <w:r w:rsidRPr="000A1A64">
        <w:rPr>
          <w:b/>
          <w:sz w:val="24"/>
          <w:szCs w:val="24"/>
        </w:rPr>
        <w:t xml:space="preserve">** </w:t>
      </w:r>
      <w:r w:rsidRPr="000A1A64">
        <w:rPr>
          <w:sz w:val="22"/>
          <w:szCs w:val="22"/>
        </w:rPr>
        <w:t xml:space="preserve">Za praktykę w zakresie audytu wewnętrznego, uważa się udokumentowane przez kierownika jednostki wykonywanie czynności, w wymiarze czasu  pracy nie mniejszym niż ½ etatu, związanych z: </w:t>
      </w:r>
    </w:p>
    <w:p w14:paraId="1A0A52A9" w14:textId="77777777" w:rsidR="00863D6A" w:rsidRPr="000A1A64" w:rsidRDefault="00863D6A" w:rsidP="00863D6A">
      <w:pPr>
        <w:jc w:val="both"/>
        <w:rPr>
          <w:sz w:val="22"/>
          <w:szCs w:val="22"/>
        </w:rPr>
      </w:pPr>
      <w:r w:rsidRPr="000A1A64">
        <w:rPr>
          <w:sz w:val="22"/>
          <w:szCs w:val="22"/>
        </w:rPr>
        <w:t>- przeprowadzeniem audytu wewnętrznego pod nadzorem audytora wewnętrznego;</w:t>
      </w:r>
    </w:p>
    <w:p w14:paraId="4667FA58" w14:textId="77777777" w:rsidR="00850225" w:rsidRPr="000A1A64" w:rsidRDefault="00850225" w:rsidP="00850225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0A1A64">
        <w:rPr>
          <w:sz w:val="22"/>
          <w:szCs w:val="22"/>
        </w:rPr>
        <w:t xml:space="preserve">- realizacją czynności w zakresie audytu gospodarowania środkami pochodzącymi </w:t>
      </w:r>
    </w:p>
    <w:p w14:paraId="1DFBD6CA" w14:textId="77777777" w:rsidR="00850225" w:rsidRPr="000A1A64" w:rsidRDefault="00850225" w:rsidP="00850225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0A1A64">
        <w:rPr>
          <w:sz w:val="22"/>
          <w:szCs w:val="22"/>
        </w:rPr>
        <w:t xml:space="preserve">z budżetu Unii Europejskiej oraz niepodlegającymi zwrotowi środkami z pomocy udzielanej przez państwa członkowskie Europejskiego Porozumienia o Wolnym Handlu (EFTA), o którym mowa w ustawie z dnia 16 listopada 2016 r. o Krajowej Administracji Skarbowej (Dz. U. z 2023 r. poz. 615 z </w:t>
      </w:r>
      <w:proofErr w:type="spellStart"/>
      <w:r w:rsidRPr="000A1A64">
        <w:rPr>
          <w:sz w:val="22"/>
          <w:szCs w:val="22"/>
        </w:rPr>
        <w:t>późn</w:t>
      </w:r>
      <w:proofErr w:type="spellEnd"/>
      <w:r w:rsidRPr="000A1A64">
        <w:rPr>
          <w:sz w:val="22"/>
          <w:szCs w:val="22"/>
        </w:rPr>
        <w:t>. zm.);</w:t>
      </w:r>
    </w:p>
    <w:p w14:paraId="244D8767" w14:textId="616BCE89" w:rsidR="00863D6A" w:rsidRPr="000A1A64" w:rsidRDefault="00850225" w:rsidP="00850225">
      <w:pPr>
        <w:tabs>
          <w:tab w:val="left" w:pos="0"/>
        </w:tabs>
        <w:spacing w:line="276" w:lineRule="auto"/>
        <w:jc w:val="both"/>
        <w:rPr>
          <w:b/>
          <w:sz w:val="24"/>
          <w:szCs w:val="24"/>
        </w:rPr>
      </w:pPr>
      <w:r w:rsidRPr="000A1A64">
        <w:rPr>
          <w:sz w:val="22"/>
          <w:szCs w:val="22"/>
        </w:rPr>
        <w:t xml:space="preserve">- nadzorowaniem lub wykonywaniem czynności kontrolnych, o których mowa w ustawie z dnia 23 grudnia 1994 r. o Najwyższej Izbie Kontroli (Dz. U. z 2022 r. poz. 623 z </w:t>
      </w:r>
      <w:proofErr w:type="spellStart"/>
      <w:r w:rsidRPr="000A1A64">
        <w:rPr>
          <w:sz w:val="22"/>
          <w:szCs w:val="22"/>
        </w:rPr>
        <w:t>późn</w:t>
      </w:r>
      <w:proofErr w:type="spellEnd"/>
      <w:r w:rsidRPr="000A1A64">
        <w:rPr>
          <w:sz w:val="22"/>
          <w:szCs w:val="22"/>
        </w:rPr>
        <w:t>. zm.).</w:t>
      </w:r>
    </w:p>
    <w:p w14:paraId="4D1034A2" w14:textId="77777777" w:rsidR="00AC7F11" w:rsidRPr="000A1A64" w:rsidRDefault="00AC7F11" w:rsidP="00863D6A">
      <w:pPr>
        <w:jc w:val="both"/>
        <w:rPr>
          <w:b/>
        </w:rPr>
      </w:pPr>
    </w:p>
    <w:p w14:paraId="405DF681" w14:textId="77777777" w:rsidR="00AC7F11" w:rsidRDefault="00AC7F11" w:rsidP="00863D6A">
      <w:pPr>
        <w:jc w:val="both"/>
        <w:rPr>
          <w:b/>
        </w:rPr>
      </w:pPr>
    </w:p>
    <w:p w14:paraId="4D504725" w14:textId="01C01122" w:rsidR="00863D6A" w:rsidRDefault="00863D6A" w:rsidP="00863D6A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14:paraId="2FF6B3B8" w14:textId="77777777" w:rsidR="00AC7F11" w:rsidRDefault="00AC7F11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</w:p>
    <w:p w14:paraId="51A387A4" w14:textId="77777777" w:rsidR="00AC7F11" w:rsidRDefault="00AC7F11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</w:p>
    <w:p w14:paraId="1BC63048" w14:textId="265979D4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1D370BD5" w14:textId="77777777" w:rsidR="00863D6A" w:rsidRDefault="00863D6A" w:rsidP="00863D6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3CD9D67" w14:textId="77777777" w:rsidR="00863D6A" w:rsidRDefault="00863D6A" w:rsidP="00863D6A"/>
    <w:p w14:paraId="621C6D01" w14:textId="77777777" w:rsidR="00863D6A" w:rsidRPr="00D94EE0" w:rsidRDefault="00863D6A" w:rsidP="00863D6A"/>
    <w:p w14:paraId="778EB17A" w14:textId="77777777" w:rsidR="00F55B12" w:rsidRPr="00863D6A" w:rsidRDefault="00F55B12" w:rsidP="00863D6A"/>
    <w:sectPr w:rsidR="00F55B12" w:rsidRPr="00863D6A" w:rsidSect="00F32F05">
      <w:headerReference w:type="firs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85EE7" w14:textId="77777777" w:rsidR="002D25AD" w:rsidRDefault="002D25AD">
      <w:r>
        <w:separator/>
      </w:r>
    </w:p>
  </w:endnote>
  <w:endnote w:type="continuationSeparator" w:id="0">
    <w:p w14:paraId="674F9815" w14:textId="77777777" w:rsidR="002D25AD" w:rsidRDefault="002D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1A25" w14:textId="77777777" w:rsidR="002D25AD" w:rsidRDefault="002D25AD">
      <w:r>
        <w:separator/>
      </w:r>
    </w:p>
  </w:footnote>
  <w:footnote w:type="continuationSeparator" w:id="0">
    <w:p w14:paraId="4EFDEA8F" w14:textId="77777777" w:rsidR="002D25AD" w:rsidRDefault="002D25AD">
      <w:r>
        <w:continuationSeparator/>
      </w:r>
    </w:p>
  </w:footnote>
  <w:footnote w:id="1">
    <w:p w14:paraId="29CBAE3E" w14:textId="77777777" w:rsidR="00863D6A" w:rsidRDefault="00863D6A" w:rsidP="00863D6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4BFAD" w14:textId="5BA104E5" w:rsidR="00F32F05" w:rsidRDefault="00F32F05" w:rsidP="00F32F05"/>
  <w:p w14:paraId="229947A5" w14:textId="466183F4" w:rsidR="00B00ED5" w:rsidRDefault="00B00ED5" w:rsidP="0037625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40408"/>
    <w:multiLevelType w:val="hybridMultilevel"/>
    <w:tmpl w:val="A3F46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3146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F65"/>
    <w:rsid w:val="00007EED"/>
    <w:rsid w:val="00012ECF"/>
    <w:rsid w:val="00030EB9"/>
    <w:rsid w:val="000A1A64"/>
    <w:rsid w:val="00173DF8"/>
    <w:rsid w:val="001D037F"/>
    <w:rsid w:val="002328A0"/>
    <w:rsid w:val="00257EBF"/>
    <w:rsid w:val="00283EC8"/>
    <w:rsid w:val="002A7F51"/>
    <w:rsid w:val="002D25AD"/>
    <w:rsid w:val="0037625E"/>
    <w:rsid w:val="003E3289"/>
    <w:rsid w:val="004F3B47"/>
    <w:rsid w:val="00527F15"/>
    <w:rsid w:val="00637071"/>
    <w:rsid w:val="00786D40"/>
    <w:rsid w:val="007D26E8"/>
    <w:rsid w:val="0080402D"/>
    <w:rsid w:val="00850225"/>
    <w:rsid w:val="008539D0"/>
    <w:rsid w:val="00863D6A"/>
    <w:rsid w:val="00886AAF"/>
    <w:rsid w:val="008E4A55"/>
    <w:rsid w:val="008E66F9"/>
    <w:rsid w:val="009B3528"/>
    <w:rsid w:val="009E4F5D"/>
    <w:rsid w:val="00A82F65"/>
    <w:rsid w:val="00A866C3"/>
    <w:rsid w:val="00A916D1"/>
    <w:rsid w:val="00AC7F11"/>
    <w:rsid w:val="00AD45C5"/>
    <w:rsid w:val="00B00ED5"/>
    <w:rsid w:val="00B33027"/>
    <w:rsid w:val="00B5696C"/>
    <w:rsid w:val="00C01CE0"/>
    <w:rsid w:val="00C1317D"/>
    <w:rsid w:val="00C13B52"/>
    <w:rsid w:val="00C303B2"/>
    <w:rsid w:val="00D116BB"/>
    <w:rsid w:val="00DE6C58"/>
    <w:rsid w:val="00E74482"/>
    <w:rsid w:val="00F04CB8"/>
    <w:rsid w:val="00F21267"/>
    <w:rsid w:val="00F32F05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C0DDD7"/>
  <w15:chartTrackingRefBased/>
  <w15:docId w15:val="{A1CF7109-BF88-4A2C-BD3F-C595BBF6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D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0ED5"/>
  </w:style>
  <w:style w:type="paragraph" w:styleId="Tekstprzypisudolnego">
    <w:name w:val="footnote text"/>
    <w:basedOn w:val="Normalny"/>
    <w:link w:val="TekstprzypisudolnegoZnak"/>
    <w:semiHidden/>
    <w:unhideWhenUsed/>
    <w:rsid w:val="00863D6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63D6A"/>
  </w:style>
  <w:style w:type="character" w:styleId="Odwoanieprzypisudolnego">
    <w:name w:val="footnote reference"/>
    <w:semiHidden/>
    <w:unhideWhenUsed/>
    <w:rsid w:val="00863D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1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3</cp:revision>
  <cp:lastPrinted>2024-11-29T13:20:00Z</cp:lastPrinted>
  <dcterms:created xsi:type="dcterms:W3CDTF">2024-11-29T13:20:00Z</dcterms:created>
  <dcterms:modified xsi:type="dcterms:W3CDTF">2024-12-10T11:59:00Z</dcterms:modified>
</cp:coreProperties>
</file>