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833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8335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83356">
        <w:rPr>
          <w:sz w:val="22"/>
          <w:szCs w:val="22"/>
        </w:rPr>
        <w:t>2024-12-11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83356" w:rsidRPr="00183356" w:rsidRDefault="00183356" w:rsidP="00FB7F50">
      <w:pPr>
        <w:spacing w:after="40"/>
        <w:rPr>
          <w:b/>
          <w:bCs/>
          <w:sz w:val="22"/>
          <w:szCs w:val="22"/>
        </w:rPr>
      </w:pPr>
      <w:r w:rsidRPr="00183356">
        <w:rPr>
          <w:b/>
          <w:bCs/>
          <w:sz w:val="22"/>
          <w:szCs w:val="22"/>
        </w:rPr>
        <w:t>Akademia Górniczo - Hutnicza</w:t>
      </w:r>
    </w:p>
    <w:p w:rsidR="00183356" w:rsidRPr="00183356" w:rsidRDefault="00183356" w:rsidP="00FB7F50">
      <w:pPr>
        <w:spacing w:after="40"/>
        <w:rPr>
          <w:b/>
          <w:bCs/>
          <w:sz w:val="22"/>
          <w:szCs w:val="22"/>
        </w:rPr>
      </w:pPr>
      <w:r w:rsidRPr="00183356">
        <w:rPr>
          <w:b/>
          <w:bCs/>
          <w:sz w:val="22"/>
          <w:szCs w:val="22"/>
        </w:rPr>
        <w:t>im. Stanisława Staszica w Krakowie</w:t>
      </w:r>
    </w:p>
    <w:p w:rsidR="00FB7F50" w:rsidRPr="002245BE" w:rsidRDefault="00183356" w:rsidP="00FB7F50">
      <w:pPr>
        <w:spacing w:after="40"/>
        <w:rPr>
          <w:b/>
          <w:bCs/>
          <w:sz w:val="22"/>
          <w:szCs w:val="22"/>
        </w:rPr>
      </w:pPr>
      <w:r w:rsidRPr="00183356">
        <w:rPr>
          <w:b/>
          <w:bCs/>
          <w:sz w:val="22"/>
          <w:szCs w:val="22"/>
        </w:rPr>
        <w:t>Dział Zamówień Publicznych</w:t>
      </w:r>
    </w:p>
    <w:p w:rsidR="00FB7F50" w:rsidRPr="002245BE" w:rsidRDefault="00183356" w:rsidP="00FB7F50">
      <w:pPr>
        <w:rPr>
          <w:sz w:val="22"/>
          <w:szCs w:val="22"/>
        </w:rPr>
      </w:pPr>
      <w:r w:rsidRPr="0018335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83356">
        <w:rPr>
          <w:sz w:val="22"/>
          <w:szCs w:val="22"/>
        </w:rPr>
        <w:t>30</w:t>
      </w:r>
    </w:p>
    <w:p w:rsidR="00FB7F50" w:rsidRPr="002245BE" w:rsidRDefault="00183356" w:rsidP="00FB7F50">
      <w:pPr>
        <w:rPr>
          <w:sz w:val="22"/>
          <w:szCs w:val="22"/>
        </w:rPr>
      </w:pPr>
      <w:r w:rsidRPr="0018335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8335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83356" w:rsidRPr="00607F9B" w:rsidTr="00A87046">
        <w:trPr>
          <w:trHeight w:val="638"/>
        </w:trPr>
        <w:tc>
          <w:tcPr>
            <w:tcW w:w="959" w:type="dxa"/>
            <w:shd w:val="clear" w:color="auto" w:fill="auto"/>
          </w:tcPr>
          <w:p w:rsidR="00183356" w:rsidRPr="00607F9B" w:rsidRDefault="00183356" w:rsidP="00A870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3356" w:rsidRPr="00607F9B" w:rsidRDefault="00183356" w:rsidP="00A870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8335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335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3356">
              <w:rPr>
                <w:b/>
                <w:bCs/>
                <w:sz w:val="22"/>
                <w:szCs w:val="22"/>
              </w:rPr>
              <w:t>Dostawa 1 szt. laptopa dla laboratorium - DE-dzp.272-684/24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83356">
              <w:rPr>
                <w:b/>
                <w:sz w:val="22"/>
                <w:szCs w:val="22"/>
              </w:rPr>
              <w:t>DE-dzp.272-684/24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83356" w:rsidTr="00A870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83356" w:rsidRPr="00D26ED6" w:rsidRDefault="00183356" w:rsidP="00A870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83356">
              <w:rPr>
                <w:b/>
                <w:sz w:val="22"/>
                <w:szCs w:val="22"/>
              </w:rPr>
              <w:t xml:space="preserve">Piotr </w:t>
            </w:r>
            <w:proofErr w:type="spellStart"/>
            <w:r w:rsidRPr="00183356">
              <w:rPr>
                <w:b/>
                <w:sz w:val="22"/>
                <w:szCs w:val="22"/>
              </w:rPr>
              <w:t>Migda</w:t>
            </w:r>
            <w:proofErr w:type="spellEnd"/>
          </w:p>
          <w:p w:rsidR="00183356" w:rsidRPr="009F0E5C" w:rsidRDefault="00183356" w:rsidP="00A8704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83356">
              <w:rPr>
                <w:bCs/>
                <w:sz w:val="22"/>
                <w:szCs w:val="22"/>
              </w:rPr>
              <w:t>Opaczewska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3356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83356">
              <w:rPr>
                <w:bCs/>
                <w:sz w:val="22"/>
                <w:szCs w:val="22"/>
              </w:rPr>
              <w:t>/16</w:t>
            </w:r>
          </w:p>
          <w:p w:rsidR="00183356" w:rsidRPr="009F0E5C" w:rsidRDefault="00183356" w:rsidP="00A87046">
            <w:pPr>
              <w:jc w:val="both"/>
              <w:rPr>
                <w:bCs/>
                <w:sz w:val="22"/>
                <w:szCs w:val="22"/>
              </w:rPr>
            </w:pPr>
            <w:r w:rsidRPr="00183356">
              <w:rPr>
                <w:bCs/>
                <w:sz w:val="22"/>
                <w:szCs w:val="22"/>
              </w:rPr>
              <w:t>02-368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83356">
              <w:rPr>
                <w:bCs/>
                <w:sz w:val="22"/>
                <w:szCs w:val="22"/>
              </w:rPr>
              <w:t>Warszawa</w:t>
            </w:r>
          </w:p>
          <w:p w:rsidR="00183356" w:rsidRPr="00D26ED6" w:rsidRDefault="00183356" w:rsidP="00A870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83356" w:rsidRDefault="00183356" w:rsidP="00A8704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3356">
              <w:rPr>
                <w:sz w:val="22"/>
                <w:szCs w:val="22"/>
              </w:rPr>
              <w:t>Dostawa 1 szt. laptopa dla laboratorium - DE-dzp.272-684/24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183356" w:rsidRPr="00D26ED6" w:rsidRDefault="00183356" w:rsidP="00A8704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83356">
              <w:rPr>
                <w:b/>
                <w:sz w:val="22"/>
                <w:szCs w:val="22"/>
              </w:rPr>
              <w:t>19 126.50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83356" w:rsidRDefault="00183356" w:rsidP="00A8704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417"/>
        <w:gridCol w:w="1701"/>
        <w:gridCol w:w="1985"/>
        <w:gridCol w:w="1843"/>
      </w:tblGrid>
      <w:tr w:rsidR="009A188B" w:rsidRPr="008567C7" w:rsidTr="009A188B">
        <w:trPr>
          <w:trHeight w:val="510"/>
        </w:trPr>
        <w:tc>
          <w:tcPr>
            <w:tcW w:w="709" w:type="dxa"/>
            <w:vAlign w:val="center"/>
          </w:tcPr>
          <w:p w:rsidR="009A188B" w:rsidRPr="008567C7" w:rsidRDefault="009A18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9A188B" w:rsidRPr="008567C7" w:rsidRDefault="009A18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9A188B" w:rsidRPr="008567C7" w:rsidRDefault="009A1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9A188B" w:rsidRPr="008567C7" w:rsidRDefault="009A1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Rozmiar dysku SSD</w:t>
            </w:r>
          </w:p>
        </w:tc>
        <w:tc>
          <w:tcPr>
            <w:tcW w:w="1985" w:type="dxa"/>
            <w:vAlign w:val="center"/>
          </w:tcPr>
          <w:p w:rsidR="009A188B" w:rsidRPr="008567C7" w:rsidRDefault="009A188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9A188B" w:rsidRPr="008567C7" w:rsidRDefault="009A188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A188B" w:rsidRPr="008567C7" w:rsidTr="009A188B">
        <w:tc>
          <w:tcPr>
            <w:tcW w:w="709" w:type="dxa"/>
            <w:vAlign w:val="center"/>
          </w:tcPr>
          <w:p w:rsidR="009A188B" w:rsidRPr="008567C7" w:rsidRDefault="009A188B" w:rsidP="00A870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9A188B" w:rsidRPr="002B6761" w:rsidRDefault="009A188B" w:rsidP="00A870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183356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:rsidR="009A188B" w:rsidRPr="008567C7" w:rsidRDefault="009A188B" w:rsidP="00A870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9A188B" w:rsidRPr="001B7815" w:rsidRDefault="009A188B" w:rsidP="00A870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8335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9A188B" w:rsidRPr="008567C7" w:rsidRDefault="009A188B" w:rsidP="00A870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9A188B" w:rsidRPr="008567C7" w:rsidRDefault="009A188B" w:rsidP="00A870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:rsidR="009A188B" w:rsidRPr="008567C7" w:rsidRDefault="009A188B" w:rsidP="00A870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:rsidR="009A188B" w:rsidRPr="008567C7" w:rsidRDefault="009A188B" w:rsidP="00A870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335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4AC" w:rsidRDefault="000224AC">
      <w:r>
        <w:separator/>
      </w:r>
    </w:p>
  </w:endnote>
  <w:endnote w:type="continuationSeparator" w:id="0">
    <w:p w:rsidR="000224AC" w:rsidRDefault="0002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4AC" w:rsidRDefault="000224AC">
      <w:r>
        <w:separator/>
      </w:r>
    </w:p>
  </w:footnote>
  <w:footnote w:type="continuationSeparator" w:id="0">
    <w:p w:rsidR="000224AC" w:rsidRDefault="00022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4AC"/>
    <w:rsid w:val="00005838"/>
    <w:rsid w:val="00022322"/>
    <w:rsid w:val="000224AC"/>
    <w:rsid w:val="00042497"/>
    <w:rsid w:val="000C1E6F"/>
    <w:rsid w:val="000E4E56"/>
    <w:rsid w:val="001833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188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60E55-5BC8-41B6-85A2-7C120E4C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2024-12-11T12:51:00Z</dcterms:created>
  <dcterms:modified xsi:type="dcterms:W3CDTF">2024-12-11T12:51:00Z</dcterms:modified>
</cp:coreProperties>
</file>