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48EBD0B6" w14:textId="698AC1AC" w:rsidR="00A105DD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D90F6D" w:rsidRPr="00D90F6D">
        <w:rPr>
          <w:b/>
        </w:rPr>
        <w:t xml:space="preserve">Dostawa komputerów przenośnych - 2szt  dla </w:t>
      </w:r>
      <w:proofErr w:type="spellStart"/>
      <w:r w:rsidR="00D90F6D" w:rsidRPr="00D90F6D">
        <w:rPr>
          <w:b/>
        </w:rPr>
        <w:t>WGGiOŚ</w:t>
      </w:r>
      <w:proofErr w:type="spellEnd"/>
      <w:r w:rsidR="00D90F6D" w:rsidRPr="00D90F6D">
        <w:rPr>
          <w:b/>
        </w:rPr>
        <w:t xml:space="preserve"> – DE-dzp.272-724/24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C4B5FBE" w14:textId="77777777" w:rsidR="00760AEB" w:rsidRPr="00124E3F" w:rsidRDefault="00760AEB" w:rsidP="00A105DD">
      <w:pPr>
        <w:widowControl w:val="0"/>
        <w:ind w:right="1"/>
        <w:jc w:val="both"/>
        <w:rPr>
          <w:b/>
        </w:rPr>
      </w:pPr>
    </w:p>
    <w:p w14:paraId="3F242C95" w14:textId="77777777" w:rsidR="008D2AB8" w:rsidRDefault="008D2AB8" w:rsidP="00AE2ADC">
      <w:pPr>
        <w:rPr>
          <w:b/>
        </w:rPr>
      </w:pPr>
    </w:p>
    <w:p w14:paraId="797C41D9" w14:textId="55DE4C45" w:rsidR="00AE2ADC" w:rsidRPr="00760AEB" w:rsidRDefault="00AE2ADC" w:rsidP="00AE2ADC">
      <w:pPr>
        <w:jc w:val="both"/>
        <w:rPr>
          <w:b/>
          <w:bCs/>
          <w:u w:val="single"/>
        </w:rPr>
      </w:pPr>
      <w:r w:rsidRPr="00760AEB">
        <w:rPr>
          <w:b/>
          <w:bCs/>
          <w:highlight w:val="cyan"/>
          <w:u w:val="single"/>
        </w:rPr>
        <w:t>ZADANIE 1</w:t>
      </w:r>
      <w:bookmarkStart w:id="0" w:name="_Hlk126773811"/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D90F6D">
        <w:rPr>
          <w:rFonts w:eastAsia="Calibri"/>
          <w:b/>
          <w:bCs/>
          <w:color w:val="000000"/>
          <w:spacing w:val="-3"/>
          <w:highlight w:val="cyan"/>
          <w:u w:val="single"/>
        </w:rPr>
        <w:t>–</w:t>
      </w:r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bookmarkEnd w:id="0"/>
      <w:r w:rsidR="00D90F6D" w:rsidRPr="00D90F6D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LAPTOP NR </w:t>
      </w:r>
      <w:r w:rsidR="00D90F6D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>1</w:t>
      </w:r>
      <w:r w:rsidR="004E6A83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4E6A83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4E6A83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>(1szt)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6EFD8E7A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1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46454BD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75D765DF" w14:textId="77777777" w:rsidR="00D90F6D" w:rsidRDefault="00D90F6D" w:rsidP="00AE2ADC">
      <w:pPr>
        <w:jc w:val="both"/>
        <w:rPr>
          <w:sz w:val="22"/>
          <w:szCs w:val="22"/>
        </w:rPr>
      </w:pPr>
    </w:p>
    <w:p w14:paraId="32041B07" w14:textId="6729060D" w:rsidR="00D90F6D" w:rsidRPr="00D90F6D" w:rsidRDefault="00D90F6D" w:rsidP="00D90F6D">
      <w:pPr>
        <w:jc w:val="both"/>
        <w:rPr>
          <w:i/>
          <w:iCs/>
          <w:sz w:val="22"/>
          <w:szCs w:val="22"/>
        </w:rPr>
      </w:pPr>
      <w:r w:rsidRPr="00D90F6D">
        <w:rPr>
          <w:b/>
          <w:bCs/>
          <w:sz w:val="22"/>
          <w:szCs w:val="22"/>
        </w:rPr>
        <w:t>Rozmiar pamięci RAM</w:t>
      </w:r>
      <w:r>
        <w:rPr>
          <w:sz w:val="22"/>
          <w:szCs w:val="22"/>
        </w:rPr>
        <w:t>………….GB</w:t>
      </w:r>
      <w:r w:rsidR="00EA4A57">
        <w:rPr>
          <w:sz w:val="22"/>
          <w:szCs w:val="22"/>
        </w:rPr>
        <w:t xml:space="preserve"> DDR5</w:t>
      </w:r>
      <w:r w:rsidRPr="00D90F6D">
        <w:rPr>
          <w:sz w:val="22"/>
          <w:szCs w:val="22"/>
        </w:rPr>
        <w:t xml:space="preserve"> </w:t>
      </w:r>
      <w:r w:rsidRPr="00D90F6D">
        <w:rPr>
          <w:i/>
          <w:iCs/>
          <w:sz w:val="22"/>
          <w:szCs w:val="22"/>
          <w:highlight w:val="yellow"/>
        </w:rPr>
        <w:t>(kryterium oceny ofert)</w:t>
      </w:r>
      <w:r>
        <w:rPr>
          <w:i/>
          <w:iCs/>
          <w:sz w:val="22"/>
          <w:szCs w:val="22"/>
        </w:rPr>
        <w:t xml:space="preserve"> </w:t>
      </w:r>
      <w:r w:rsidR="00EA4A57">
        <w:rPr>
          <w:i/>
          <w:iCs/>
          <w:sz w:val="22"/>
          <w:szCs w:val="22"/>
        </w:rPr>
        <w:t>(</w:t>
      </w:r>
      <w:r w:rsidRPr="00D90F6D">
        <w:rPr>
          <w:sz w:val="22"/>
          <w:szCs w:val="22"/>
        </w:rPr>
        <w:t xml:space="preserve">należy wpisać </w:t>
      </w:r>
      <w:r>
        <w:rPr>
          <w:sz w:val="22"/>
          <w:szCs w:val="22"/>
        </w:rPr>
        <w:t xml:space="preserve">rozmiar </w:t>
      </w:r>
      <w:r w:rsidRPr="00D90F6D">
        <w:rPr>
          <w:sz w:val="22"/>
          <w:szCs w:val="22"/>
        </w:rPr>
        <w:t>zaoferowan</w:t>
      </w:r>
      <w:r>
        <w:rPr>
          <w:sz w:val="22"/>
          <w:szCs w:val="22"/>
        </w:rPr>
        <w:t>ej  w ofercie pamięci</w:t>
      </w:r>
      <w:r w:rsidRPr="00D90F6D">
        <w:rPr>
          <w:sz w:val="22"/>
          <w:szCs w:val="22"/>
        </w:rPr>
        <w:t xml:space="preserve">  i ujęt</w:t>
      </w:r>
      <w:r>
        <w:rPr>
          <w:sz w:val="22"/>
          <w:szCs w:val="22"/>
        </w:rPr>
        <w:t>ej</w:t>
      </w:r>
      <w:r w:rsidRPr="00D90F6D">
        <w:rPr>
          <w:sz w:val="22"/>
          <w:szCs w:val="22"/>
        </w:rPr>
        <w:t xml:space="preserve"> w cenie)</w:t>
      </w:r>
      <w:r>
        <w:rPr>
          <w:sz w:val="22"/>
          <w:szCs w:val="22"/>
        </w:rPr>
        <w:t>.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A1D72AE" w14:textId="07F71F62" w:rsidR="00D90F6D" w:rsidRPr="00F94B30" w:rsidRDefault="00D90F6D" w:rsidP="00D90F6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bookmarkStart w:id="2" w:name="_Hlk169776732"/>
    </w:p>
    <w:bookmarkEnd w:id="2"/>
    <w:p w14:paraId="6BE23D04" w14:textId="77777777" w:rsidR="00AE2ADC" w:rsidRDefault="00AE2ADC" w:rsidP="00AE2ADC">
      <w:pPr>
        <w:jc w:val="both"/>
        <w:rPr>
          <w:sz w:val="22"/>
          <w:szCs w:val="22"/>
        </w:rPr>
      </w:pPr>
    </w:p>
    <w:bookmarkEnd w:id="1"/>
    <w:p w14:paraId="41EC461F" w14:textId="77777777" w:rsidR="00760AEB" w:rsidRDefault="00760AEB" w:rsidP="00AE2ADC">
      <w:pPr>
        <w:jc w:val="both"/>
        <w:rPr>
          <w:sz w:val="22"/>
          <w:szCs w:val="22"/>
        </w:rPr>
      </w:pPr>
    </w:p>
    <w:p w14:paraId="4A8B01C1" w14:textId="77777777" w:rsidR="00D90F6D" w:rsidRDefault="00D90F6D" w:rsidP="00AE2ADC">
      <w:pPr>
        <w:jc w:val="both"/>
        <w:rPr>
          <w:sz w:val="22"/>
          <w:szCs w:val="22"/>
        </w:rPr>
      </w:pPr>
    </w:p>
    <w:p w14:paraId="101877DD" w14:textId="77777777" w:rsidR="00D90F6D" w:rsidRDefault="00D90F6D" w:rsidP="00AE2ADC">
      <w:pPr>
        <w:jc w:val="both"/>
        <w:rPr>
          <w:sz w:val="22"/>
          <w:szCs w:val="22"/>
        </w:rPr>
      </w:pPr>
    </w:p>
    <w:p w14:paraId="6A3E4E2F" w14:textId="4AFD91EB" w:rsidR="00AE2ADC" w:rsidRPr="00760AEB" w:rsidRDefault="00AE2ADC" w:rsidP="00AE2ADC">
      <w:pPr>
        <w:jc w:val="both"/>
        <w:rPr>
          <w:b/>
          <w:bCs/>
          <w:u w:val="single"/>
        </w:rPr>
      </w:pPr>
      <w:r w:rsidRPr="00760AEB">
        <w:rPr>
          <w:b/>
          <w:bCs/>
          <w:highlight w:val="cyan"/>
          <w:u w:val="single"/>
        </w:rPr>
        <w:t xml:space="preserve">ZADANIE </w:t>
      </w:r>
      <w:r w:rsidRPr="00D90F6D">
        <w:rPr>
          <w:b/>
          <w:bCs/>
          <w:highlight w:val="cyan"/>
          <w:u w:val="single"/>
        </w:rPr>
        <w:t>2</w:t>
      </w:r>
      <w:r w:rsidR="00760AEB" w:rsidRPr="00D90F6D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D90F6D" w:rsidRPr="00D90F6D">
        <w:rPr>
          <w:rFonts w:eastAsia="Calibri"/>
          <w:b/>
          <w:bCs/>
          <w:color w:val="000000"/>
          <w:spacing w:val="-3"/>
          <w:highlight w:val="cyan"/>
          <w:u w:val="single"/>
        </w:rPr>
        <w:t>–</w:t>
      </w:r>
      <w:r w:rsidR="00760AEB" w:rsidRPr="00D90F6D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D90F6D" w:rsidRPr="00D90F6D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LAPTOP NR </w:t>
      </w:r>
      <w:r w:rsidR="00D90F6D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>2</w:t>
      </w:r>
      <w:r w:rsidR="004E6A83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4E6A83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</w:t>
      </w:r>
      <w:r w:rsidR="004E6A83" w:rsidRPr="004E6A83">
        <w:rPr>
          <w:rFonts w:eastAsia="Calibri"/>
          <w:b/>
          <w:bCs/>
          <w:color w:val="000000"/>
          <w:spacing w:val="-3"/>
          <w:highlight w:val="cyan"/>
          <w:u w:val="single"/>
        </w:rPr>
        <w:t>(1szt)</w:t>
      </w:r>
      <w:r w:rsidR="00760AEB" w:rsidRPr="00760AEB">
        <w:rPr>
          <w:b/>
          <w:bCs/>
          <w:u w:val="single"/>
        </w:rPr>
        <w:t xml:space="preserve"> </w:t>
      </w:r>
    </w:p>
    <w:p w14:paraId="734A589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06354178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441D5D74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35970235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D3C87A3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162C76FF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324FD42" w14:textId="77777777" w:rsidR="00D90F6D" w:rsidRDefault="00D90F6D" w:rsidP="00D90F6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D14919D" w14:textId="77777777" w:rsidR="00D90F6D" w:rsidRPr="00F94B30" w:rsidRDefault="00D90F6D" w:rsidP="00D90F6D">
      <w:pPr>
        <w:jc w:val="both"/>
        <w:rPr>
          <w:sz w:val="22"/>
          <w:szCs w:val="22"/>
        </w:rPr>
      </w:pPr>
    </w:p>
    <w:p w14:paraId="6922F632" w14:textId="77777777" w:rsidR="00D90F6D" w:rsidRPr="00F94B30" w:rsidRDefault="00D90F6D" w:rsidP="00D90F6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D4BC4E9" w14:textId="77777777" w:rsidR="00D90F6D" w:rsidRDefault="00D90F6D" w:rsidP="00D90F6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5ECE1C4C" w14:textId="77777777" w:rsidR="00D90F6D" w:rsidRDefault="00D90F6D" w:rsidP="00D90F6D">
      <w:pPr>
        <w:jc w:val="both"/>
        <w:rPr>
          <w:sz w:val="22"/>
          <w:szCs w:val="22"/>
        </w:rPr>
      </w:pPr>
    </w:p>
    <w:p w14:paraId="242080FA" w14:textId="50FBCE5F" w:rsidR="00D90F6D" w:rsidRPr="00D90F6D" w:rsidRDefault="00D90F6D" w:rsidP="00D90F6D">
      <w:pPr>
        <w:jc w:val="both"/>
        <w:rPr>
          <w:i/>
          <w:iCs/>
          <w:sz w:val="22"/>
          <w:szCs w:val="22"/>
        </w:rPr>
      </w:pPr>
      <w:r w:rsidRPr="00D90F6D">
        <w:rPr>
          <w:b/>
          <w:bCs/>
          <w:sz w:val="22"/>
          <w:szCs w:val="22"/>
        </w:rPr>
        <w:t>Rozmiar pamięci RAM</w:t>
      </w:r>
      <w:r>
        <w:rPr>
          <w:sz w:val="22"/>
          <w:szCs w:val="22"/>
        </w:rPr>
        <w:t>………….GB</w:t>
      </w:r>
      <w:r w:rsidR="00EA4A57">
        <w:rPr>
          <w:sz w:val="22"/>
          <w:szCs w:val="22"/>
        </w:rPr>
        <w:t xml:space="preserve"> DDR5</w:t>
      </w:r>
      <w:r w:rsidRPr="00D90F6D">
        <w:rPr>
          <w:sz w:val="22"/>
          <w:szCs w:val="22"/>
        </w:rPr>
        <w:t xml:space="preserve"> </w:t>
      </w:r>
      <w:r w:rsidRPr="00D90F6D">
        <w:rPr>
          <w:i/>
          <w:iCs/>
          <w:sz w:val="22"/>
          <w:szCs w:val="22"/>
          <w:highlight w:val="yellow"/>
        </w:rPr>
        <w:t>(kryterium oceny ofert)</w:t>
      </w:r>
      <w:r>
        <w:rPr>
          <w:i/>
          <w:iCs/>
          <w:sz w:val="22"/>
          <w:szCs w:val="22"/>
        </w:rPr>
        <w:t xml:space="preserve"> </w:t>
      </w:r>
      <w:r w:rsidR="00EA4A57">
        <w:rPr>
          <w:i/>
          <w:iCs/>
          <w:sz w:val="22"/>
          <w:szCs w:val="22"/>
        </w:rPr>
        <w:t>(</w:t>
      </w:r>
      <w:r w:rsidRPr="00D90F6D">
        <w:rPr>
          <w:sz w:val="22"/>
          <w:szCs w:val="22"/>
        </w:rPr>
        <w:t xml:space="preserve">należy wpisać </w:t>
      </w:r>
      <w:r>
        <w:rPr>
          <w:sz w:val="22"/>
          <w:szCs w:val="22"/>
        </w:rPr>
        <w:t xml:space="preserve">rozmiar </w:t>
      </w:r>
      <w:r w:rsidRPr="00D90F6D">
        <w:rPr>
          <w:sz w:val="22"/>
          <w:szCs w:val="22"/>
        </w:rPr>
        <w:t>zaoferowan</w:t>
      </w:r>
      <w:r>
        <w:rPr>
          <w:sz w:val="22"/>
          <w:szCs w:val="22"/>
        </w:rPr>
        <w:t>ej  w ofercie pamięci</w:t>
      </w:r>
      <w:r w:rsidRPr="00D90F6D">
        <w:rPr>
          <w:sz w:val="22"/>
          <w:szCs w:val="22"/>
        </w:rPr>
        <w:t xml:space="preserve">  i ujęt</w:t>
      </w:r>
      <w:r>
        <w:rPr>
          <w:sz w:val="22"/>
          <w:szCs w:val="22"/>
        </w:rPr>
        <w:t>ej</w:t>
      </w:r>
      <w:r w:rsidRPr="00D90F6D">
        <w:rPr>
          <w:sz w:val="22"/>
          <w:szCs w:val="22"/>
        </w:rPr>
        <w:t xml:space="preserve"> w cenie)</w:t>
      </w:r>
      <w:r>
        <w:rPr>
          <w:sz w:val="22"/>
          <w:szCs w:val="22"/>
        </w:rPr>
        <w:t>.</w:t>
      </w:r>
    </w:p>
    <w:p w14:paraId="0E00C9D8" w14:textId="77777777" w:rsidR="00D90F6D" w:rsidRPr="00F94B30" w:rsidRDefault="00D90F6D" w:rsidP="00D90F6D">
      <w:pPr>
        <w:jc w:val="both"/>
        <w:rPr>
          <w:sz w:val="22"/>
          <w:szCs w:val="22"/>
        </w:rPr>
      </w:pPr>
    </w:p>
    <w:p w14:paraId="4F4C20D6" w14:textId="795A66F2" w:rsidR="00D90F6D" w:rsidRPr="00F94B30" w:rsidRDefault="00D90F6D" w:rsidP="00D90F6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36948284" w14:textId="77777777" w:rsidR="00D90F6D" w:rsidRDefault="00D90F6D" w:rsidP="00D90F6D">
      <w:pPr>
        <w:jc w:val="both"/>
        <w:rPr>
          <w:sz w:val="22"/>
          <w:szCs w:val="22"/>
        </w:rPr>
      </w:pPr>
    </w:p>
    <w:p w14:paraId="1C14FE04" w14:textId="77777777" w:rsidR="00760AEB" w:rsidRDefault="00760AEB" w:rsidP="00AE2ADC">
      <w:pPr>
        <w:jc w:val="both"/>
        <w:rPr>
          <w:sz w:val="22"/>
          <w:szCs w:val="22"/>
        </w:rPr>
      </w:pPr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0E88C139" w14:textId="77777777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1A8C02B7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0850F7EE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54429F3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CF73FD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458E523" w14:textId="77777777" w:rsidR="00D90F6D" w:rsidRPr="00004386" w:rsidRDefault="00D90F6D" w:rsidP="00D90F6D">
      <w:pPr>
        <w:jc w:val="both"/>
        <w:rPr>
          <w:sz w:val="22"/>
          <w:szCs w:val="22"/>
        </w:rPr>
      </w:pPr>
    </w:p>
    <w:p w14:paraId="515B34DF" w14:textId="77777777" w:rsidR="00D90F6D" w:rsidRPr="00004386" w:rsidRDefault="00D90F6D" w:rsidP="00D90F6D">
      <w:pPr>
        <w:rPr>
          <w:b/>
          <w:sz w:val="22"/>
          <w:szCs w:val="22"/>
          <w:u w:val="single"/>
        </w:rPr>
      </w:pPr>
    </w:p>
    <w:p w14:paraId="330841F4" w14:textId="77777777" w:rsidR="00D90F6D" w:rsidRPr="00004386" w:rsidRDefault="00D90F6D" w:rsidP="00D90F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5ED6F98B" w14:textId="77777777" w:rsidR="00D90F6D" w:rsidRPr="00004386" w:rsidRDefault="00D90F6D" w:rsidP="00D90F6D">
      <w:pPr>
        <w:rPr>
          <w:b/>
          <w:sz w:val="22"/>
          <w:szCs w:val="22"/>
          <w:u w:val="single"/>
        </w:rPr>
      </w:pPr>
    </w:p>
    <w:p w14:paraId="78302368" w14:textId="77777777" w:rsidR="00D90F6D" w:rsidRPr="004B7C8F" w:rsidRDefault="00D90F6D" w:rsidP="00D90F6D"/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1675D" w14:textId="77777777" w:rsidR="00B12B6C" w:rsidRDefault="00B12B6C">
      <w:r>
        <w:separator/>
      </w:r>
    </w:p>
  </w:endnote>
  <w:endnote w:type="continuationSeparator" w:id="0">
    <w:p w14:paraId="20585CDC" w14:textId="77777777" w:rsidR="00B12B6C" w:rsidRDefault="00B12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80DDD" w14:textId="77777777" w:rsidR="00B12B6C" w:rsidRDefault="00B12B6C">
      <w:r>
        <w:separator/>
      </w:r>
    </w:p>
  </w:footnote>
  <w:footnote w:type="continuationSeparator" w:id="0">
    <w:p w14:paraId="57F05805" w14:textId="77777777" w:rsidR="00B12B6C" w:rsidRDefault="00B12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0B6A"/>
    <w:rsid w:val="002C5511"/>
    <w:rsid w:val="002F3454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524604"/>
    <w:rsid w:val="005371A2"/>
    <w:rsid w:val="00546577"/>
    <w:rsid w:val="0055705E"/>
    <w:rsid w:val="00561AEA"/>
    <w:rsid w:val="00593486"/>
    <w:rsid w:val="00595C87"/>
    <w:rsid w:val="005D2C65"/>
    <w:rsid w:val="005E261C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56378"/>
    <w:rsid w:val="00760AEB"/>
    <w:rsid w:val="007622F6"/>
    <w:rsid w:val="007748F0"/>
    <w:rsid w:val="007A093F"/>
    <w:rsid w:val="007A167B"/>
    <w:rsid w:val="007A4321"/>
    <w:rsid w:val="007C0B52"/>
    <w:rsid w:val="008135FF"/>
    <w:rsid w:val="00833933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16E8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105DD"/>
    <w:rsid w:val="00A346FE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726FF"/>
    <w:rsid w:val="00B7715C"/>
    <w:rsid w:val="00B774DC"/>
    <w:rsid w:val="00B92A69"/>
    <w:rsid w:val="00B95318"/>
    <w:rsid w:val="00BF23FE"/>
    <w:rsid w:val="00C27473"/>
    <w:rsid w:val="00C358E1"/>
    <w:rsid w:val="00C444B7"/>
    <w:rsid w:val="00C969A6"/>
    <w:rsid w:val="00CA7D36"/>
    <w:rsid w:val="00CD00B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620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2024-12-11T09:40:00Z</cp:lastPrinted>
  <dcterms:created xsi:type="dcterms:W3CDTF">2024-12-11T09:42:00Z</dcterms:created>
  <dcterms:modified xsi:type="dcterms:W3CDTF">2024-12-11T09:42:00Z</dcterms:modified>
</cp:coreProperties>
</file>