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E67D2" w14:textId="77777777" w:rsidR="009432A1" w:rsidRPr="009432A1" w:rsidRDefault="00E4666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4666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46661">
        <w:rPr>
          <w:rFonts w:ascii="Arial" w:hAnsi="Arial" w:cs="Arial"/>
          <w:sz w:val="24"/>
          <w:szCs w:val="24"/>
        </w:rPr>
        <w:t>2024-12-11</w:t>
      </w:r>
    </w:p>
    <w:p w14:paraId="65AF42FB" w14:textId="77777777" w:rsidR="002B731E" w:rsidRDefault="00E4666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66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5BA5E4F" w14:textId="77777777" w:rsidR="002B731E" w:rsidRDefault="00E4666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661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BE1BB7B" w14:textId="0FA9875B" w:rsidR="009432A1" w:rsidRPr="009432A1" w:rsidRDefault="00E4666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661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DE22F82" w14:textId="77777777" w:rsidR="009432A1" w:rsidRPr="009432A1" w:rsidRDefault="00E4666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46661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46661">
        <w:rPr>
          <w:rFonts w:ascii="Arial" w:hAnsi="Arial" w:cs="Arial"/>
          <w:sz w:val="24"/>
          <w:szCs w:val="24"/>
        </w:rPr>
        <w:t>66</w:t>
      </w:r>
    </w:p>
    <w:p w14:paraId="59454F30" w14:textId="77777777" w:rsidR="009432A1" w:rsidRPr="009432A1" w:rsidRDefault="00E46661" w:rsidP="009432A1">
      <w:pPr>
        <w:rPr>
          <w:rFonts w:ascii="Arial" w:hAnsi="Arial" w:cs="Arial"/>
          <w:sz w:val="24"/>
          <w:szCs w:val="24"/>
        </w:rPr>
      </w:pPr>
      <w:r w:rsidRPr="00E46661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46661">
        <w:rPr>
          <w:rFonts w:ascii="Arial" w:hAnsi="Arial" w:cs="Arial"/>
          <w:sz w:val="24"/>
          <w:szCs w:val="24"/>
        </w:rPr>
        <w:t>Kraków</w:t>
      </w:r>
    </w:p>
    <w:p w14:paraId="21857B86" w14:textId="5FB0909B" w:rsidR="009432A1" w:rsidRPr="009432A1" w:rsidRDefault="002B731E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SZP-271-40/24-</w:t>
      </w:r>
      <w:r w:rsidR="00CB6A92">
        <w:rPr>
          <w:rFonts w:ascii="Arial" w:hAnsi="Arial" w:cs="Arial"/>
          <w:bCs/>
          <w:sz w:val="18"/>
          <w:szCs w:val="18"/>
        </w:rPr>
        <w:t>1028.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2F903C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E0889E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E5CD1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613CEC7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F0731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3A56903" w14:textId="77777777" w:rsidTr="00A652DF">
        <w:tc>
          <w:tcPr>
            <w:tcW w:w="2269" w:type="dxa"/>
            <w:shd w:val="clear" w:color="auto" w:fill="auto"/>
          </w:tcPr>
          <w:p w14:paraId="237B5E0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D2AF8C" w14:textId="77777777" w:rsidR="009432A1" w:rsidRPr="004E4B64" w:rsidRDefault="00E4666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661">
              <w:rPr>
                <w:rFonts w:ascii="Arial" w:hAnsi="Arial" w:cs="Arial"/>
                <w:bCs/>
                <w:sz w:val="24"/>
                <w:szCs w:val="24"/>
              </w:rPr>
              <w:t xml:space="preserve">Serwis oprogramowania aplikacyjnego klasy HIS </w:t>
            </w:r>
            <w:proofErr w:type="spellStart"/>
            <w:r w:rsidRPr="00E46661">
              <w:rPr>
                <w:rFonts w:ascii="Arial" w:hAnsi="Arial" w:cs="Arial"/>
                <w:bCs/>
                <w:sz w:val="24"/>
                <w:szCs w:val="24"/>
              </w:rPr>
              <w:t>InfoMedica</w:t>
            </w:r>
            <w:proofErr w:type="spellEnd"/>
            <w:r w:rsidRPr="00E46661">
              <w:rPr>
                <w:rFonts w:ascii="Arial" w:hAnsi="Arial" w:cs="Arial"/>
                <w:bCs/>
                <w:sz w:val="24"/>
                <w:szCs w:val="24"/>
              </w:rPr>
              <w:t xml:space="preserve"> Plus/AMMS Plus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6661" w:rsidRPr="004E4B64" w14:paraId="2ECFCAAB" w14:textId="77777777" w:rsidTr="00CD3107">
        <w:tc>
          <w:tcPr>
            <w:tcW w:w="2269" w:type="dxa"/>
            <w:shd w:val="clear" w:color="auto" w:fill="auto"/>
          </w:tcPr>
          <w:p w14:paraId="7BBA5D78" w14:textId="77777777" w:rsidR="00E46661" w:rsidRPr="004E4B64" w:rsidRDefault="00E46661" w:rsidP="00CD31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A0CC71" w14:textId="77777777" w:rsidR="00E46661" w:rsidRPr="004E4B64" w:rsidRDefault="00E46661" w:rsidP="00CD31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661">
              <w:rPr>
                <w:rFonts w:ascii="Arial" w:hAnsi="Arial" w:cs="Arial"/>
                <w:bCs/>
                <w:sz w:val="24"/>
                <w:szCs w:val="24"/>
              </w:rPr>
              <w:t>SZP-271-40/24</w:t>
            </w:r>
          </w:p>
        </w:tc>
      </w:tr>
    </w:tbl>
    <w:p w14:paraId="749EBDC3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46661" w:rsidRPr="00E46661">
        <w:rPr>
          <w:rFonts w:ascii="Arial" w:hAnsi="Arial" w:cs="Arial"/>
          <w:sz w:val="24"/>
          <w:szCs w:val="24"/>
        </w:rPr>
        <w:t>(</w:t>
      </w:r>
      <w:proofErr w:type="spellStart"/>
      <w:r w:rsidR="00E46661" w:rsidRPr="00E46661">
        <w:rPr>
          <w:rFonts w:ascii="Arial" w:hAnsi="Arial" w:cs="Arial"/>
          <w:sz w:val="24"/>
          <w:szCs w:val="24"/>
        </w:rPr>
        <w:t>t.j</w:t>
      </w:r>
      <w:proofErr w:type="spellEnd"/>
      <w:r w:rsidR="00E46661" w:rsidRPr="00E4666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8E2D229" w14:textId="77777777" w:rsidR="0069085C" w:rsidRPr="00382A4A" w:rsidRDefault="00E4666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46661">
        <w:rPr>
          <w:rFonts w:ascii="Arial" w:hAnsi="Arial" w:cs="Arial"/>
          <w:b/>
          <w:sz w:val="24"/>
          <w:szCs w:val="24"/>
        </w:rPr>
        <w:t>673 056.00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0A52D2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BC2558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593CB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7B481D" w14:textId="149375A6" w:rsidR="00A80738" w:rsidRDefault="00A80738" w:rsidP="00CB6A9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8151514" w14:textId="61818AC9" w:rsidR="00CB6A92" w:rsidRDefault="00CB6A92" w:rsidP="00CB6A9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1B62114" w14:textId="7822EBA4" w:rsidR="00CB6A92" w:rsidRPr="009432A1" w:rsidRDefault="00CB6A92" w:rsidP="00CB6A9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CB6A92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546E0" w14:textId="77777777" w:rsidR="00917695" w:rsidRDefault="00917695">
      <w:r>
        <w:separator/>
      </w:r>
    </w:p>
  </w:endnote>
  <w:endnote w:type="continuationSeparator" w:id="0">
    <w:p w14:paraId="0E4C3FFC" w14:textId="77777777" w:rsidR="00917695" w:rsidRDefault="0091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690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087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E9B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200F5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BD2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2591B3" w14:textId="77777777" w:rsidR="009F189D" w:rsidRDefault="009F189D">
    <w:pPr>
      <w:pStyle w:val="Stopka"/>
      <w:tabs>
        <w:tab w:val="clear" w:pos="4536"/>
      </w:tabs>
      <w:jc w:val="center"/>
    </w:pPr>
  </w:p>
  <w:p w14:paraId="5A534DF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76128" w14:textId="77777777" w:rsidR="00917695" w:rsidRDefault="00917695">
      <w:r>
        <w:separator/>
      </w:r>
    </w:p>
  </w:footnote>
  <w:footnote w:type="continuationSeparator" w:id="0">
    <w:p w14:paraId="12F4FCD7" w14:textId="77777777" w:rsidR="00917695" w:rsidRDefault="00917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CD57" w14:textId="77777777" w:rsidR="00E46661" w:rsidRDefault="00E46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43865" w14:textId="77777777" w:rsidR="00E46661" w:rsidRDefault="00E46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ACFAB" w14:textId="77777777" w:rsidR="00E46661" w:rsidRDefault="00E466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695"/>
    <w:rsid w:val="00007727"/>
    <w:rsid w:val="00017720"/>
    <w:rsid w:val="00035488"/>
    <w:rsid w:val="000D7F25"/>
    <w:rsid w:val="000E00E5"/>
    <w:rsid w:val="00173B20"/>
    <w:rsid w:val="001C69FF"/>
    <w:rsid w:val="0023318D"/>
    <w:rsid w:val="002B731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7695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6A92"/>
    <w:rsid w:val="00D7128F"/>
    <w:rsid w:val="00E466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633B45"/>
  <w15:chartTrackingRefBased/>
  <w15:docId w15:val="{21492D8C-E105-44BC-AEF9-72F573D4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2024-12-11T08:32:00Z</cp:lastPrinted>
  <dcterms:created xsi:type="dcterms:W3CDTF">2024-12-11T08:26:00Z</dcterms:created>
  <dcterms:modified xsi:type="dcterms:W3CDTF">2024-12-11T08:33:00Z</dcterms:modified>
</cp:coreProperties>
</file>