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4E889" w14:textId="77777777" w:rsidR="00FB7F50" w:rsidRPr="002245BE" w:rsidRDefault="00FB79B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79B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79B5">
        <w:rPr>
          <w:sz w:val="22"/>
          <w:szCs w:val="22"/>
        </w:rPr>
        <w:t>2024-12-11</w:t>
      </w:r>
    </w:p>
    <w:p w14:paraId="07A9AE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A5CE4B" w14:textId="77777777" w:rsidR="00FB79B5" w:rsidRPr="00FB79B5" w:rsidRDefault="00FB79B5" w:rsidP="00FB7F50">
      <w:pPr>
        <w:spacing w:after="40"/>
        <w:rPr>
          <w:b/>
          <w:bCs/>
          <w:sz w:val="22"/>
          <w:szCs w:val="22"/>
        </w:rPr>
      </w:pPr>
      <w:r w:rsidRPr="00FB79B5">
        <w:rPr>
          <w:b/>
          <w:bCs/>
          <w:sz w:val="22"/>
          <w:szCs w:val="22"/>
        </w:rPr>
        <w:t>Akademia Górniczo - Hutnicza</w:t>
      </w:r>
    </w:p>
    <w:p w14:paraId="5AE7D8B4" w14:textId="77777777" w:rsidR="00FB79B5" w:rsidRPr="00FB79B5" w:rsidRDefault="00FB79B5" w:rsidP="00FB7F50">
      <w:pPr>
        <w:spacing w:after="40"/>
        <w:rPr>
          <w:b/>
          <w:bCs/>
          <w:sz w:val="22"/>
          <w:szCs w:val="22"/>
        </w:rPr>
      </w:pPr>
      <w:r w:rsidRPr="00FB79B5">
        <w:rPr>
          <w:b/>
          <w:bCs/>
          <w:sz w:val="22"/>
          <w:szCs w:val="22"/>
        </w:rPr>
        <w:t>im. Stanisława Staszica w Krakowie</w:t>
      </w:r>
    </w:p>
    <w:p w14:paraId="0B7159D8" w14:textId="77777777" w:rsidR="00FB7F50" w:rsidRPr="002245BE" w:rsidRDefault="00FB79B5" w:rsidP="00FB7F50">
      <w:pPr>
        <w:spacing w:after="40"/>
        <w:rPr>
          <w:b/>
          <w:bCs/>
          <w:sz w:val="22"/>
          <w:szCs w:val="22"/>
        </w:rPr>
      </w:pPr>
      <w:r w:rsidRPr="00FB79B5">
        <w:rPr>
          <w:b/>
          <w:bCs/>
          <w:sz w:val="22"/>
          <w:szCs w:val="22"/>
        </w:rPr>
        <w:t>Dział Zamówień Publicznych</w:t>
      </w:r>
    </w:p>
    <w:p w14:paraId="16906EE4" w14:textId="77777777" w:rsidR="00FB7F50" w:rsidRPr="002245BE" w:rsidRDefault="00FB79B5" w:rsidP="00FB7F50">
      <w:pPr>
        <w:rPr>
          <w:sz w:val="22"/>
          <w:szCs w:val="22"/>
        </w:rPr>
      </w:pPr>
      <w:r w:rsidRPr="00FB79B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B79B5">
        <w:rPr>
          <w:sz w:val="22"/>
          <w:szCs w:val="22"/>
        </w:rPr>
        <w:t>30</w:t>
      </w:r>
    </w:p>
    <w:p w14:paraId="3DFAD5E1" w14:textId="77777777" w:rsidR="00FB7F50" w:rsidRPr="002245BE" w:rsidRDefault="00FB79B5" w:rsidP="00FB7F50">
      <w:pPr>
        <w:rPr>
          <w:sz w:val="22"/>
          <w:szCs w:val="22"/>
        </w:rPr>
      </w:pPr>
      <w:r w:rsidRPr="00FB79B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B79B5">
        <w:rPr>
          <w:sz w:val="22"/>
          <w:szCs w:val="22"/>
        </w:rPr>
        <w:t>Kraków</w:t>
      </w:r>
    </w:p>
    <w:p w14:paraId="5AEBE3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67B83D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B79B5" w:rsidRPr="00607F9B" w14:paraId="7DE3463F" w14:textId="77777777" w:rsidTr="005F352A">
        <w:trPr>
          <w:trHeight w:val="638"/>
        </w:trPr>
        <w:tc>
          <w:tcPr>
            <w:tcW w:w="959" w:type="dxa"/>
            <w:shd w:val="clear" w:color="auto" w:fill="auto"/>
          </w:tcPr>
          <w:p w14:paraId="6B7CE561" w14:textId="77777777" w:rsidR="00FB79B5" w:rsidRPr="00607F9B" w:rsidRDefault="00FB79B5" w:rsidP="005F3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78AF21" w14:textId="5FE084F8" w:rsidR="00FB79B5" w:rsidRPr="00607F9B" w:rsidRDefault="00FB79B5" w:rsidP="005F3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B79B5">
              <w:rPr>
                <w:sz w:val="22"/>
                <w:szCs w:val="22"/>
              </w:rPr>
              <w:t>podstawowy</w:t>
            </w:r>
            <w:r w:rsidR="008D6817">
              <w:rPr>
                <w:sz w:val="22"/>
                <w:szCs w:val="22"/>
              </w:rPr>
              <w:t>m</w:t>
            </w:r>
            <w:r w:rsidRPr="00FB79B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B79B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79B5">
              <w:rPr>
                <w:b/>
                <w:bCs/>
                <w:sz w:val="22"/>
                <w:szCs w:val="22"/>
              </w:rPr>
              <w:t xml:space="preserve">Dostawa komputera przenośnego na potrzeby </w:t>
            </w:r>
            <w:proofErr w:type="spellStart"/>
            <w:r w:rsidRPr="00FB79B5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79B5">
              <w:rPr>
                <w:b/>
                <w:sz w:val="22"/>
                <w:szCs w:val="22"/>
              </w:rPr>
              <w:t>DE-dzp.272-688/24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30AE71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79B5" w14:paraId="1F5549FF" w14:textId="77777777" w:rsidTr="005F35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450D957" w14:textId="77777777" w:rsidR="00FB79B5" w:rsidRPr="00D26ED6" w:rsidRDefault="00FB79B5" w:rsidP="005F35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B79B5">
              <w:rPr>
                <w:b/>
                <w:sz w:val="22"/>
                <w:szCs w:val="22"/>
              </w:rPr>
              <w:t>iSpot</w:t>
            </w:r>
            <w:proofErr w:type="spellEnd"/>
            <w:r w:rsidRPr="00FB79B5">
              <w:rPr>
                <w:b/>
                <w:sz w:val="22"/>
                <w:szCs w:val="22"/>
              </w:rPr>
              <w:t xml:space="preserve"> Sp. z o. o.</w:t>
            </w:r>
          </w:p>
          <w:p w14:paraId="4CAEB2F9" w14:textId="77777777" w:rsidR="00FB79B5" w:rsidRPr="009F0E5C" w:rsidRDefault="00FB79B5" w:rsidP="005F352A">
            <w:pPr>
              <w:jc w:val="both"/>
              <w:rPr>
                <w:bCs/>
                <w:sz w:val="22"/>
                <w:szCs w:val="22"/>
              </w:rPr>
            </w:pPr>
            <w:r w:rsidRPr="00FB79B5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79B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14E886" w14:textId="77777777" w:rsidR="00FB79B5" w:rsidRPr="009F0E5C" w:rsidRDefault="00FB79B5" w:rsidP="005F352A">
            <w:pPr>
              <w:jc w:val="both"/>
              <w:rPr>
                <w:bCs/>
                <w:sz w:val="22"/>
                <w:szCs w:val="22"/>
              </w:rPr>
            </w:pPr>
            <w:r w:rsidRPr="00FB79B5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79B5">
              <w:rPr>
                <w:bCs/>
                <w:sz w:val="22"/>
                <w:szCs w:val="22"/>
              </w:rPr>
              <w:t>Warszawa</w:t>
            </w:r>
          </w:p>
          <w:p w14:paraId="6E29565C" w14:textId="77777777" w:rsidR="00FB79B5" w:rsidRPr="00D26ED6" w:rsidRDefault="00FB79B5" w:rsidP="005F352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E30706" w14:textId="71635122" w:rsidR="00FB79B5" w:rsidRDefault="00FB79B5" w:rsidP="005F352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B79B5">
              <w:rPr>
                <w:sz w:val="22"/>
                <w:szCs w:val="22"/>
              </w:rPr>
              <w:t>Dostaw</w:t>
            </w:r>
            <w:r w:rsidR="008D6817">
              <w:rPr>
                <w:sz w:val="22"/>
                <w:szCs w:val="22"/>
              </w:rPr>
              <w:t>ę</w:t>
            </w:r>
            <w:r w:rsidRPr="00FB79B5">
              <w:rPr>
                <w:sz w:val="22"/>
                <w:szCs w:val="22"/>
              </w:rPr>
              <w:t xml:space="preserve"> komputera przenośnego na potrzeby </w:t>
            </w:r>
            <w:proofErr w:type="spellStart"/>
            <w:r w:rsidRPr="00FB79B5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A9157E9" w14:textId="77777777" w:rsidR="00FB79B5" w:rsidRPr="00D26ED6" w:rsidRDefault="00FB79B5" w:rsidP="005F352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79B5">
              <w:rPr>
                <w:b/>
                <w:sz w:val="22"/>
                <w:szCs w:val="22"/>
              </w:rPr>
              <w:t>8 435.91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4E63A3E" w14:textId="77777777" w:rsidR="00FB79B5" w:rsidRDefault="00FB79B5" w:rsidP="005F352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047D9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BDB7EE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552444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011088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881864C" w14:textId="77777777" w:rsidR="002B6761" w:rsidRPr="008567C7" w:rsidRDefault="00FB79B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C0A0E98" w14:textId="77777777" w:rsidR="002B6761" w:rsidRPr="008567C7" w:rsidRDefault="00FB79B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Okre</w:t>
            </w:r>
            <w:proofErr w:type="spellEnd"/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gwarancji</w:t>
            </w:r>
          </w:p>
        </w:tc>
        <w:tc>
          <w:tcPr>
            <w:tcW w:w="1134" w:type="dxa"/>
            <w:vAlign w:val="center"/>
          </w:tcPr>
          <w:p w14:paraId="48DE8FCC" w14:textId="77777777" w:rsidR="002B6761" w:rsidRPr="008567C7" w:rsidRDefault="00FB79B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D3F4F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E89BF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6B35CA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F5F59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B79B5" w:rsidRPr="008567C7" w14:paraId="5D6F1C70" w14:textId="77777777" w:rsidTr="005F352A">
        <w:tc>
          <w:tcPr>
            <w:tcW w:w="709" w:type="dxa"/>
            <w:vAlign w:val="center"/>
          </w:tcPr>
          <w:p w14:paraId="5EA0C7EC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9229EBF" w14:textId="77777777" w:rsidR="00FB79B5" w:rsidRPr="002B6761" w:rsidRDefault="00FB79B5" w:rsidP="005F35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B79B5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FB79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2030E273" w14:textId="77777777" w:rsidR="00FB79B5" w:rsidRPr="008567C7" w:rsidRDefault="00FB79B5" w:rsidP="005F35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6C202F" w14:textId="77777777" w:rsidR="00FB79B5" w:rsidRPr="001B7815" w:rsidRDefault="00FB79B5" w:rsidP="005F35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51B6CB6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8266073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34F0FEB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B2272AE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963B8D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776EDC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E4B136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B79B5" w:rsidRPr="008567C7" w14:paraId="301AEB5D" w14:textId="77777777" w:rsidTr="005F352A">
        <w:tc>
          <w:tcPr>
            <w:tcW w:w="709" w:type="dxa"/>
            <w:vAlign w:val="center"/>
          </w:tcPr>
          <w:p w14:paraId="0AA2DAE5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4B42D61" w14:textId="77777777" w:rsidR="00FB79B5" w:rsidRPr="002B6761" w:rsidRDefault="00FB79B5" w:rsidP="005F35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/>
                <w:sz w:val="18"/>
                <w:szCs w:val="18"/>
              </w:rPr>
              <w:t>EUROTEL SA</w:t>
            </w:r>
          </w:p>
          <w:p w14:paraId="2F3D9FD5" w14:textId="77777777" w:rsidR="00FB79B5" w:rsidRPr="008567C7" w:rsidRDefault="00FB79B5" w:rsidP="005F35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Kartuska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391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296DB1" w14:textId="77777777" w:rsidR="00FB79B5" w:rsidRPr="001B7815" w:rsidRDefault="00FB79B5" w:rsidP="005F35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80-125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52620BCC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59,64</w:t>
            </w:r>
          </w:p>
        </w:tc>
        <w:tc>
          <w:tcPr>
            <w:tcW w:w="1134" w:type="dxa"/>
            <w:vAlign w:val="center"/>
          </w:tcPr>
          <w:p w14:paraId="166B6B8D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209BCEA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A13BCB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67FABF8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AF51F09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B48339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99,64</w:t>
            </w:r>
          </w:p>
        </w:tc>
      </w:tr>
      <w:tr w:rsidR="00FB79B5" w:rsidRPr="008567C7" w14:paraId="0A6287FD" w14:textId="77777777" w:rsidTr="005F352A">
        <w:tc>
          <w:tcPr>
            <w:tcW w:w="709" w:type="dxa"/>
            <w:vAlign w:val="center"/>
          </w:tcPr>
          <w:p w14:paraId="13C41778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4C51169" w14:textId="77777777" w:rsidR="00FB79B5" w:rsidRPr="002B6761" w:rsidRDefault="00FB79B5" w:rsidP="005F35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FB79B5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7739D989" w14:textId="77777777" w:rsidR="00FB79B5" w:rsidRPr="008567C7" w:rsidRDefault="00FB79B5" w:rsidP="005F35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015B484C" w14:textId="77777777" w:rsidR="00FB79B5" w:rsidRPr="001B7815" w:rsidRDefault="00FB79B5" w:rsidP="005F35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79B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5F131E6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56,40</w:t>
            </w:r>
          </w:p>
        </w:tc>
        <w:tc>
          <w:tcPr>
            <w:tcW w:w="1134" w:type="dxa"/>
            <w:vAlign w:val="center"/>
          </w:tcPr>
          <w:p w14:paraId="3114176E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AD391E4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190BF7E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0F16F8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2F10BE7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4624E4C" w14:textId="77777777" w:rsidR="00FB79B5" w:rsidRPr="008567C7" w:rsidRDefault="00FB79B5" w:rsidP="005F35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9B5">
              <w:rPr>
                <w:rFonts w:ascii="Times New Roman" w:hAnsi="Times New Roman" w:cs="Times New Roman"/>
                <w:sz w:val="18"/>
                <w:szCs w:val="18"/>
              </w:rPr>
              <w:t xml:space="preserve">  96,40</w:t>
            </w:r>
          </w:p>
        </w:tc>
      </w:tr>
    </w:tbl>
    <w:p w14:paraId="0107A83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DCDEFE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07905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B2010" w14:textId="77777777" w:rsidR="008144C9" w:rsidRDefault="008144C9">
      <w:r>
        <w:separator/>
      </w:r>
    </w:p>
  </w:endnote>
  <w:endnote w:type="continuationSeparator" w:id="0">
    <w:p w14:paraId="5715399A" w14:textId="77777777" w:rsidR="008144C9" w:rsidRDefault="00814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FFF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634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E63F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2BF28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9BA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AAE88" w14:textId="77777777" w:rsidR="008144C9" w:rsidRDefault="008144C9">
      <w:r>
        <w:separator/>
      </w:r>
    </w:p>
  </w:footnote>
  <w:footnote w:type="continuationSeparator" w:id="0">
    <w:p w14:paraId="35F32A33" w14:textId="77777777" w:rsidR="008144C9" w:rsidRDefault="00814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CC2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77E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F4C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4C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44C9"/>
    <w:rsid w:val="00832144"/>
    <w:rsid w:val="008567C7"/>
    <w:rsid w:val="008642B3"/>
    <w:rsid w:val="008A6C10"/>
    <w:rsid w:val="008D681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9B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10FA1"/>
  <w15:chartTrackingRefBased/>
  <w15:docId w15:val="{8BE36FC5-67BC-4FF9-A0E6-C939E550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2024-12-11T08:16:00Z</cp:lastPrinted>
  <dcterms:created xsi:type="dcterms:W3CDTF">2024-12-11T08:15:00Z</dcterms:created>
  <dcterms:modified xsi:type="dcterms:W3CDTF">2024-12-11T08:16:00Z</dcterms:modified>
</cp:coreProperties>
</file>