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1D2953" w14:textId="77777777" w:rsidR="00081D13" w:rsidRPr="00EC0FED" w:rsidRDefault="00B4010B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EC0FED">
        <w:rPr>
          <w:sz w:val="20"/>
          <w:szCs w:val="20"/>
        </w:rPr>
        <w:t>Niepołomice</w:t>
      </w:r>
      <w:r w:rsidR="00081D13" w:rsidRPr="00EC0FED">
        <w:rPr>
          <w:sz w:val="20"/>
          <w:szCs w:val="20"/>
        </w:rPr>
        <w:t xml:space="preserve"> dnia: </w:t>
      </w:r>
      <w:r w:rsidRPr="00EC0FED">
        <w:rPr>
          <w:sz w:val="20"/>
          <w:szCs w:val="20"/>
        </w:rPr>
        <w:t>2024-12-10</w:t>
      </w:r>
    </w:p>
    <w:p w14:paraId="27C6F973" w14:textId="77777777" w:rsidR="00081D13" w:rsidRPr="00EC0FED" w:rsidRDefault="00B4010B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EC0FED">
        <w:rPr>
          <w:b/>
          <w:bCs/>
          <w:sz w:val="20"/>
          <w:szCs w:val="20"/>
        </w:rPr>
        <w:t>GMINA NIEPOŁOMICE</w:t>
      </w:r>
    </w:p>
    <w:p w14:paraId="175C685E" w14:textId="77777777" w:rsidR="00081D13" w:rsidRPr="00EC0FED" w:rsidRDefault="00B4010B" w:rsidP="00081D13">
      <w:pPr>
        <w:spacing w:line="360" w:lineRule="auto"/>
        <w:ind w:right="3969"/>
        <w:rPr>
          <w:sz w:val="20"/>
          <w:szCs w:val="20"/>
        </w:rPr>
      </w:pPr>
      <w:r w:rsidRPr="00EC0FED">
        <w:rPr>
          <w:sz w:val="20"/>
          <w:szCs w:val="20"/>
        </w:rPr>
        <w:t>Pl. Zwycięstwa</w:t>
      </w:r>
      <w:r w:rsidR="00081D13" w:rsidRPr="00EC0FED">
        <w:rPr>
          <w:sz w:val="20"/>
          <w:szCs w:val="20"/>
        </w:rPr>
        <w:t xml:space="preserve"> </w:t>
      </w:r>
      <w:r w:rsidRPr="00EC0FED">
        <w:rPr>
          <w:sz w:val="20"/>
          <w:szCs w:val="20"/>
        </w:rPr>
        <w:t>13</w:t>
      </w:r>
    </w:p>
    <w:p w14:paraId="4F1CA032" w14:textId="77777777" w:rsidR="00081D13" w:rsidRPr="00EC0FED" w:rsidRDefault="00B4010B" w:rsidP="00081D13">
      <w:pPr>
        <w:ind w:right="3969"/>
        <w:rPr>
          <w:sz w:val="20"/>
          <w:szCs w:val="20"/>
        </w:rPr>
      </w:pPr>
      <w:r w:rsidRPr="00EC0FED">
        <w:rPr>
          <w:sz w:val="20"/>
          <w:szCs w:val="20"/>
        </w:rPr>
        <w:t>32-005</w:t>
      </w:r>
      <w:r w:rsidR="00081D13" w:rsidRPr="00EC0FED">
        <w:rPr>
          <w:sz w:val="20"/>
          <w:szCs w:val="20"/>
        </w:rPr>
        <w:t xml:space="preserve"> </w:t>
      </w:r>
      <w:r w:rsidRPr="00EC0FED">
        <w:rPr>
          <w:sz w:val="20"/>
          <w:szCs w:val="20"/>
        </w:rPr>
        <w:t>Niepołomice</w:t>
      </w:r>
    </w:p>
    <w:p w14:paraId="7BDD7318" w14:textId="77777777" w:rsidR="00081D13" w:rsidRPr="00EC0FE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C0FED" w14:paraId="4AA96A6A" w14:textId="77777777" w:rsidTr="00C13EA9">
        <w:tc>
          <w:tcPr>
            <w:tcW w:w="10065" w:type="dxa"/>
            <w:shd w:val="clear" w:color="auto" w:fill="F2F2F2"/>
            <w:hideMark/>
          </w:tcPr>
          <w:p w14:paraId="79956889" w14:textId="77777777" w:rsidR="00081D13" w:rsidRPr="00EC0FED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C0FED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3D843AE" w14:textId="77777777" w:rsidR="00081D13" w:rsidRPr="00EC0FED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C0FED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0643641" w14:textId="77777777" w:rsidR="00081D13" w:rsidRPr="00EC0FED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F823BF8" w14:textId="77777777" w:rsidR="00081D13" w:rsidRPr="00EC0FED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EC0FED">
        <w:rPr>
          <w:rFonts w:eastAsia="Calibri"/>
          <w:sz w:val="20"/>
          <w:szCs w:val="20"/>
          <w:lang w:eastAsia="en-US"/>
        </w:rPr>
        <w:t xml:space="preserve">Dotyczy </w:t>
      </w:r>
      <w:r w:rsidRPr="00EC0FED">
        <w:rPr>
          <w:sz w:val="20"/>
          <w:szCs w:val="20"/>
        </w:rPr>
        <w:t>postępowania o udzielenie zamówienia publicznego</w:t>
      </w:r>
      <w:r w:rsidRPr="00EC0FED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C0FED" w14:paraId="2B090861" w14:textId="77777777" w:rsidTr="00081D13">
        <w:tc>
          <w:tcPr>
            <w:tcW w:w="2269" w:type="dxa"/>
            <w:shd w:val="clear" w:color="auto" w:fill="auto"/>
          </w:tcPr>
          <w:p w14:paraId="42438990" w14:textId="77777777" w:rsidR="00081D13" w:rsidRPr="00EC0FE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C0FED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4012584" w14:textId="77777777" w:rsidR="00081D13" w:rsidRPr="00EC0FED" w:rsidRDefault="00B4010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C0FED">
              <w:rPr>
                <w:bCs/>
                <w:sz w:val="20"/>
                <w:szCs w:val="20"/>
              </w:rPr>
              <w:t>Sukcesywna dostawa artykułów żywnościowych do Przedszkola Samorządowego nr 1 w Niepołomicach</w:t>
            </w:r>
          </w:p>
        </w:tc>
      </w:tr>
      <w:tr w:rsidR="00B4010B" w:rsidRPr="00EC0FED" w14:paraId="7AEAA561" w14:textId="77777777" w:rsidTr="00B5393B">
        <w:tc>
          <w:tcPr>
            <w:tcW w:w="2269" w:type="dxa"/>
            <w:shd w:val="clear" w:color="auto" w:fill="auto"/>
          </w:tcPr>
          <w:p w14:paraId="14933966" w14:textId="77777777" w:rsidR="00B4010B" w:rsidRPr="00EC0FED" w:rsidRDefault="00B4010B" w:rsidP="00B539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EC0FED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F0DAE75" w14:textId="77777777" w:rsidR="00B4010B" w:rsidRPr="00EC0FED" w:rsidRDefault="00B4010B" w:rsidP="00B539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C0FED">
              <w:rPr>
                <w:bCs/>
                <w:sz w:val="20"/>
                <w:szCs w:val="20"/>
              </w:rPr>
              <w:t>ZP.271.43.2024</w:t>
            </w:r>
          </w:p>
        </w:tc>
      </w:tr>
    </w:tbl>
    <w:p w14:paraId="16D76337" w14:textId="77777777" w:rsidR="00081D13" w:rsidRPr="00EC0FE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6005FAE3" w14:textId="77777777" w:rsidR="00081D13" w:rsidRPr="00EC0FE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EC0FED">
        <w:rPr>
          <w:sz w:val="20"/>
          <w:szCs w:val="20"/>
        </w:rPr>
        <w:t xml:space="preserve">Zamawiający, </w:t>
      </w:r>
      <w:r w:rsidR="00B4010B" w:rsidRPr="00EC0FED">
        <w:rPr>
          <w:b/>
          <w:sz w:val="20"/>
          <w:szCs w:val="20"/>
        </w:rPr>
        <w:t>GMINA NIEPOŁOMICE</w:t>
      </w:r>
      <w:r w:rsidRPr="00EC0FED">
        <w:rPr>
          <w:sz w:val="20"/>
          <w:szCs w:val="20"/>
        </w:rPr>
        <w:t xml:space="preserve">, działając na podstawie art. 253 </w:t>
      </w:r>
      <w:r w:rsidR="00A17CDB" w:rsidRPr="00EC0FED">
        <w:rPr>
          <w:sz w:val="20"/>
          <w:szCs w:val="20"/>
        </w:rPr>
        <w:t xml:space="preserve">ust. 1 pkt. 1 i </w:t>
      </w:r>
      <w:r w:rsidRPr="00EC0FED">
        <w:rPr>
          <w:sz w:val="20"/>
          <w:szCs w:val="20"/>
        </w:rPr>
        <w:t xml:space="preserve">ust. </w:t>
      </w:r>
      <w:r w:rsidR="00A17CDB" w:rsidRPr="00EC0FED">
        <w:rPr>
          <w:sz w:val="20"/>
          <w:szCs w:val="20"/>
        </w:rPr>
        <w:t>2</w:t>
      </w:r>
      <w:r w:rsidRPr="00EC0FED">
        <w:rPr>
          <w:sz w:val="20"/>
          <w:szCs w:val="20"/>
        </w:rPr>
        <w:t xml:space="preserve"> </w:t>
      </w:r>
      <w:r w:rsidR="00081D13" w:rsidRPr="00EC0FED">
        <w:rPr>
          <w:sz w:val="20"/>
          <w:szCs w:val="20"/>
        </w:rPr>
        <w:t xml:space="preserve">ustawy z dnia 11 września 2019r. Prawo zamówień publicznych </w:t>
      </w:r>
      <w:r w:rsidR="00B4010B" w:rsidRPr="00EC0FED">
        <w:rPr>
          <w:sz w:val="20"/>
          <w:szCs w:val="20"/>
        </w:rPr>
        <w:t>(</w:t>
      </w:r>
      <w:proofErr w:type="spellStart"/>
      <w:r w:rsidR="00B4010B" w:rsidRPr="00EC0FED">
        <w:rPr>
          <w:sz w:val="20"/>
          <w:szCs w:val="20"/>
        </w:rPr>
        <w:t>t.j</w:t>
      </w:r>
      <w:proofErr w:type="spellEnd"/>
      <w:r w:rsidR="00B4010B" w:rsidRPr="00EC0FED">
        <w:rPr>
          <w:sz w:val="20"/>
          <w:szCs w:val="20"/>
        </w:rPr>
        <w:t>. Dz. U. z 2024 poz. 1320)</w:t>
      </w:r>
      <w:r w:rsidR="00081D13" w:rsidRPr="00EC0FED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4010B" w:rsidRPr="00EC0FED" w14:paraId="25B88517" w14:textId="77777777" w:rsidTr="00B539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076C25C" w14:textId="77777777" w:rsidR="00B4010B" w:rsidRPr="00EC0FED" w:rsidRDefault="00B4010B" w:rsidP="00B5393B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EC0FED">
              <w:rPr>
                <w:b/>
                <w:sz w:val="20"/>
                <w:szCs w:val="20"/>
              </w:rPr>
              <w:t xml:space="preserve">EMO Market Wojciech Jach, Krzysztof </w:t>
            </w:r>
            <w:proofErr w:type="spellStart"/>
            <w:r w:rsidRPr="00EC0FED">
              <w:rPr>
                <w:b/>
                <w:sz w:val="20"/>
                <w:szCs w:val="20"/>
              </w:rPr>
              <w:t>Kuklicz</w:t>
            </w:r>
            <w:proofErr w:type="spellEnd"/>
            <w:r w:rsidRPr="00EC0FED">
              <w:rPr>
                <w:b/>
                <w:sz w:val="20"/>
                <w:szCs w:val="20"/>
              </w:rPr>
              <w:t xml:space="preserve"> s.c.</w:t>
            </w:r>
          </w:p>
          <w:p w14:paraId="470B32D7" w14:textId="40675F2E" w:rsidR="00B4010B" w:rsidRPr="00EC0FED" w:rsidRDefault="00EC0FED" w:rsidP="00B5393B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B4010B" w:rsidRPr="00EC0FED">
              <w:rPr>
                <w:bCs/>
                <w:sz w:val="20"/>
                <w:szCs w:val="20"/>
              </w:rPr>
              <w:t>Rynek</w:t>
            </w:r>
            <w:r w:rsidR="00B4010B" w:rsidRPr="00EC0FED">
              <w:rPr>
                <w:bCs/>
                <w:sz w:val="20"/>
                <w:szCs w:val="20"/>
              </w:rPr>
              <w:t xml:space="preserve"> </w:t>
            </w:r>
            <w:r w:rsidR="00B4010B" w:rsidRPr="00EC0FED">
              <w:rPr>
                <w:bCs/>
                <w:sz w:val="20"/>
                <w:szCs w:val="20"/>
              </w:rPr>
              <w:t>1</w:t>
            </w:r>
            <w:r w:rsidR="00B4010B" w:rsidRPr="00EC0FED">
              <w:rPr>
                <w:bCs/>
                <w:sz w:val="20"/>
                <w:szCs w:val="20"/>
              </w:rPr>
              <w:t xml:space="preserve"> </w:t>
            </w:r>
          </w:p>
          <w:p w14:paraId="13AA3FC5" w14:textId="77777777" w:rsidR="00B4010B" w:rsidRPr="00EC0FED" w:rsidRDefault="00B4010B" w:rsidP="00B5393B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EC0FED">
              <w:rPr>
                <w:bCs/>
                <w:sz w:val="20"/>
                <w:szCs w:val="20"/>
              </w:rPr>
              <w:t>32-005</w:t>
            </w:r>
            <w:r w:rsidRPr="00EC0FED">
              <w:rPr>
                <w:bCs/>
                <w:sz w:val="20"/>
                <w:szCs w:val="20"/>
              </w:rPr>
              <w:t xml:space="preserve"> </w:t>
            </w:r>
            <w:r w:rsidRPr="00EC0FED">
              <w:rPr>
                <w:bCs/>
                <w:sz w:val="20"/>
                <w:szCs w:val="20"/>
              </w:rPr>
              <w:t>Niepołomice</w:t>
            </w:r>
          </w:p>
          <w:p w14:paraId="055D1DFF" w14:textId="77777777" w:rsidR="00B4010B" w:rsidRPr="00EC0FED" w:rsidRDefault="00B4010B" w:rsidP="00B5393B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EC0FED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EC0FED">
              <w:rPr>
                <w:sz w:val="20"/>
                <w:szCs w:val="20"/>
              </w:rPr>
              <w:t xml:space="preserve"> </w:t>
            </w:r>
            <w:bookmarkEnd w:id="1"/>
            <w:r w:rsidRPr="00EC0FED">
              <w:rPr>
                <w:b/>
                <w:sz w:val="20"/>
                <w:szCs w:val="20"/>
              </w:rPr>
              <w:t>631 542.87 zł</w:t>
            </w:r>
            <w:r w:rsidRPr="00EC0FED">
              <w:rPr>
                <w:b/>
                <w:sz w:val="20"/>
                <w:szCs w:val="20"/>
              </w:rPr>
              <w:t xml:space="preserve"> brutto</w:t>
            </w:r>
            <w:r w:rsidRPr="00EC0FED">
              <w:rPr>
                <w:bCs/>
                <w:sz w:val="20"/>
                <w:szCs w:val="20"/>
              </w:rPr>
              <w:t>.</w:t>
            </w:r>
          </w:p>
          <w:p w14:paraId="6054604E" w14:textId="77777777" w:rsidR="00B4010B" w:rsidRPr="00EC0FED" w:rsidRDefault="00B4010B" w:rsidP="00B5393B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EC0FED">
              <w:rPr>
                <w:color w:val="000000"/>
                <w:sz w:val="20"/>
                <w:szCs w:val="20"/>
              </w:rPr>
              <w:t>Uzasadnienie wyboru:</w:t>
            </w:r>
          </w:p>
          <w:p w14:paraId="1FFF71AC" w14:textId="77777777" w:rsidR="00B4010B" w:rsidRPr="00EC0FED" w:rsidRDefault="00B4010B" w:rsidP="00B5393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EC0FED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32D68046" w14:textId="77777777" w:rsidR="00081D13" w:rsidRPr="00EC0FED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EC0FED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C0FED">
        <w:rPr>
          <w:color w:val="000000"/>
          <w:sz w:val="20"/>
          <w:szCs w:val="20"/>
        </w:rPr>
        <w:t>:</w:t>
      </w:r>
    </w:p>
    <w:tbl>
      <w:tblPr>
        <w:tblW w:w="99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3"/>
        <w:gridCol w:w="3012"/>
        <w:gridCol w:w="1417"/>
        <w:gridCol w:w="1593"/>
        <w:gridCol w:w="1417"/>
        <w:gridCol w:w="1417"/>
      </w:tblGrid>
      <w:tr w:rsidR="00EC0FED" w:rsidRPr="00EC0FED" w14:paraId="2F679E28" w14:textId="77777777" w:rsidTr="00EC0FED">
        <w:trPr>
          <w:trHeight w:val="518"/>
        </w:trPr>
        <w:tc>
          <w:tcPr>
            <w:tcW w:w="1063" w:type="dxa"/>
            <w:shd w:val="clear" w:color="auto" w:fill="F2F2F2"/>
            <w:vAlign w:val="center"/>
          </w:tcPr>
          <w:p w14:paraId="6A03CAC1" w14:textId="77777777" w:rsidR="00EC0FED" w:rsidRPr="00EC0FED" w:rsidRDefault="00EC0FED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EC0FED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012" w:type="dxa"/>
            <w:shd w:val="clear" w:color="auto" w:fill="F2F2F2"/>
            <w:vAlign w:val="center"/>
          </w:tcPr>
          <w:p w14:paraId="2E863956" w14:textId="77777777" w:rsidR="00EC0FED" w:rsidRPr="00EC0FED" w:rsidRDefault="00EC0FED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C0FED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E526F4E" w14:textId="77777777" w:rsidR="00EC0FED" w:rsidRPr="00EC0FED" w:rsidRDefault="00EC0FED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C0FED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93" w:type="dxa"/>
            <w:shd w:val="clear" w:color="auto" w:fill="F2F2F2"/>
            <w:vAlign w:val="center"/>
          </w:tcPr>
          <w:p w14:paraId="6B850615" w14:textId="77777777" w:rsidR="00EC0FED" w:rsidRPr="00EC0FED" w:rsidRDefault="00EC0FED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C0FED">
              <w:rPr>
                <w:rFonts w:ascii="Times New Roman" w:hAnsi="Times New Roman" w:cs="Times New Roman"/>
                <w:bCs/>
              </w:rPr>
              <w:t>Stały rabat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947527B" w14:textId="77777777" w:rsidR="00EC0FED" w:rsidRPr="00EC0FED" w:rsidRDefault="00EC0FED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C0FED">
              <w:rPr>
                <w:rFonts w:ascii="Times New Roman" w:hAnsi="Times New Roman" w:cs="Times New Roman"/>
                <w:bCs/>
              </w:rPr>
              <w:t>Czas rozpatrzenia reklamacji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5880D00" w14:textId="77777777" w:rsidR="00EC0FED" w:rsidRPr="00EC0FED" w:rsidRDefault="00EC0FED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C0FED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EC0FED" w:rsidRPr="00EC0FED" w14:paraId="1A5A4856" w14:textId="77777777" w:rsidTr="00EC0FED">
        <w:trPr>
          <w:trHeight w:val="1422"/>
        </w:trPr>
        <w:tc>
          <w:tcPr>
            <w:tcW w:w="1063" w:type="dxa"/>
            <w:vAlign w:val="center"/>
          </w:tcPr>
          <w:p w14:paraId="352B2040" w14:textId="77777777" w:rsidR="00EC0FED" w:rsidRPr="00EC0FED" w:rsidRDefault="00EC0FED" w:rsidP="00B539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C0F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12" w:type="dxa"/>
            <w:vAlign w:val="center"/>
          </w:tcPr>
          <w:p w14:paraId="5281082C" w14:textId="77777777" w:rsidR="00EC0FED" w:rsidRPr="00EC0FED" w:rsidRDefault="00EC0FED" w:rsidP="00B5393B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EC0FED">
              <w:rPr>
                <w:rFonts w:ascii="Times New Roman" w:hAnsi="Times New Roman" w:cs="Times New Roman"/>
                <w:b/>
              </w:rPr>
              <w:t xml:space="preserve">EMO Market Wojciech Jach, Krzysztof </w:t>
            </w:r>
            <w:proofErr w:type="spellStart"/>
            <w:r w:rsidRPr="00EC0FED">
              <w:rPr>
                <w:rFonts w:ascii="Times New Roman" w:hAnsi="Times New Roman" w:cs="Times New Roman"/>
                <w:b/>
              </w:rPr>
              <w:t>Kuklicz</w:t>
            </w:r>
            <w:proofErr w:type="spellEnd"/>
            <w:r w:rsidRPr="00EC0FED">
              <w:rPr>
                <w:rFonts w:ascii="Times New Roman" w:hAnsi="Times New Roman" w:cs="Times New Roman"/>
                <w:b/>
              </w:rPr>
              <w:t xml:space="preserve"> s.c.</w:t>
            </w:r>
          </w:p>
          <w:p w14:paraId="3B23606B" w14:textId="5B1C2713" w:rsidR="00EC0FED" w:rsidRPr="00EC0FED" w:rsidRDefault="00EC0FED" w:rsidP="00B5393B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EC0FED">
              <w:rPr>
                <w:rFonts w:ascii="Times New Roman" w:hAnsi="Times New Roman" w:cs="Times New Roman"/>
                <w:bCs/>
              </w:rPr>
              <w:t>Rynek</w:t>
            </w:r>
            <w:r w:rsidRPr="00EC0FED">
              <w:rPr>
                <w:rFonts w:ascii="Times New Roman" w:hAnsi="Times New Roman" w:cs="Times New Roman"/>
                <w:bCs/>
              </w:rPr>
              <w:t xml:space="preserve"> </w:t>
            </w:r>
            <w:r w:rsidRPr="00EC0FED">
              <w:rPr>
                <w:rFonts w:ascii="Times New Roman" w:hAnsi="Times New Roman" w:cs="Times New Roman"/>
                <w:bCs/>
              </w:rPr>
              <w:t>1</w:t>
            </w:r>
            <w:r w:rsidRPr="00EC0FED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5736B9F1" w14:textId="77777777" w:rsidR="00EC0FED" w:rsidRPr="00EC0FED" w:rsidRDefault="00EC0FED" w:rsidP="00B5393B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EC0FED">
              <w:rPr>
                <w:rFonts w:ascii="Times New Roman" w:hAnsi="Times New Roman" w:cs="Times New Roman"/>
                <w:bCs/>
              </w:rPr>
              <w:t>32-005</w:t>
            </w:r>
            <w:r w:rsidRPr="00EC0FED">
              <w:rPr>
                <w:rFonts w:ascii="Times New Roman" w:hAnsi="Times New Roman" w:cs="Times New Roman"/>
                <w:bCs/>
              </w:rPr>
              <w:t xml:space="preserve"> </w:t>
            </w:r>
            <w:r w:rsidRPr="00EC0FED">
              <w:rPr>
                <w:rFonts w:ascii="Times New Roman" w:hAnsi="Times New Roman" w:cs="Times New Roman"/>
                <w:bCs/>
              </w:rPr>
              <w:t>Niepołomice</w:t>
            </w:r>
          </w:p>
        </w:tc>
        <w:tc>
          <w:tcPr>
            <w:tcW w:w="1417" w:type="dxa"/>
            <w:vAlign w:val="center"/>
          </w:tcPr>
          <w:p w14:paraId="698840EB" w14:textId="77777777" w:rsidR="00EC0FED" w:rsidRPr="00EC0FED" w:rsidRDefault="00EC0FED" w:rsidP="00B539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C0FED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1593" w:type="dxa"/>
            <w:vAlign w:val="center"/>
          </w:tcPr>
          <w:p w14:paraId="2B2F6691" w14:textId="77777777" w:rsidR="00EC0FED" w:rsidRPr="00EC0FED" w:rsidRDefault="00EC0FED" w:rsidP="00B539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C0FE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14:paraId="547E916E" w14:textId="77777777" w:rsidR="00EC0FED" w:rsidRPr="00EC0FED" w:rsidRDefault="00EC0FED" w:rsidP="00B539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C0FED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14:paraId="1E7219F3" w14:textId="77777777" w:rsidR="00EC0FED" w:rsidRPr="00EC0FED" w:rsidRDefault="00EC0FED" w:rsidP="00B5393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C0FED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1495C28B" w14:textId="77777777" w:rsidR="00E85D70" w:rsidRPr="00EC0FED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505503EB" w14:textId="77777777" w:rsidR="00F960D7" w:rsidRPr="00EC0FED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EC0FE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AAC8F" w14:textId="77777777" w:rsidR="00811201" w:rsidRDefault="00811201">
      <w:r>
        <w:separator/>
      </w:r>
    </w:p>
  </w:endnote>
  <w:endnote w:type="continuationSeparator" w:id="0">
    <w:p w14:paraId="54355091" w14:textId="77777777" w:rsidR="00811201" w:rsidRDefault="0081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39585" w14:textId="77777777" w:rsidR="00B4010B" w:rsidRDefault="00B401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4562F" w14:textId="51CE8B40" w:rsidR="000C1E6F" w:rsidRPr="00EC0FED" w:rsidRDefault="000C1E6F" w:rsidP="00EC0F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4BAED" w14:textId="77777777" w:rsidR="00B4010B" w:rsidRDefault="00B401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FC01A" w14:textId="77777777" w:rsidR="00811201" w:rsidRDefault="00811201">
      <w:r>
        <w:separator/>
      </w:r>
    </w:p>
  </w:footnote>
  <w:footnote w:type="continuationSeparator" w:id="0">
    <w:p w14:paraId="13A0F19C" w14:textId="77777777" w:rsidR="00811201" w:rsidRDefault="00811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E4CC7" w14:textId="77777777" w:rsidR="00B4010B" w:rsidRDefault="00B401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B25AE" w14:textId="77777777" w:rsidR="00B4010B" w:rsidRDefault="00B401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97ACF" w14:textId="77777777" w:rsidR="00B4010B" w:rsidRDefault="00B401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20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120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010B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0FE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46C95"/>
  <w15:chartTrackingRefBased/>
  <w15:docId w15:val="{DE651869-EC91-408F-9B85-086BC3879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2024-12-10T12:19:00Z</cp:lastPrinted>
  <dcterms:created xsi:type="dcterms:W3CDTF">2024-12-10T12:20:00Z</dcterms:created>
  <dcterms:modified xsi:type="dcterms:W3CDTF">2024-12-10T12:20:00Z</dcterms:modified>
</cp:coreProperties>
</file>