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2A3B71" w14:textId="77777777" w:rsidR="00FB7F50" w:rsidRPr="00CE5D3F" w:rsidRDefault="006E487D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CE5D3F">
        <w:rPr>
          <w:rFonts w:ascii="Verdana" w:hAnsi="Verdana"/>
          <w:sz w:val="18"/>
          <w:szCs w:val="18"/>
        </w:rPr>
        <w:t>Kraków</w:t>
      </w:r>
      <w:r w:rsidR="00FB7F50" w:rsidRPr="00CE5D3F">
        <w:rPr>
          <w:rFonts w:ascii="Verdana" w:hAnsi="Verdana"/>
          <w:sz w:val="18"/>
          <w:szCs w:val="18"/>
        </w:rPr>
        <w:t xml:space="preserve"> dnia: </w:t>
      </w:r>
      <w:r w:rsidRPr="00CE5D3F">
        <w:rPr>
          <w:rFonts w:ascii="Verdana" w:hAnsi="Verdana"/>
          <w:sz w:val="18"/>
          <w:szCs w:val="18"/>
        </w:rPr>
        <w:t>2024-12-10</w:t>
      </w:r>
    </w:p>
    <w:p w14:paraId="49372E73" w14:textId="77777777" w:rsidR="00FB7F50" w:rsidRPr="00CE5D3F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64FDC7CB" w14:textId="77777777" w:rsidR="006E487D" w:rsidRPr="00CE5D3F" w:rsidRDefault="006E487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E5D3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6E6A4AA" w14:textId="77777777" w:rsidR="006E487D" w:rsidRPr="00CE5D3F" w:rsidRDefault="006E487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E5D3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947F982" w14:textId="77777777" w:rsidR="00FB7F50" w:rsidRPr="00CE5D3F" w:rsidRDefault="006E487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E5D3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93BAB7F" w14:textId="77777777" w:rsidR="00FB7F50" w:rsidRPr="00CE5D3F" w:rsidRDefault="006E487D" w:rsidP="00FB7F50">
      <w:pPr>
        <w:rPr>
          <w:rFonts w:ascii="Verdana" w:hAnsi="Verdana"/>
          <w:sz w:val="18"/>
          <w:szCs w:val="18"/>
        </w:rPr>
      </w:pPr>
      <w:r w:rsidRPr="00CE5D3F">
        <w:rPr>
          <w:rFonts w:ascii="Verdana" w:hAnsi="Verdana"/>
          <w:sz w:val="18"/>
          <w:szCs w:val="18"/>
        </w:rPr>
        <w:t>Al. Mickiewicza</w:t>
      </w:r>
      <w:r w:rsidR="00FB7F50" w:rsidRPr="00CE5D3F">
        <w:rPr>
          <w:rFonts w:ascii="Verdana" w:hAnsi="Verdana"/>
          <w:sz w:val="18"/>
          <w:szCs w:val="18"/>
        </w:rPr>
        <w:t xml:space="preserve"> </w:t>
      </w:r>
      <w:r w:rsidRPr="00CE5D3F">
        <w:rPr>
          <w:rFonts w:ascii="Verdana" w:hAnsi="Verdana"/>
          <w:sz w:val="18"/>
          <w:szCs w:val="18"/>
        </w:rPr>
        <w:t>30</w:t>
      </w:r>
    </w:p>
    <w:p w14:paraId="712EF49C" w14:textId="77777777" w:rsidR="00FB7F50" w:rsidRPr="00CE5D3F" w:rsidRDefault="006E487D" w:rsidP="00FB7F50">
      <w:pPr>
        <w:rPr>
          <w:rFonts w:ascii="Verdana" w:hAnsi="Verdana"/>
          <w:sz w:val="18"/>
          <w:szCs w:val="18"/>
        </w:rPr>
      </w:pPr>
      <w:r w:rsidRPr="00CE5D3F">
        <w:rPr>
          <w:rFonts w:ascii="Verdana" w:hAnsi="Verdana"/>
          <w:sz w:val="18"/>
          <w:szCs w:val="18"/>
        </w:rPr>
        <w:t>30-059</w:t>
      </w:r>
      <w:r w:rsidR="00FB7F50" w:rsidRPr="00CE5D3F">
        <w:rPr>
          <w:rFonts w:ascii="Verdana" w:hAnsi="Verdana"/>
          <w:sz w:val="18"/>
          <w:szCs w:val="18"/>
        </w:rPr>
        <w:t xml:space="preserve"> </w:t>
      </w:r>
      <w:r w:rsidRPr="00CE5D3F">
        <w:rPr>
          <w:rFonts w:ascii="Verdana" w:hAnsi="Verdana"/>
          <w:sz w:val="18"/>
          <w:szCs w:val="18"/>
        </w:rPr>
        <w:t>Kraków</w:t>
      </w:r>
    </w:p>
    <w:p w14:paraId="316AFDD5" w14:textId="77777777" w:rsidR="008642B3" w:rsidRPr="00CE5D3F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CE5D3F">
        <w:rPr>
          <w:rFonts w:ascii="Verdana" w:hAnsi="Verdana"/>
          <w:sz w:val="18"/>
          <w:szCs w:val="18"/>
        </w:rPr>
        <w:t>OGŁOSZENIE</w:t>
      </w:r>
    </w:p>
    <w:p w14:paraId="7098A347" w14:textId="77777777" w:rsidR="008642B3" w:rsidRPr="00CE5D3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CE5D3F">
        <w:rPr>
          <w:rFonts w:ascii="Verdana" w:hAnsi="Verdana"/>
          <w:b/>
          <w:sz w:val="18"/>
          <w:szCs w:val="18"/>
        </w:rPr>
        <w:t xml:space="preserve">o </w:t>
      </w:r>
      <w:r w:rsidR="0054734E" w:rsidRPr="00CE5D3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6E487D" w:rsidRPr="00CE5D3F" w14:paraId="27E6A517" w14:textId="77777777" w:rsidTr="00720FA7">
        <w:trPr>
          <w:trHeight w:val="638"/>
        </w:trPr>
        <w:tc>
          <w:tcPr>
            <w:tcW w:w="959" w:type="dxa"/>
            <w:shd w:val="clear" w:color="auto" w:fill="auto"/>
          </w:tcPr>
          <w:p w14:paraId="2ABCBEE6" w14:textId="77777777" w:rsidR="006E487D" w:rsidRPr="00CE5D3F" w:rsidRDefault="006E487D" w:rsidP="00720FA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E5D3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F44ACF" w14:textId="77777777" w:rsidR="006E487D" w:rsidRPr="00CE5D3F" w:rsidRDefault="006E487D" w:rsidP="00720FA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E5D3F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CE5D3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E5D3F">
              <w:rPr>
                <w:rFonts w:ascii="Verdana" w:hAnsi="Verdana"/>
                <w:sz w:val="18"/>
                <w:szCs w:val="18"/>
              </w:rPr>
              <w:t>pn.</w:t>
            </w:r>
            <w:r w:rsidRPr="00CE5D3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E5D3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E5D3F">
              <w:rPr>
                <w:rFonts w:ascii="Verdana" w:hAnsi="Verdana"/>
                <w:b/>
                <w:bCs/>
                <w:sz w:val="18"/>
                <w:szCs w:val="18"/>
              </w:rPr>
              <w:t>dostawa wyposażenia meblowego dla nowych pomieszczeń Pionu Rektora, pokoje 143, 145 w budynku A0 - DE-dzp.272-426/24</w:t>
            </w:r>
            <w:r w:rsidRPr="00CE5D3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E5D3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E5D3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E5D3F">
              <w:rPr>
                <w:rFonts w:ascii="Verdana" w:hAnsi="Verdana"/>
                <w:b/>
                <w:sz w:val="18"/>
                <w:szCs w:val="18"/>
              </w:rPr>
              <w:t xml:space="preserve"> DE-dzp.272-426/24</w:t>
            </w:r>
            <w:r w:rsidRPr="00CE5D3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6583E8B" w14:textId="77777777" w:rsidR="008642B3" w:rsidRPr="00CE5D3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CE5D3F">
        <w:rPr>
          <w:rFonts w:ascii="Verdana" w:hAnsi="Verdana"/>
          <w:sz w:val="18"/>
          <w:szCs w:val="18"/>
        </w:rPr>
        <w:t xml:space="preserve">Zamawiający, </w:t>
      </w:r>
      <w:r w:rsidR="00CC324B" w:rsidRPr="00CE5D3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CE5D3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CE5D3F">
        <w:rPr>
          <w:rFonts w:ascii="Verdana" w:hAnsi="Verdana"/>
          <w:sz w:val="18"/>
          <w:szCs w:val="18"/>
        </w:rPr>
        <w:t xml:space="preserve">ust. 1 pkt. 1 i </w:t>
      </w:r>
      <w:r w:rsidRPr="00CE5D3F">
        <w:rPr>
          <w:rFonts w:ascii="Verdana" w:hAnsi="Verdana"/>
          <w:sz w:val="18"/>
          <w:szCs w:val="18"/>
        </w:rPr>
        <w:t xml:space="preserve">ust. </w:t>
      </w:r>
      <w:r w:rsidR="00A17CDB" w:rsidRPr="00CE5D3F">
        <w:rPr>
          <w:rFonts w:ascii="Verdana" w:hAnsi="Verdana"/>
          <w:sz w:val="18"/>
          <w:szCs w:val="18"/>
        </w:rPr>
        <w:t>2</w:t>
      </w:r>
      <w:r w:rsidRPr="00CE5D3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CE5D3F">
        <w:rPr>
          <w:rFonts w:ascii="Verdana" w:hAnsi="Verdana"/>
          <w:sz w:val="18"/>
          <w:szCs w:val="18"/>
        </w:rPr>
        <w:t xml:space="preserve"> </w:t>
      </w:r>
      <w:r w:rsidR="00CC1A8E" w:rsidRPr="00CE5D3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CE5D3F">
        <w:rPr>
          <w:rFonts w:ascii="Verdana" w:hAnsi="Verdana"/>
          <w:sz w:val="18"/>
          <w:szCs w:val="18"/>
        </w:rPr>
        <w:t>t.j</w:t>
      </w:r>
      <w:proofErr w:type="spellEnd"/>
      <w:r w:rsidR="00CC1A8E" w:rsidRPr="00CE5D3F">
        <w:rPr>
          <w:rFonts w:ascii="Verdana" w:hAnsi="Verdana"/>
          <w:sz w:val="18"/>
          <w:szCs w:val="18"/>
        </w:rPr>
        <w:t xml:space="preserve">. ze zm.) </w:t>
      </w:r>
      <w:r w:rsidRPr="00CE5D3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CE5D3F">
        <w:rPr>
          <w:rFonts w:ascii="Verdana" w:hAnsi="Verdana"/>
          <w:sz w:val="18"/>
          <w:szCs w:val="18"/>
        </w:rPr>
        <w:t>Pzp</w:t>
      </w:r>
      <w:proofErr w:type="spellEnd"/>
      <w:r w:rsidRPr="00CE5D3F">
        <w:rPr>
          <w:rFonts w:ascii="Verdana" w:hAnsi="Verdana"/>
          <w:sz w:val="18"/>
          <w:szCs w:val="18"/>
        </w:rPr>
        <w:t>”</w:t>
      </w:r>
      <w:r w:rsidR="00D26ED6" w:rsidRPr="00CE5D3F">
        <w:rPr>
          <w:rFonts w:ascii="Verdana" w:hAnsi="Verdana"/>
          <w:sz w:val="18"/>
          <w:szCs w:val="18"/>
        </w:rPr>
        <w:t xml:space="preserve">, </w:t>
      </w:r>
      <w:r w:rsidRPr="00CE5D3F">
        <w:rPr>
          <w:rFonts w:ascii="Verdana" w:hAnsi="Verdana"/>
          <w:sz w:val="18"/>
          <w:szCs w:val="18"/>
        </w:rPr>
        <w:t>informuje</w:t>
      </w:r>
      <w:r w:rsidR="00D26ED6" w:rsidRPr="00CE5D3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CE5D3F">
        <w:rPr>
          <w:rFonts w:ascii="Verdana" w:hAnsi="Verdana"/>
          <w:sz w:val="18"/>
          <w:szCs w:val="18"/>
        </w:rPr>
        <w:t>najkorzystniejsz</w:t>
      </w:r>
      <w:r w:rsidR="00D26ED6" w:rsidRPr="00CE5D3F">
        <w:rPr>
          <w:rFonts w:ascii="Verdana" w:hAnsi="Verdana"/>
          <w:sz w:val="18"/>
          <w:szCs w:val="18"/>
        </w:rPr>
        <w:t xml:space="preserve">a wybrana została </w:t>
      </w:r>
      <w:r w:rsidR="00756CDA" w:rsidRPr="00CE5D3F">
        <w:rPr>
          <w:rFonts w:ascii="Verdana" w:hAnsi="Verdana"/>
          <w:sz w:val="18"/>
          <w:szCs w:val="18"/>
        </w:rPr>
        <w:t>ofer</w:t>
      </w:r>
      <w:r w:rsidR="00D26ED6" w:rsidRPr="00CE5D3F">
        <w:rPr>
          <w:rFonts w:ascii="Verdana" w:hAnsi="Verdana"/>
          <w:sz w:val="18"/>
          <w:szCs w:val="18"/>
        </w:rPr>
        <w:t>t</w:t>
      </w:r>
      <w:r w:rsidR="009F0E5C" w:rsidRPr="00CE5D3F">
        <w:rPr>
          <w:rFonts w:ascii="Verdana" w:hAnsi="Verdana"/>
          <w:sz w:val="18"/>
          <w:szCs w:val="18"/>
        </w:rPr>
        <w:t>a</w:t>
      </w:r>
      <w:r w:rsidR="00D26ED6" w:rsidRPr="00CE5D3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E487D" w:rsidRPr="00CE5D3F" w14:paraId="3D61E96F" w14:textId="77777777" w:rsidTr="00720FA7">
        <w:trPr>
          <w:cantSplit/>
        </w:trPr>
        <w:tc>
          <w:tcPr>
            <w:tcW w:w="10150" w:type="dxa"/>
          </w:tcPr>
          <w:p w14:paraId="12643683" w14:textId="77777777" w:rsidR="006E487D" w:rsidRPr="00CE5D3F" w:rsidRDefault="006E487D" w:rsidP="00720FA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E5D3F">
              <w:rPr>
                <w:rFonts w:ascii="Verdana" w:hAnsi="Verdana"/>
                <w:b/>
                <w:sz w:val="18"/>
                <w:szCs w:val="18"/>
              </w:rPr>
              <w:t>Starpol</w:t>
            </w:r>
            <w:proofErr w:type="spellEnd"/>
            <w:r w:rsidRPr="00CE5D3F">
              <w:rPr>
                <w:rFonts w:ascii="Verdana" w:hAnsi="Verdana"/>
                <w:b/>
                <w:sz w:val="18"/>
                <w:szCs w:val="18"/>
              </w:rPr>
              <w:t xml:space="preserve"> Meble Agnieszka </w:t>
            </w:r>
            <w:proofErr w:type="spellStart"/>
            <w:r w:rsidRPr="00CE5D3F">
              <w:rPr>
                <w:rFonts w:ascii="Verdana" w:hAnsi="Verdana"/>
                <w:b/>
                <w:sz w:val="18"/>
                <w:szCs w:val="18"/>
              </w:rPr>
              <w:t>Kliczkowska</w:t>
            </w:r>
            <w:proofErr w:type="spellEnd"/>
          </w:p>
          <w:p w14:paraId="298BF52A" w14:textId="76734AAB" w:rsidR="006E487D" w:rsidRPr="00CE5D3F" w:rsidRDefault="00B246BB" w:rsidP="00720FA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E5D3F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proofErr w:type="spellStart"/>
            <w:r w:rsidR="006E487D" w:rsidRPr="00CE5D3F">
              <w:rPr>
                <w:rFonts w:ascii="Verdana" w:hAnsi="Verdana"/>
                <w:bCs/>
                <w:sz w:val="18"/>
                <w:szCs w:val="18"/>
              </w:rPr>
              <w:t>Skowieszyńska</w:t>
            </w:r>
            <w:proofErr w:type="spellEnd"/>
            <w:r w:rsidR="006E487D" w:rsidRPr="00CE5D3F">
              <w:rPr>
                <w:rFonts w:ascii="Verdana" w:hAnsi="Verdana"/>
                <w:bCs/>
                <w:sz w:val="18"/>
                <w:szCs w:val="18"/>
              </w:rPr>
              <w:t xml:space="preserve"> 24 </w:t>
            </w:r>
          </w:p>
          <w:p w14:paraId="79492139" w14:textId="77777777" w:rsidR="006E487D" w:rsidRPr="00CE5D3F" w:rsidRDefault="006E487D" w:rsidP="00720FA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E5D3F">
              <w:rPr>
                <w:rFonts w:ascii="Verdana" w:hAnsi="Verdana"/>
                <w:bCs/>
                <w:sz w:val="18"/>
                <w:szCs w:val="18"/>
              </w:rPr>
              <w:t>24-100 Puławy</w:t>
            </w:r>
          </w:p>
          <w:p w14:paraId="169C04C8" w14:textId="3FD02D67" w:rsidR="006E487D" w:rsidRPr="00CE5D3F" w:rsidRDefault="006E487D" w:rsidP="00720FA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E5D3F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B246BB" w:rsidRPr="00CE5D3F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CE5D3F">
              <w:rPr>
                <w:rFonts w:ascii="Verdana" w:hAnsi="Verdana"/>
                <w:sz w:val="18"/>
                <w:szCs w:val="18"/>
              </w:rPr>
              <w:t>brutto</w:t>
            </w:r>
            <w:r w:rsidR="00B246BB" w:rsidRPr="00CE5D3F">
              <w:rPr>
                <w:rFonts w:ascii="Verdana" w:hAnsi="Verdana"/>
                <w:sz w:val="18"/>
                <w:szCs w:val="18"/>
              </w:rPr>
              <w:t>:</w:t>
            </w:r>
            <w:r w:rsidRPr="00CE5D3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E5D3F">
              <w:rPr>
                <w:rFonts w:ascii="Verdana" w:hAnsi="Verdana"/>
                <w:b/>
                <w:sz w:val="18"/>
                <w:szCs w:val="18"/>
              </w:rPr>
              <w:t>480 087.45 zł</w:t>
            </w:r>
            <w:r w:rsidRPr="00CE5D3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A703303" w14:textId="77777777" w:rsidR="006E487D" w:rsidRPr="00CE5D3F" w:rsidRDefault="006E487D" w:rsidP="00720FA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E5D3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CE5D3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E5D3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CE5D3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0451E2A" w14:textId="77777777" w:rsidR="003A0AFC" w:rsidRPr="00CE5D3F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CE5D3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8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851"/>
        <w:gridCol w:w="1843"/>
        <w:gridCol w:w="1417"/>
        <w:gridCol w:w="992"/>
      </w:tblGrid>
      <w:tr w:rsidR="00CE5D3F" w:rsidRPr="00CE5D3F" w14:paraId="3FC09EE2" w14:textId="77777777" w:rsidTr="004325E2">
        <w:trPr>
          <w:trHeight w:val="510"/>
        </w:trPr>
        <w:tc>
          <w:tcPr>
            <w:tcW w:w="851" w:type="dxa"/>
            <w:vAlign w:val="center"/>
          </w:tcPr>
          <w:p w14:paraId="74E1161D" w14:textId="77777777" w:rsidR="00CE5D3F" w:rsidRPr="00CE5D3F" w:rsidRDefault="00CE5D3F" w:rsidP="00720FA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CE5D3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7A1A45A7" w14:textId="77777777" w:rsidR="00CE5D3F" w:rsidRPr="00CE5D3F" w:rsidRDefault="00CE5D3F" w:rsidP="00720FA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5CEEFFE4" w14:textId="77777777" w:rsidR="00CE5D3F" w:rsidRPr="00CE5D3F" w:rsidRDefault="00CE5D3F" w:rsidP="00720FA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57DBC124" w14:textId="77777777" w:rsidR="00CE5D3F" w:rsidRPr="00CE5D3F" w:rsidRDefault="00CE5D3F" w:rsidP="00720FA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 (wraz z dostawa kurierską na wskazany adres przez Zamawiającego)</w:t>
            </w:r>
          </w:p>
        </w:tc>
        <w:tc>
          <w:tcPr>
            <w:tcW w:w="1417" w:type="dxa"/>
            <w:vAlign w:val="center"/>
          </w:tcPr>
          <w:p w14:paraId="248D70D3" w14:textId="77777777" w:rsidR="00CE5D3F" w:rsidRPr="00CE5D3F" w:rsidRDefault="00CE5D3F" w:rsidP="00720FA7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bCs/>
                <w:sz w:val="18"/>
                <w:szCs w:val="18"/>
              </w:rPr>
              <w:t>Okres gwarancji  na meble i wyposażenie (bez AGD)</w:t>
            </w:r>
          </w:p>
        </w:tc>
        <w:tc>
          <w:tcPr>
            <w:tcW w:w="992" w:type="dxa"/>
            <w:vAlign w:val="center"/>
          </w:tcPr>
          <w:p w14:paraId="612E13F6" w14:textId="77777777" w:rsidR="00CE5D3F" w:rsidRPr="00CE5D3F" w:rsidRDefault="00CE5D3F" w:rsidP="00720FA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E5D3F" w:rsidRPr="00CE5D3F" w14:paraId="30DC3CD6" w14:textId="77777777" w:rsidTr="004325E2">
        <w:tc>
          <w:tcPr>
            <w:tcW w:w="851" w:type="dxa"/>
            <w:vAlign w:val="center"/>
          </w:tcPr>
          <w:p w14:paraId="5B9C07C3" w14:textId="77777777" w:rsidR="00CE5D3F" w:rsidRPr="00CE5D3F" w:rsidRDefault="00CE5D3F" w:rsidP="00720FA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14:paraId="0BE29E82" w14:textId="77777777" w:rsidR="00CE5D3F" w:rsidRPr="00CE5D3F" w:rsidRDefault="00CE5D3F" w:rsidP="00720FA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CE5D3F">
              <w:rPr>
                <w:rFonts w:ascii="Verdana" w:hAnsi="Verdana" w:cs="Times New Roman"/>
                <w:b/>
                <w:sz w:val="18"/>
                <w:szCs w:val="18"/>
              </w:rPr>
              <w:t>Starpol</w:t>
            </w:r>
            <w:proofErr w:type="spellEnd"/>
            <w:r w:rsidRPr="00CE5D3F">
              <w:rPr>
                <w:rFonts w:ascii="Verdana" w:hAnsi="Verdana" w:cs="Times New Roman"/>
                <w:b/>
                <w:sz w:val="18"/>
                <w:szCs w:val="18"/>
              </w:rPr>
              <w:t xml:space="preserve"> Meble Agnieszka </w:t>
            </w:r>
            <w:proofErr w:type="spellStart"/>
            <w:r w:rsidRPr="00CE5D3F">
              <w:rPr>
                <w:rFonts w:ascii="Verdana" w:hAnsi="Verdana" w:cs="Times New Roman"/>
                <w:b/>
                <w:sz w:val="18"/>
                <w:szCs w:val="18"/>
              </w:rPr>
              <w:t>Kliczkowska</w:t>
            </w:r>
            <w:proofErr w:type="spellEnd"/>
          </w:p>
          <w:p w14:paraId="0FE78C77" w14:textId="77777777" w:rsidR="00CE5D3F" w:rsidRPr="00CE5D3F" w:rsidRDefault="00CE5D3F" w:rsidP="00720FA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CE5D3F">
              <w:rPr>
                <w:rFonts w:ascii="Verdana" w:hAnsi="Verdana" w:cs="Times New Roman"/>
                <w:bCs/>
                <w:sz w:val="18"/>
                <w:szCs w:val="18"/>
              </w:rPr>
              <w:t>Skowieszyńska</w:t>
            </w:r>
            <w:proofErr w:type="spellEnd"/>
            <w:r w:rsidRPr="00CE5D3F">
              <w:rPr>
                <w:rFonts w:ascii="Verdana" w:hAnsi="Verdana" w:cs="Times New Roman"/>
                <w:bCs/>
                <w:sz w:val="18"/>
                <w:szCs w:val="18"/>
              </w:rPr>
              <w:t xml:space="preserve"> 24 </w:t>
            </w:r>
          </w:p>
          <w:p w14:paraId="41045D4A" w14:textId="77777777" w:rsidR="00CE5D3F" w:rsidRPr="00CE5D3F" w:rsidRDefault="00CE5D3F" w:rsidP="00720FA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bCs/>
                <w:sz w:val="18"/>
                <w:szCs w:val="18"/>
              </w:rPr>
              <w:t>24-100 Puławy</w:t>
            </w:r>
          </w:p>
        </w:tc>
        <w:tc>
          <w:tcPr>
            <w:tcW w:w="851" w:type="dxa"/>
            <w:vAlign w:val="center"/>
          </w:tcPr>
          <w:p w14:paraId="5F7BB23A" w14:textId="77777777" w:rsidR="00CE5D3F" w:rsidRPr="00CE5D3F" w:rsidRDefault="00CE5D3F" w:rsidP="00720FA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27714CD0" w14:textId="77777777" w:rsidR="00CE5D3F" w:rsidRPr="00CE5D3F" w:rsidRDefault="00CE5D3F" w:rsidP="00720FA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417" w:type="dxa"/>
            <w:vAlign w:val="center"/>
          </w:tcPr>
          <w:p w14:paraId="409C9710" w14:textId="77777777" w:rsidR="00CE5D3F" w:rsidRPr="00CE5D3F" w:rsidRDefault="00CE5D3F" w:rsidP="00720FA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992" w:type="dxa"/>
            <w:vAlign w:val="center"/>
          </w:tcPr>
          <w:p w14:paraId="525C0FF0" w14:textId="77777777" w:rsidR="00CE5D3F" w:rsidRPr="00CE5D3F" w:rsidRDefault="00CE5D3F" w:rsidP="00720FA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CE5D3F" w:rsidRPr="00CE5D3F" w14:paraId="60300674" w14:textId="77777777" w:rsidTr="004325E2">
        <w:tc>
          <w:tcPr>
            <w:tcW w:w="851" w:type="dxa"/>
            <w:vAlign w:val="center"/>
          </w:tcPr>
          <w:p w14:paraId="0C169EA2" w14:textId="77777777" w:rsidR="00CE5D3F" w:rsidRPr="00CE5D3F" w:rsidRDefault="00CE5D3F" w:rsidP="00720FA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5AD06BDD" w14:textId="228FBF77" w:rsidR="00CE5D3F" w:rsidRPr="00CE5D3F" w:rsidRDefault="00CE5D3F" w:rsidP="00720FA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CE5D3F">
              <w:rPr>
                <w:rFonts w:ascii="Verdana" w:hAnsi="Verdana" w:cs="Times New Roman"/>
                <w:b/>
                <w:sz w:val="18"/>
                <w:szCs w:val="18"/>
              </w:rPr>
              <w:t>Tronus</w:t>
            </w:r>
            <w:proofErr w:type="spellEnd"/>
            <w:r w:rsidRPr="00CE5D3F">
              <w:rPr>
                <w:rFonts w:ascii="Verdana" w:hAnsi="Verdana" w:cs="Times New Roman"/>
                <w:b/>
                <w:sz w:val="18"/>
                <w:szCs w:val="18"/>
              </w:rPr>
              <w:t xml:space="preserve"> Polska Sp. z o.</w:t>
            </w:r>
            <w:r w:rsidR="004325E2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CE5D3F">
              <w:rPr>
                <w:rFonts w:ascii="Verdana" w:hAnsi="Verdana" w:cs="Times New Roman"/>
                <w:b/>
                <w:sz w:val="18"/>
                <w:szCs w:val="18"/>
              </w:rPr>
              <w:t>o.</w:t>
            </w:r>
          </w:p>
          <w:p w14:paraId="08C6F446" w14:textId="77777777" w:rsidR="00CE5D3F" w:rsidRPr="00CE5D3F" w:rsidRDefault="00CE5D3F" w:rsidP="00720FA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bCs/>
                <w:sz w:val="18"/>
                <w:szCs w:val="18"/>
              </w:rPr>
              <w:t xml:space="preserve">Ul. Ordona 2a </w:t>
            </w:r>
          </w:p>
          <w:p w14:paraId="5395E5FD" w14:textId="77777777" w:rsidR="00CE5D3F" w:rsidRPr="00CE5D3F" w:rsidRDefault="00CE5D3F" w:rsidP="00720FA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bCs/>
                <w:sz w:val="18"/>
                <w:szCs w:val="18"/>
              </w:rPr>
              <w:t>01-237 Warszawa</w:t>
            </w:r>
          </w:p>
        </w:tc>
        <w:tc>
          <w:tcPr>
            <w:tcW w:w="851" w:type="dxa"/>
            <w:vAlign w:val="center"/>
          </w:tcPr>
          <w:p w14:paraId="38A4FC78" w14:textId="583E64EF" w:rsidR="00CE5D3F" w:rsidRPr="00CE5D3F" w:rsidRDefault="00CE5D3F" w:rsidP="00720FA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="00DC1CE7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843" w:type="dxa"/>
            <w:vAlign w:val="center"/>
          </w:tcPr>
          <w:p w14:paraId="2C764E1A" w14:textId="1ED34291" w:rsidR="00CE5D3F" w:rsidRPr="00CE5D3F" w:rsidRDefault="00CE5D3F" w:rsidP="00720FA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DC1CE7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417" w:type="dxa"/>
            <w:vAlign w:val="center"/>
          </w:tcPr>
          <w:p w14:paraId="519F125D" w14:textId="7CDD6DB3" w:rsidR="00CE5D3F" w:rsidRPr="00CE5D3F" w:rsidRDefault="00CE5D3F" w:rsidP="00720FA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DC1CE7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992" w:type="dxa"/>
            <w:vAlign w:val="center"/>
          </w:tcPr>
          <w:p w14:paraId="5E90483C" w14:textId="359DC2ED" w:rsidR="00CE5D3F" w:rsidRPr="00CE5D3F" w:rsidRDefault="00CE5D3F" w:rsidP="00720FA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E5D3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DC1CE7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</w:tr>
    </w:tbl>
    <w:p w14:paraId="0FA0DD29" w14:textId="77777777" w:rsidR="00E85D70" w:rsidRPr="008D05D6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09251633" w14:textId="3289C133" w:rsidR="008D05D6" w:rsidRPr="008D05D6" w:rsidRDefault="008D05D6" w:rsidP="008D05D6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8D05D6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8D05D6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</w:t>
      </w:r>
      <w:r>
        <w:rPr>
          <w:rFonts w:ascii="Verdana" w:eastAsia="Calibri" w:hAnsi="Verdana"/>
          <w:color w:val="000000"/>
          <w:sz w:val="18"/>
          <w:szCs w:val="18"/>
          <w:lang w:eastAsia="en-US"/>
        </w:rPr>
        <w:t>.</w:t>
      </w:r>
    </w:p>
    <w:p w14:paraId="29511DED" w14:textId="77777777" w:rsidR="00F960D7" w:rsidRPr="00CE5D3F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7F5D122" w14:textId="77777777" w:rsidR="00F960D7" w:rsidRPr="00CE5D3F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CE5D3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F27659" w14:textId="77777777" w:rsidR="000D166A" w:rsidRDefault="000D166A">
      <w:r>
        <w:separator/>
      </w:r>
    </w:p>
  </w:endnote>
  <w:endnote w:type="continuationSeparator" w:id="0">
    <w:p w14:paraId="2C8F7B85" w14:textId="77777777" w:rsidR="000D166A" w:rsidRDefault="000D1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7B4A8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8954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E415E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129B0A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8A84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B104B0" w14:textId="77777777" w:rsidR="000D166A" w:rsidRDefault="000D166A">
      <w:r>
        <w:separator/>
      </w:r>
    </w:p>
  </w:footnote>
  <w:footnote w:type="continuationSeparator" w:id="0">
    <w:p w14:paraId="56613B8F" w14:textId="77777777" w:rsidR="000D166A" w:rsidRDefault="000D1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92A8B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1612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6A79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66A"/>
    <w:rsid w:val="00005838"/>
    <w:rsid w:val="00022322"/>
    <w:rsid w:val="00042497"/>
    <w:rsid w:val="000C1E6F"/>
    <w:rsid w:val="000D166A"/>
    <w:rsid w:val="000E4E56"/>
    <w:rsid w:val="001A1468"/>
    <w:rsid w:val="001B7815"/>
    <w:rsid w:val="001C31ED"/>
    <w:rsid w:val="002B1E4F"/>
    <w:rsid w:val="002B6761"/>
    <w:rsid w:val="002D797D"/>
    <w:rsid w:val="003445A0"/>
    <w:rsid w:val="003A0AFC"/>
    <w:rsid w:val="003D611C"/>
    <w:rsid w:val="003E6BED"/>
    <w:rsid w:val="00431C0B"/>
    <w:rsid w:val="004325E2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E487D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05D6"/>
    <w:rsid w:val="008E5102"/>
    <w:rsid w:val="00915B9E"/>
    <w:rsid w:val="00950B0F"/>
    <w:rsid w:val="00952256"/>
    <w:rsid w:val="0097748A"/>
    <w:rsid w:val="009F0E5C"/>
    <w:rsid w:val="00A029B8"/>
    <w:rsid w:val="00A17CDB"/>
    <w:rsid w:val="00AA02AC"/>
    <w:rsid w:val="00AD2003"/>
    <w:rsid w:val="00B246BB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2E1D"/>
    <w:rsid w:val="00CC324B"/>
    <w:rsid w:val="00CE5D3F"/>
    <w:rsid w:val="00D01E5B"/>
    <w:rsid w:val="00D04203"/>
    <w:rsid w:val="00D26ED6"/>
    <w:rsid w:val="00D42C90"/>
    <w:rsid w:val="00D8427E"/>
    <w:rsid w:val="00DC1CE7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4675E2"/>
  <w15:chartTrackingRefBased/>
  <w15:docId w15:val="{B8893C3E-6357-4B37-8320-C9616CD03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E5D3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2024-12-10T11:53:00Z</cp:lastPrinted>
  <dcterms:created xsi:type="dcterms:W3CDTF">2024-12-10T11:53:00Z</dcterms:created>
  <dcterms:modified xsi:type="dcterms:W3CDTF">2024-12-10T11:53:00Z</dcterms:modified>
</cp:coreProperties>
</file>