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C0F99" w14:textId="04B1BD0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D0D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C5F3DB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CCF8D3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1695AD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CF88A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1B9791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367DAD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24483B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7EC4B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F4CD52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19B0A7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EE7A3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ED4304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D4DF86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33E651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BBA45F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41B815A" w14:textId="057CD23C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06488" w:rsidRPr="00F06488">
        <w:rPr>
          <w:rFonts w:eastAsia="Times New Roman" w:cs="Calibri"/>
          <w:b/>
          <w:lang w:eastAsia="pl-PL"/>
        </w:rPr>
        <w:t>Dostawa 1 szt. laptopa na potrzeby SJO AGH</w:t>
      </w:r>
      <w:r w:rsidRPr="00432E10">
        <w:rPr>
          <w:rFonts w:eastAsia="Times New Roman" w:cs="Calibri"/>
          <w:lang w:eastAsia="pl-PL"/>
        </w:rPr>
        <w:t xml:space="preserve">, </w:t>
      </w:r>
      <w:r w:rsidR="00FD0D62">
        <w:rPr>
          <w:rFonts w:eastAsia="Times New Roman" w:cs="Calibri"/>
          <w:lang w:eastAsia="pl-PL"/>
        </w:rPr>
        <w:t xml:space="preserve">nr sprawy: </w:t>
      </w:r>
      <w:r w:rsidR="00FD0D62" w:rsidRPr="00FD0D62">
        <w:rPr>
          <w:rFonts w:eastAsia="Times New Roman" w:cs="Calibri"/>
          <w:b/>
          <w:bCs/>
          <w:lang w:eastAsia="pl-PL"/>
        </w:rPr>
        <w:t>DE-dzp.272-721/24</w:t>
      </w:r>
      <w:r w:rsidR="00FD0D62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E3E4B8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6E3B7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8F28573" w14:textId="26204DBA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FD0D62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F6862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E85B6A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ABBE8E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E292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09D60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46504E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2796EB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98BAF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94A86A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B1D83F9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ADC27" w14:textId="77777777" w:rsidR="009A37B3" w:rsidRDefault="009A37B3" w:rsidP="0038231F">
      <w:pPr>
        <w:spacing w:after="0" w:line="240" w:lineRule="auto"/>
      </w:pPr>
      <w:r>
        <w:separator/>
      </w:r>
    </w:p>
  </w:endnote>
  <w:endnote w:type="continuationSeparator" w:id="0">
    <w:p w14:paraId="237FBFAD" w14:textId="77777777" w:rsidR="009A37B3" w:rsidRDefault="009A37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02D19" w14:textId="77777777" w:rsidR="00F06488" w:rsidRDefault="00F064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D2B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9DD3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74A3A" w14:textId="77777777" w:rsidR="00F06488" w:rsidRDefault="00F064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C9EC67" w14:textId="77777777" w:rsidR="009A37B3" w:rsidRDefault="009A37B3" w:rsidP="0038231F">
      <w:pPr>
        <w:spacing w:after="0" w:line="240" w:lineRule="auto"/>
      </w:pPr>
      <w:r>
        <w:separator/>
      </w:r>
    </w:p>
  </w:footnote>
  <w:footnote w:type="continuationSeparator" w:id="0">
    <w:p w14:paraId="3A6F8CDB" w14:textId="77777777" w:rsidR="009A37B3" w:rsidRDefault="009A37B3" w:rsidP="0038231F">
      <w:pPr>
        <w:spacing w:after="0" w:line="240" w:lineRule="auto"/>
      </w:pPr>
      <w:r>
        <w:continuationSeparator/>
      </w:r>
    </w:p>
  </w:footnote>
  <w:footnote w:id="1">
    <w:p w14:paraId="3BB4074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48735C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0F766" w14:textId="77777777" w:rsidR="00F06488" w:rsidRDefault="00F06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67652" w14:textId="77777777" w:rsidR="00F06488" w:rsidRDefault="00F06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D6CA7" w14:textId="77777777" w:rsidR="00F06488" w:rsidRDefault="00F064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971580">
    <w:abstractNumId w:val="7"/>
  </w:num>
  <w:num w:numId="2" w16cid:durableId="618492768">
    <w:abstractNumId w:val="0"/>
  </w:num>
  <w:num w:numId="3" w16cid:durableId="2053268285">
    <w:abstractNumId w:val="6"/>
  </w:num>
  <w:num w:numId="4" w16cid:durableId="1998023982">
    <w:abstractNumId w:val="9"/>
  </w:num>
  <w:num w:numId="5" w16cid:durableId="1317757999">
    <w:abstractNumId w:val="8"/>
  </w:num>
  <w:num w:numId="6" w16cid:durableId="1015500281">
    <w:abstractNumId w:val="5"/>
  </w:num>
  <w:num w:numId="7" w16cid:durableId="548615764">
    <w:abstractNumId w:val="1"/>
  </w:num>
  <w:num w:numId="8" w16cid:durableId="1859391883">
    <w:abstractNumId w:val="3"/>
  </w:num>
  <w:num w:numId="9" w16cid:durableId="750155104">
    <w:abstractNumId w:val="2"/>
  </w:num>
  <w:num w:numId="10" w16cid:durableId="1014916257">
    <w:abstractNumId w:val="4"/>
  </w:num>
  <w:num w:numId="11" w16cid:durableId="8720366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7B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37B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6488"/>
    <w:rsid w:val="00F365F2"/>
    <w:rsid w:val="00F43919"/>
    <w:rsid w:val="00F66810"/>
    <w:rsid w:val="00F8042D"/>
    <w:rsid w:val="00FC0317"/>
    <w:rsid w:val="00FD0D6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D289A"/>
  <w15:chartTrackingRefBased/>
  <w15:docId w15:val="{C0140971-8895-47F2-AC74-4E1C79A4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2024-12-05T08:12:00Z</cp:lastPrinted>
  <dcterms:created xsi:type="dcterms:W3CDTF">2024-12-05T08:11:00Z</dcterms:created>
  <dcterms:modified xsi:type="dcterms:W3CDTF">2024-12-05T08:12:00Z</dcterms:modified>
</cp:coreProperties>
</file>