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40B72" w14:textId="77777777" w:rsidR="00FB7F50" w:rsidRPr="002245BE" w:rsidRDefault="00EC4D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4D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C4D28">
        <w:rPr>
          <w:sz w:val="22"/>
          <w:szCs w:val="22"/>
        </w:rPr>
        <w:t>2024-12-10</w:t>
      </w:r>
    </w:p>
    <w:p w14:paraId="0007D92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82169C1" w14:textId="77777777" w:rsidR="00EC4D28" w:rsidRPr="00EC4D28" w:rsidRDefault="00EC4D28" w:rsidP="00FB7F50">
      <w:pPr>
        <w:spacing w:after="40"/>
        <w:rPr>
          <w:b/>
          <w:bCs/>
          <w:sz w:val="22"/>
          <w:szCs w:val="22"/>
        </w:rPr>
      </w:pPr>
      <w:r w:rsidRPr="00EC4D28">
        <w:rPr>
          <w:b/>
          <w:bCs/>
          <w:sz w:val="22"/>
          <w:szCs w:val="22"/>
        </w:rPr>
        <w:t>Akademia Górniczo - Hutnicza</w:t>
      </w:r>
    </w:p>
    <w:p w14:paraId="44E2F5BE" w14:textId="77777777" w:rsidR="00EC4D28" w:rsidRPr="00EC4D28" w:rsidRDefault="00EC4D28" w:rsidP="00FB7F50">
      <w:pPr>
        <w:spacing w:after="40"/>
        <w:rPr>
          <w:b/>
          <w:bCs/>
          <w:sz w:val="22"/>
          <w:szCs w:val="22"/>
        </w:rPr>
      </w:pPr>
      <w:r w:rsidRPr="00EC4D28">
        <w:rPr>
          <w:b/>
          <w:bCs/>
          <w:sz w:val="22"/>
          <w:szCs w:val="22"/>
        </w:rPr>
        <w:t>im. Stanisława Staszica w Krakowie</w:t>
      </w:r>
    </w:p>
    <w:p w14:paraId="51FA5F53" w14:textId="77777777" w:rsidR="00FB7F50" w:rsidRPr="002245BE" w:rsidRDefault="00EC4D28" w:rsidP="00FB7F50">
      <w:pPr>
        <w:spacing w:after="40"/>
        <w:rPr>
          <w:b/>
          <w:bCs/>
          <w:sz w:val="22"/>
          <w:szCs w:val="22"/>
        </w:rPr>
      </w:pPr>
      <w:r w:rsidRPr="00EC4D28">
        <w:rPr>
          <w:b/>
          <w:bCs/>
          <w:sz w:val="22"/>
          <w:szCs w:val="22"/>
        </w:rPr>
        <w:t>Dział Zamówień Publicznych</w:t>
      </w:r>
    </w:p>
    <w:p w14:paraId="0D27E32C" w14:textId="77777777" w:rsidR="00FB7F50" w:rsidRPr="002245BE" w:rsidRDefault="00EC4D28" w:rsidP="00FB7F50">
      <w:pPr>
        <w:rPr>
          <w:sz w:val="22"/>
          <w:szCs w:val="22"/>
        </w:rPr>
      </w:pPr>
      <w:r w:rsidRPr="00EC4D2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C4D28">
        <w:rPr>
          <w:sz w:val="22"/>
          <w:szCs w:val="22"/>
        </w:rPr>
        <w:t>30</w:t>
      </w:r>
    </w:p>
    <w:p w14:paraId="4E42D7AA" w14:textId="77777777" w:rsidR="00FB7F50" w:rsidRPr="002245BE" w:rsidRDefault="00EC4D28" w:rsidP="00FB7F50">
      <w:pPr>
        <w:rPr>
          <w:sz w:val="22"/>
          <w:szCs w:val="22"/>
        </w:rPr>
      </w:pPr>
      <w:r w:rsidRPr="00EC4D2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C4D28">
        <w:rPr>
          <w:sz w:val="22"/>
          <w:szCs w:val="22"/>
        </w:rPr>
        <w:t>Kraków</w:t>
      </w:r>
    </w:p>
    <w:p w14:paraId="755875F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DB1689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C4D28" w:rsidRPr="00607F9B" w14:paraId="03389AEC" w14:textId="77777777" w:rsidTr="0079761A">
        <w:trPr>
          <w:trHeight w:val="638"/>
        </w:trPr>
        <w:tc>
          <w:tcPr>
            <w:tcW w:w="959" w:type="dxa"/>
            <w:shd w:val="clear" w:color="auto" w:fill="auto"/>
          </w:tcPr>
          <w:p w14:paraId="7A05E149" w14:textId="77777777" w:rsidR="00EC4D28" w:rsidRPr="00607F9B" w:rsidRDefault="00EC4D28" w:rsidP="007976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A0A075" w14:textId="77777777" w:rsidR="00EC4D28" w:rsidRPr="00607F9B" w:rsidRDefault="00EC4D28" w:rsidP="007976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C4D2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4D28">
              <w:rPr>
                <w:b/>
                <w:bCs/>
                <w:sz w:val="22"/>
                <w:szCs w:val="22"/>
              </w:rPr>
              <w:t>Dostawa zintegrowanego systemu pomiaru jakości sygnałów transmisji danych dla WIEiT - DE-dzp.272-687/24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4D28">
              <w:rPr>
                <w:b/>
                <w:sz w:val="22"/>
                <w:szCs w:val="22"/>
              </w:rPr>
              <w:t>DE-dzp.272-687/24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9C113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4D28" w14:paraId="4D62A526" w14:textId="77777777" w:rsidTr="0079761A">
        <w:trPr>
          <w:cantSplit/>
        </w:trPr>
        <w:tc>
          <w:tcPr>
            <w:tcW w:w="10150" w:type="dxa"/>
          </w:tcPr>
          <w:p w14:paraId="574D881B" w14:textId="77777777" w:rsidR="00EC4D28" w:rsidRPr="00D26ED6" w:rsidRDefault="00EC4D28" w:rsidP="0079761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4D28">
              <w:rPr>
                <w:b/>
                <w:sz w:val="22"/>
                <w:szCs w:val="22"/>
              </w:rPr>
              <w:t>Desto Anna Stodulska</w:t>
            </w:r>
          </w:p>
          <w:p w14:paraId="546B60D4" w14:textId="77777777" w:rsidR="00EC4D28" w:rsidRPr="009F0E5C" w:rsidRDefault="00EC4D28" w:rsidP="0079761A">
            <w:pPr>
              <w:jc w:val="both"/>
              <w:rPr>
                <w:bCs/>
                <w:sz w:val="22"/>
                <w:szCs w:val="22"/>
              </w:rPr>
            </w:pPr>
            <w:r w:rsidRPr="00EC4D28">
              <w:rPr>
                <w:bCs/>
                <w:sz w:val="22"/>
                <w:szCs w:val="22"/>
              </w:rPr>
              <w:t>Wężyka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4D2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6E89DF" w14:textId="77777777" w:rsidR="00EC4D28" w:rsidRPr="009F0E5C" w:rsidRDefault="00EC4D28" w:rsidP="0079761A">
            <w:pPr>
              <w:jc w:val="both"/>
              <w:rPr>
                <w:bCs/>
                <w:sz w:val="22"/>
                <w:szCs w:val="22"/>
              </w:rPr>
            </w:pPr>
            <w:r w:rsidRPr="00EC4D28">
              <w:rPr>
                <w:bCs/>
                <w:sz w:val="22"/>
                <w:szCs w:val="22"/>
              </w:rPr>
              <w:t>31-580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4D28">
              <w:rPr>
                <w:bCs/>
                <w:sz w:val="22"/>
                <w:szCs w:val="22"/>
              </w:rPr>
              <w:t>Kraków</w:t>
            </w:r>
          </w:p>
          <w:p w14:paraId="49ABF638" w14:textId="77777777" w:rsidR="00EC4D28" w:rsidRPr="00D26ED6" w:rsidRDefault="00EC4D28" w:rsidP="007976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11A3C0" w14:textId="77777777" w:rsidR="00EC4D28" w:rsidRDefault="00EC4D28" w:rsidP="0079761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C4D28">
              <w:rPr>
                <w:sz w:val="22"/>
                <w:szCs w:val="22"/>
              </w:rPr>
              <w:t>Dostawa zintegrowanego systemu pomiaru jakości sygnałów transmisji danych dla WIEiT - DE-dzp.272-687/24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0C3DBAE" w14:textId="12FB463B" w:rsidR="00EC4D28" w:rsidRPr="00D26ED6" w:rsidRDefault="00EC4D28" w:rsidP="0079761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7C19E8">
              <w:rPr>
                <w:b/>
                <w:sz w:val="22"/>
                <w:szCs w:val="22"/>
              </w:rPr>
              <w:t>53 803,89 EUR</w:t>
            </w:r>
          </w:p>
          <w:p w14:paraId="24CFA7BC" w14:textId="77777777" w:rsidR="00EC4D28" w:rsidRDefault="00EC4D28" w:rsidP="0079761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C66721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2126"/>
        <w:gridCol w:w="2410"/>
      </w:tblGrid>
      <w:tr w:rsidR="00214097" w:rsidRPr="008567C7" w14:paraId="68B2C363" w14:textId="77777777" w:rsidTr="00214097">
        <w:trPr>
          <w:trHeight w:val="510"/>
        </w:trPr>
        <w:tc>
          <w:tcPr>
            <w:tcW w:w="709" w:type="dxa"/>
            <w:vAlign w:val="center"/>
          </w:tcPr>
          <w:p w14:paraId="613349D9" w14:textId="77777777" w:rsidR="00214097" w:rsidRPr="008567C7" w:rsidRDefault="002140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07A4E8D8" w14:textId="77777777" w:rsidR="00214097" w:rsidRPr="008567C7" w:rsidRDefault="002140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5C85663B" w14:textId="77777777" w:rsidR="00214097" w:rsidRPr="008567C7" w:rsidRDefault="002140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04AFD561" w14:textId="3F99A1FD" w:rsidR="00214097" w:rsidRPr="008567C7" w:rsidRDefault="0021409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Liczna funkcji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r w:rsidRPr="00EC4D28">
              <w:rPr>
                <w:rFonts w:ascii="Times New Roman" w:hAnsi="Times New Roman" w:cs="Times New Roman"/>
                <w:bCs/>
                <w:sz w:val="18"/>
                <w:szCs w:val="18"/>
              </w:rPr>
              <w:t>ptymalnych</w:t>
            </w:r>
          </w:p>
        </w:tc>
        <w:tc>
          <w:tcPr>
            <w:tcW w:w="2410" w:type="dxa"/>
            <w:vAlign w:val="center"/>
          </w:tcPr>
          <w:p w14:paraId="79F28A5B" w14:textId="77777777" w:rsidR="00214097" w:rsidRPr="008567C7" w:rsidRDefault="0021409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14097" w:rsidRPr="008567C7" w14:paraId="34F501D6" w14:textId="77777777" w:rsidTr="00214097">
        <w:tc>
          <w:tcPr>
            <w:tcW w:w="709" w:type="dxa"/>
            <w:vAlign w:val="center"/>
          </w:tcPr>
          <w:p w14:paraId="2CFE9065" w14:textId="77777777" w:rsidR="00214097" w:rsidRPr="008567C7" w:rsidRDefault="00214097" w:rsidP="00797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3CF64DF4" w14:textId="77777777" w:rsidR="00214097" w:rsidRPr="002B6761" w:rsidRDefault="00214097" w:rsidP="0079761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b/>
                <w:sz w:val="18"/>
                <w:szCs w:val="18"/>
              </w:rPr>
              <w:t>Desto Anna Stodulska</w:t>
            </w:r>
          </w:p>
          <w:p w14:paraId="50196C9F" w14:textId="77777777" w:rsidR="00214097" w:rsidRPr="008567C7" w:rsidRDefault="00214097" w:rsidP="0079761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bCs/>
                <w:sz w:val="18"/>
                <w:szCs w:val="18"/>
              </w:rPr>
              <w:t>Wężyka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D2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A68E793" w14:textId="77777777" w:rsidR="00214097" w:rsidRPr="001B7815" w:rsidRDefault="00214097" w:rsidP="0079761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bCs/>
                <w:sz w:val="18"/>
                <w:szCs w:val="18"/>
              </w:rPr>
              <w:t>31-580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4D2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588EE1C" w14:textId="77777777" w:rsidR="00214097" w:rsidRPr="008567C7" w:rsidRDefault="00214097" w:rsidP="00797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11237DD1" w14:textId="77777777" w:rsidR="00214097" w:rsidRPr="008567C7" w:rsidRDefault="00214097" w:rsidP="00797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2410" w:type="dxa"/>
            <w:vAlign w:val="center"/>
          </w:tcPr>
          <w:p w14:paraId="1960E319" w14:textId="77777777" w:rsidR="00214097" w:rsidRPr="008567C7" w:rsidRDefault="00214097" w:rsidP="0079761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4D28">
              <w:rPr>
                <w:rFonts w:ascii="Times New Roman" w:hAnsi="Times New Roman" w:cs="Times New Roman"/>
                <w:sz w:val="18"/>
                <w:szCs w:val="18"/>
              </w:rPr>
              <w:t xml:space="preserve">  68,00</w:t>
            </w:r>
          </w:p>
        </w:tc>
      </w:tr>
    </w:tbl>
    <w:p w14:paraId="36543AB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85D85B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6E0051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404D8" w14:textId="77777777" w:rsidR="00E20FC3" w:rsidRDefault="00E20FC3">
      <w:r>
        <w:separator/>
      </w:r>
    </w:p>
  </w:endnote>
  <w:endnote w:type="continuationSeparator" w:id="0">
    <w:p w14:paraId="0CCEC931" w14:textId="77777777" w:rsidR="00E20FC3" w:rsidRDefault="00E2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512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786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4A0F4B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D8B3C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E25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35AFB" w14:textId="77777777" w:rsidR="00E20FC3" w:rsidRDefault="00E20FC3">
      <w:r>
        <w:separator/>
      </w:r>
    </w:p>
  </w:footnote>
  <w:footnote w:type="continuationSeparator" w:id="0">
    <w:p w14:paraId="29F6E987" w14:textId="77777777" w:rsidR="00E20FC3" w:rsidRDefault="00E2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2E7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8546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3F0D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FC3"/>
    <w:rsid w:val="00005838"/>
    <w:rsid w:val="00022322"/>
    <w:rsid w:val="00042497"/>
    <w:rsid w:val="000C1E6F"/>
    <w:rsid w:val="000E4E56"/>
    <w:rsid w:val="001A1468"/>
    <w:rsid w:val="001B7815"/>
    <w:rsid w:val="001C31ED"/>
    <w:rsid w:val="00214097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19E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34B4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0FC3"/>
    <w:rsid w:val="00E30B2D"/>
    <w:rsid w:val="00E62859"/>
    <w:rsid w:val="00E85D70"/>
    <w:rsid w:val="00EC4D28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4F9FEA"/>
  <w15:chartTrackingRefBased/>
  <w15:docId w15:val="{FA5F7DCD-162F-40B8-8C3F-F6DB568F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2024-12-10T11:05:00Z</dcterms:created>
  <dcterms:modified xsi:type="dcterms:W3CDTF">2024-12-10T11:10:00Z</dcterms:modified>
</cp:coreProperties>
</file>