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CC173" w14:textId="77777777" w:rsidR="00183634" w:rsidRPr="00BF3E46" w:rsidRDefault="00183634" w:rsidP="00183634">
      <w:pPr>
        <w:spacing w:line="360" w:lineRule="auto"/>
        <w:jc w:val="right"/>
        <w:rPr>
          <w:rFonts w:asciiTheme="minorHAnsi" w:hAnsiTheme="minorHAnsi" w:cstheme="minorHAnsi"/>
          <w:b/>
          <w:u w:val="single"/>
        </w:rPr>
      </w:pPr>
      <w:r w:rsidRPr="00BF3E46">
        <w:rPr>
          <w:rFonts w:asciiTheme="minorHAnsi" w:hAnsiTheme="minorHAnsi" w:cstheme="minorHAnsi"/>
          <w:b/>
        </w:rPr>
        <w:t>Załącznik nr 1</w:t>
      </w:r>
    </w:p>
    <w:p w14:paraId="7D1654DB" w14:textId="77777777" w:rsidR="00183634" w:rsidRPr="00BF3E46" w:rsidRDefault="00183634" w:rsidP="00183634">
      <w:pPr>
        <w:tabs>
          <w:tab w:val="left" w:pos="694"/>
          <w:tab w:val="right" w:pos="9000"/>
        </w:tabs>
        <w:jc w:val="center"/>
        <w:rPr>
          <w:rFonts w:asciiTheme="minorHAnsi" w:hAnsiTheme="minorHAnsi" w:cstheme="minorHAnsi"/>
          <w:b/>
        </w:rPr>
      </w:pPr>
    </w:p>
    <w:p w14:paraId="5CC24DF8" w14:textId="77777777" w:rsidR="00183634" w:rsidRPr="00BF3E46" w:rsidRDefault="00183634" w:rsidP="00183634">
      <w:pPr>
        <w:tabs>
          <w:tab w:val="left" w:pos="694"/>
          <w:tab w:val="right" w:pos="9000"/>
        </w:tabs>
        <w:jc w:val="center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>FORMULARZ OFERTY</w:t>
      </w:r>
    </w:p>
    <w:p w14:paraId="2535F90A" w14:textId="77777777" w:rsidR="00183634" w:rsidRPr="00BF3E46" w:rsidRDefault="00183634" w:rsidP="00766F60">
      <w:pPr>
        <w:tabs>
          <w:tab w:val="left" w:pos="694"/>
          <w:tab w:val="right" w:pos="9000"/>
        </w:tabs>
        <w:spacing w:line="276" w:lineRule="auto"/>
        <w:rPr>
          <w:rFonts w:asciiTheme="minorHAnsi" w:hAnsiTheme="minorHAnsi" w:cstheme="minorHAnsi"/>
          <w:b/>
        </w:rPr>
      </w:pPr>
    </w:p>
    <w:p w14:paraId="229FB539" w14:textId="01DEFFB2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NAZWA WYKONAWCY:……………………………………………………………………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………………………..</w:t>
      </w:r>
    </w:p>
    <w:p w14:paraId="63F81536" w14:textId="77777777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FORMA PROWADZONEJ DZIAŁALNOŚCI: ......................................................................</w:t>
      </w:r>
    </w:p>
    <w:p w14:paraId="3F5299BA" w14:textId="543040F2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ADRES:………………………………………………………………………………………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……………………………..</w:t>
      </w:r>
    </w:p>
    <w:p w14:paraId="5EE037A1" w14:textId="76EB058A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POWIAT:…………………………………WOJEWÓDZTWO ……………………………</w:t>
      </w:r>
      <w:r w:rsidR="006156B2" w:rsidRPr="00BF3E46">
        <w:rPr>
          <w:rFonts w:asciiTheme="minorHAnsi" w:hAnsiTheme="minorHAnsi" w:cstheme="minorHAnsi"/>
        </w:rPr>
        <w:t>……………………….</w:t>
      </w:r>
    </w:p>
    <w:p w14:paraId="5AC30B21" w14:textId="1001EC43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  <w:lang w:val="de-DE"/>
        </w:rPr>
      </w:pPr>
      <w:r w:rsidRPr="00BF3E46">
        <w:rPr>
          <w:rFonts w:asciiTheme="minorHAnsi" w:hAnsiTheme="minorHAnsi" w:cstheme="minorHAnsi"/>
          <w:lang w:val="de-DE"/>
        </w:rPr>
        <w:t>TEL./FAX/ E-MAIL…………………………………………………………………………</w:t>
      </w:r>
      <w:r w:rsidR="006156B2" w:rsidRPr="00BF3E46">
        <w:rPr>
          <w:rFonts w:asciiTheme="minorHAnsi" w:hAnsiTheme="minorHAnsi" w:cstheme="minorHAnsi"/>
          <w:lang w:val="de-DE"/>
        </w:rPr>
        <w:t>…………………………..</w:t>
      </w:r>
    </w:p>
    <w:p w14:paraId="078EE38F" w14:textId="2D3B6DFE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  <w:lang w:val="de-DE"/>
        </w:rPr>
        <w:t xml:space="preserve">NIP…………………………………. </w:t>
      </w:r>
      <w:r w:rsidRPr="00BF3E46">
        <w:rPr>
          <w:rFonts w:asciiTheme="minorHAnsi" w:hAnsiTheme="minorHAnsi" w:cstheme="minorHAnsi"/>
        </w:rPr>
        <w:t>REGON:………………………………………………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…………………………..</w:t>
      </w:r>
    </w:p>
    <w:p w14:paraId="0FBC8E03" w14:textId="4693C00C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BANK/ NR KONTA …………………………………………………………………………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………………………….</w:t>
      </w:r>
    </w:p>
    <w:p w14:paraId="4FA0D13F" w14:textId="77777777" w:rsidR="00183634" w:rsidRPr="00BF3E46" w:rsidRDefault="00183634" w:rsidP="00766F60">
      <w:pPr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Do: Nazwa i siedziba Zamawiającego:</w:t>
      </w:r>
    </w:p>
    <w:p w14:paraId="678834A7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>Akademia Górniczo - Hutnicza</w:t>
      </w:r>
    </w:p>
    <w:p w14:paraId="6F58D18B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>im. Stanisława Staszica w Krakowie</w:t>
      </w:r>
    </w:p>
    <w:p w14:paraId="3D6BAA65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 xml:space="preserve">Dział Zamówień Publicznych  </w:t>
      </w:r>
    </w:p>
    <w:p w14:paraId="6674C9EB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 xml:space="preserve">Al. Mickiewicza 30 </w:t>
      </w:r>
    </w:p>
    <w:p w14:paraId="2973256C" w14:textId="77777777" w:rsidR="00183634" w:rsidRPr="00BF3E46" w:rsidRDefault="00183634" w:rsidP="00766F60">
      <w:pPr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 xml:space="preserve">30-059 Kraków,  </w:t>
      </w:r>
    </w:p>
    <w:p w14:paraId="416F6D09" w14:textId="77777777" w:rsidR="00183634" w:rsidRPr="00BF3E46" w:rsidRDefault="00183634" w:rsidP="00183634">
      <w:pPr>
        <w:ind w:firstLine="3969"/>
        <w:rPr>
          <w:rFonts w:asciiTheme="minorHAnsi" w:hAnsiTheme="minorHAnsi" w:cstheme="minorHAnsi"/>
          <w:b/>
        </w:rPr>
      </w:pPr>
    </w:p>
    <w:p w14:paraId="6AB6D313" w14:textId="566A2039" w:rsidR="00183634" w:rsidRPr="00BF3E46" w:rsidRDefault="00183634" w:rsidP="00183634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Przystępując do postępowania o udzielenie zamówienia publicznego, którego przedmiotem jest </w:t>
      </w:r>
      <w:r w:rsidR="00282F9B" w:rsidRPr="00BF3E46">
        <w:rPr>
          <w:rFonts w:asciiTheme="minorHAnsi" w:hAnsiTheme="minorHAnsi" w:cstheme="minorHAnsi"/>
          <w:b/>
        </w:rPr>
        <w:t>sukcesywna dostawa materiałów promocyjnych na potrzeby Centrum Rekrutacji AGH - DE-dzp.272-</w:t>
      </w:r>
      <w:r w:rsidR="001F09B0">
        <w:rPr>
          <w:rFonts w:asciiTheme="minorHAnsi" w:hAnsiTheme="minorHAnsi" w:cstheme="minorHAnsi"/>
          <w:b/>
        </w:rPr>
        <w:t>731</w:t>
      </w:r>
      <w:r w:rsidR="00282F9B" w:rsidRPr="00BF3E46">
        <w:rPr>
          <w:rFonts w:asciiTheme="minorHAnsi" w:hAnsiTheme="minorHAnsi" w:cstheme="minorHAnsi"/>
          <w:b/>
        </w:rPr>
        <w:t>/24</w:t>
      </w:r>
      <w:r w:rsidRPr="00BF3E46">
        <w:rPr>
          <w:rFonts w:asciiTheme="minorHAnsi" w:hAnsiTheme="minorHAnsi" w:cstheme="minorHAnsi"/>
          <w:b/>
        </w:rPr>
        <w:t xml:space="preserve">, </w:t>
      </w:r>
      <w:r w:rsidRPr="00BF3E46">
        <w:rPr>
          <w:rFonts w:asciiTheme="minorHAnsi" w:hAnsiTheme="minorHAnsi" w:cstheme="minorHAnsi"/>
        </w:rPr>
        <w:t>oferuję realizację przedmiotu zamówienia , zgodnie z zasadami określonymi w specyfikacji istotnych warunków zamówienia.</w:t>
      </w:r>
    </w:p>
    <w:tbl>
      <w:tblPr>
        <w:tblW w:w="4442" w:type="pct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2441"/>
        <w:gridCol w:w="1953"/>
        <w:gridCol w:w="861"/>
        <w:gridCol w:w="1553"/>
        <w:gridCol w:w="1553"/>
        <w:gridCol w:w="1553"/>
        <w:gridCol w:w="1553"/>
      </w:tblGrid>
      <w:tr w:rsidR="00AB2215" w:rsidRPr="00BF3E46" w14:paraId="2B379CBF" w14:textId="77777777" w:rsidTr="00AB2215">
        <w:trPr>
          <w:trHeight w:hRule="exact" w:val="964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2CC73D2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24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883F2B0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Nazwa materiału</w:t>
            </w:r>
          </w:p>
        </w:tc>
        <w:tc>
          <w:tcPr>
            <w:tcW w:w="19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023B01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Należy wpisać:</w:t>
            </w:r>
          </w:p>
          <w:p w14:paraId="659E89E0" w14:textId="1D2A6F64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Producent</w:t>
            </w:r>
            <w:r>
              <w:rPr>
                <w:rFonts w:asciiTheme="minorHAnsi" w:hAnsiTheme="minorHAnsi" w:cstheme="minorHAnsi"/>
                <w:b/>
              </w:rPr>
              <w:t xml:space="preserve">/wyrób własny </w:t>
            </w:r>
          </w:p>
        </w:tc>
        <w:tc>
          <w:tcPr>
            <w:tcW w:w="8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0D61A5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Ilość</w:t>
            </w:r>
            <w:r w:rsidRPr="00BF3E46">
              <w:rPr>
                <w:rFonts w:asciiTheme="minorHAnsi" w:hAnsiTheme="minorHAnsi" w:cstheme="minorHAnsi"/>
                <w:b/>
              </w:rPr>
              <w:br/>
              <w:t>[szt.]</w:t>
            </w:r>
          </w:p>
        </w:tc>
        <w:tc>
          <w:tcPr>
            <w:tcW w:w="1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567F9B1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 xml:space="preserve">Cena jednostkowa netto </w:t>
            </w:r>
            <w:r w:rsidRPr="00BF3E46">
              <w:rPr>
                <w:rFonts w:asciiTheme="minorHAnsi" w:hAnsiTheme="minorHAnsi" w:cstheme="minorHAnsi"/>
              </w:rPr>
              <w:t>[PLN]</w:t>
            </w:r>
          </w:p>
        </w:tc>
        <w:tc>
          <w:tcPr>
            <w:tcW w:w="1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0E2D3CA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Wartość netto</w:t>
            </w:r>
          </w:p>
          <w:p w14:paraId="48E3DA14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</w:rPr>
              <w:t>[PLN]</w:t>
            </w:r>
          </w:p>
        </w:tc>
        <w:tc>
          <w:tcPr>
            <w:tcW w:w="155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2081B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VAT</w:t>
            </w:r>
          </w:p>
          <w:p w14:paraId="626DE1A7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[%]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76A873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 xml:space="preserve">Wartość brutto </w:t>
            </w:r>
          </w:p>
          <w:p w14:paraId="5F290304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[PLN]</w:t>
            </w:r>
          </w:p>
          <w:p w14:paraId="436595FB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</w:rPr>
              <w:t xml:space="preserve"> (z doliczonym </w:t>
            </w:r>
            <w:r w:rsidRPr="00BF3E46">
              <w:rPr>
                <w:rFonts w:asciiTheme="minorHAnsi" w:hAnsiTheme="minorHAnsi" w:cstheme="minorHAnsi"/>
                <w:b/>
              </w:rPr>
              <w:t>VAT)</w:t>
            </w:r>
          </w:p>
        </w:tc>
      </w:tr>
      <w:tr w:rsidR="00AB2215" w:rsidRPr="00BF3E46" w14:paraId="03891C7E" w14:textId="77777777" w:rsidTr="00AB2215">
        <w:trPr>
          <w:trHeight w:hRule="exact" w:val="454"/>
        </w:trPr>
        <w:tc>
          <w:tcPr>
            <w:tcW w:w="946" w:type="dxa"/>
            <w:tcBorders>
              <w:left w:val="single" w:sz="12" w:space="0" w:color="auto"/>
              <w:bottom w:val="single" w:sz="12" w:space="0" w:color="auto"/>
            </w:tcBorders>
          </w:tcPr>
          <w:p w14:paraId="0F8507B5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441" w:type="dxa"/>
            <w:tcBorders>
              <w:bottom w:val="single" w:sz="12" w:space="0" w:color="auto"/>
            </w:tcBorders>
          </w:tcPr>
          <w:p w14:paraId="7D8566B1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953" w:type="dxa"/>
            <w:tcBorders>
              <w:bottom w:val="single" w:sz="12" w:space="0" w:color="auto"/>
            </w:tcBorders>
          </w:tcPr>
          <w:p w14:paraId="01C1A07F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861" w:type="dxa"/>
            <w:tcBorders>
              <w:bottom w:val="single" w:sz="12" w:space="0" w:color="auto"/>
            </w:tcBorders>
          </w:tcPr>
          <w:p w14:paraId="5EB97189" w14:textId="7D22B9FF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1553" w:type="dxa"/>
            <w:tcBorders>
              <w:bottom w:val="single" w:sz="12" w:space="0" w:color="auto"/>
            </w:tcBorders>
          </w:tcPr>
          <w:p w14:paraId="0B458B89" w14:textId="7D7F0D0F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553" w:type="dxa"/>
            <w:tcBorders>
              <w:bottom w:val="single" w:sz="12" w:space="0" w:color="auto"/>
            </w:tcBorders>
          </w:tcPr>
          <w:p w14:paraId="0606B66E" w14:textId="3CD10011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1553" w:type="dxa"/>
            <w:tcBorders>
              <w:bottom w:val="single" w:sz="12" w:space="0" w:color="auto"/>
              <w:right w:val="single" w:sz="12" w:space="0" w:color="auto"/>
            </w:tcBorders>
          </w:tcPr>
          <w:p w14:paraId="4A913B27" w14:textId="44362C65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9732EA" w14:textId="7CAFAB76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8</w:t>
            </w:r>
          </w:p>
        </w:tc>
      </w:tr>
      <w:tr w:rsidR="00AB2215" w:rsidRPr="00BF3E46" w14:paraId="104099AC" w14:textId="77777777" w:rsidTr="00AB2215">
        <w:trPr>
          <w:trHeight w:val="1472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E16CD50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2441" w:type="dxa"/>
            <w:tcBorders>
              <w:top w:val="single" w:sz="12" w:space="0" w:color="auto"/>
            </w:tcBorders>
            <w:vAlign w:val="center"/>
          </w:tcPr>
          <w:p w14:paraId="0BCF511B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1.1.1. Kubek Termiczny</w:t>
            </w:r>
          </w:p>
        </w:tc>
        <w:tc>
          <w:tcPr>
            <w:tcW w:w="1953" w:type="dxa"/>
            <w:tcBorders>
              <w:top w:val="single" w:sz="12" w:space="0" w:color="auto"/>
            </w:tcBorders>
          </w:tcPr>
          <w:p w14:paraId="2B672086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tcBorders>
              <w:top w:val="single" w:sz="12" w:space="0" w:color="auto"/>
            </w:tcBorders>
            <w:vAlign w:val="center"/>
          </w:tcPr>
          <w:p w14:paraId="6BD0465B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800</w:t>
            </w:r>
          </w:p>
        </w:tc>
        <w:tc>
          <w:tcPr>
            <w:tcW w:w="1553" w:type="dxa"/>
            <w:tcBorders>
              <w:top w:val="single" w:sz="12" w:space="0" w:color="auto"/>
            </w:tcBorders>
          </w:tcPr>
          <w:p w14:paraId="3027F13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top w:val="single" w:sz="12" w:space="0" w:color="auto"/>
            </w:tcBorders>
          </w:tcPr>
          <w:p w14:paraId="075CC07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top w:val="single" w:sz="12" w:space="0" w:color="auto"/>
              <w:right w:val="single" w:sz="12" w:space="0" w:color="auto"/>
            </w:tcBorders>
          </w:tcPr>
          <w:p w14:paraId="0C4F6826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D5B3D0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69016B62" w14:textId="77777777" w:rsidTr="00AB2215">
        <w:trPr>
          <w:trHeight w:val="1132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19541F72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lastRenderedPageBreak/>
              <w:t>2.</w:t>
            </w:r>
          </w:p>
        </w:tc>
        <w:tc>
          <w:tcPr>
            <w:tcW w:w="2441" w:type="dxa"/>
            <w:vAlign w:val="center"/>
          </w:tcPr>
          <w:p w14:paraId="4B472896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1.1.2. Zestaw szkolny (saszetka, długopis, ołówek, linijka)</w:t>
            </w:r>
          </w:p>
        </w:tc>
        <w:tc>
          <w:tcPr>
            <w:tcW w:w="1953" w:type="dxa"/>
          </w:tcPr>
          <w:p w14:paraId="03ECE9F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BF294B7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4000</w:t>
            </w:r>
          </w:p>
        </w:tc>
        <w:tc>
          <w:tcPr>
            <w:tcW w:w="1553" w:type="dxa"/>
          </w:tcPr>
          <w:p w14:paraId="643FF62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4D3804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40EBECA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35E338A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11C8D43D" w14:textId="77777777" w:rsidTr="00AB2215">
        <w:trPr>
          <w:trHeight w:val="1472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76816D15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2441" w:type="dxa"/>
            <w:vAlign w:val="center"/>
          </w:tcPr>
          <w:p w14:paraId="5E42C0B4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1.1.3. Zestaw składany – przybornik (notes, karteczki samoprzylepne, zakładki indeksujące, linijka, długopis, ołówki, temperówka, gumka)</w:t>
            </w:r>
          </w:p>
        </w:tc>
        <w:tc>
          <w:tcPr>
            <w:tcW w:w="1953" w:type="dxa"/>
          </w:tcPr>
          <w:p w14:paraId="41E79FD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6A9432D4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2600</w:t>
            </w:r>
          </w:p>
        </w:tc>
        <w:tc>
          <w:tcPr>
            <w:tcW w:w="1553" w:type="dxa"/>
          </w:tcPr>
          <w:p w14:paraId="526ED5E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11074B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F5AE8C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0DA1C32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068174D4" w14:textId="77777777" w:rsidTr="00AB2215">
        <w:trPr>
          <w:trHeight w:val="119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082E18E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2441" w:type="dxa"/>
            <w:vAlign w:val="center"/>
          </w:tcPr>
          <w:p w14:paraId="1813E3AC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1.1.4. Zestaw ołówek z linijką</w:t>
            </w:r>
          </w:p>
        </w:tc>
        <w:tc>
          <w:tcPr>
            <w:tcW w:w="1953" w:type="dxa"/>
          </w:tcPr>
          <w:p w14:paraId="4E12043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2B0AA9ED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6000</w:t>
            </w:r>
          </w:p>
        </w:tc>
        <w:tc>
          <w:tcPr>
            <w:tcW w:w="1553" w:type="dxa"/>
          </w:tcPr>
          <w:p w14:paraId="5325A48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6625375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3CC9DBB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6FE57F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597134FE" w14:textId="77777777" w:rsidTr="00AB2215">
        <w:trPr>
          <w:trHeight w:val="1130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2F6B912E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5.</w:t>
            </w:r>
          </w:p>
          <w:p w14:paraId="4CAD52F9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1" w:type="dxa"/>
            <w:vAlign w:val="center"/>
          </w:tcPr>
          <w:p w14:paraId="3054FC51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1.1.5. Długopis aluminiowy</w:t>
            </w:r>
          </w:p>
        </w:tc>
        <w:tc>
          <w:tcPr>
            <w:tcW w:w="1953" w:type="dxa"/>
          </w:tcPr>
          <w:p w14:paraId="47606B7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723AE6C7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5000</w:t>
            </w:r>
          </w:p>
        </w:tc>
        <w:tc>
          <w:tcPr>
            <w:tcW w:w="1553" w:type="dxa"/>
          </w:tcPr>
          <w:p w14:paraId="58B4593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19CFE68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7CAB3EF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1665C63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0B7B1227" w14:textId="77777777" w:rsidTr="00AB2215">
        <w:trPr>
          <w:trHeight w:val="111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70AE364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2441" w:type="dxa"/>
            <w:vAlign w:val="center"/>
          </w:tcPr>
          <w:p w14:paraId="27C25B7B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 xml:space="preserve">1.1.6. Metalowy brelok </w:t>
            </w:r>
            <w:r w:rsidRPr="00BF3E46">
              <w:rPr>
                <w:rFonts w:asciiTheme="minorHAnsi" w:hAnsiTheme="minorHAnsi" w:cstheme="minorHAnsi"/>
                <w:b/>
                <w:bCs/>
              </w:rPr>
              <w:br/>
              <w:t>2 w 1</w:t>
            </w:r>
          </w:p>
        </w:tc>
        <w:tc>
          <w:tcPr>
            <w:tcW w:w="1953" w:type="dxa"/>
          </w:tcPr>
          <w:p w14:paraId="663C439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7DA32C2A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</w:t>
            </w:r>
          </w:p>
        </w:tc>
        <w:tc>
          <w:tcPr>
            <w:tcW w:w="1553" w:type="dxa"/>
          </w:tcPr>
          <w:p w14:paraId="77E24B4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3F6EE51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1C579EC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68727EE5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3E6BEC24" w14:textId="77777777" w:rsidTr="00AB2215">
        <w:trPr>
          <w:trHeight w:val="97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0B74186B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2441" w:type="dxa"/>
            <w:vAlign w:val="center"/>
          </w:tcPr>
          <w:p w14:paraId="7FD987D3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1.1.7. Torba na zakupy</w:t>
            </w:r>
            <w:r w:rsidRPr="00BF3E46">
              <w:rPr>
                <w:rFonts w:asciiTheme="minorHAnsi" w:hAnsiTheme="minorHAnsi" w:cstheme="minorHAnsi"/>
                <w:b/>
                <w:bCs/>
              </w:rPr>
              <w:br/>
              <w:t xml:space="preserve"> 2 w 1 (</w:t>
            </w:r>
            <w:proofErr w:type="spellStart"/>
            <w:r w:rsidRPr="00BF3E46">
              <w:rPr>
                <w:rFonts w:asciiTheme="minorHAnsi" w:hAnsiTheme="minorHAnsi" w:cstheme="minorHAnsi"/>
                <w:b/>
                <w:bCs/>
              </w:rPr>
              <w:t>torboplecak</w:t>
            </w:r>
            <w:proofErr w:type="spellEnd"/>
            <w:r w:rsidRPr="00BF3E46">
              <w:rPr>
                <w:rFonts w:asciiTheme="minorHAnsi" w:hAnsiTheme="minorHAnsi" w:cstheme="minorHAnsi"/>
                <w:b/>
                <w:bCs/>
              </w:rPr>
              <w:t>)</w:t>
            </w:r>
          </w:p>
        </w:tc>
        <w:tc>
          <w:tcPr>
            <w:tcW w:w="1953" w:type="dxa"/>
          </w:tcPr>
          <w:p w14:paraId="573CAA6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23343DCD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5000</w:t>
            </w:r>
          </w:p>
        </w:tc>
        <w:tc>
          <w:tcPr>
            <w:tcW w:w="1553" w:type="dxa"/>
          </w:tcPr>
          <w:p w14:paraId="2633AA1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27109B7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43298BD5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BE6558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53FD3AF3" w14:textId="77777777" w:rsidTr="00AB2215">
        <w:trPr>
          <w:trHeight w:val="1119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4D4F0196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2441" w:type="dxa"/>
            <w:vAlign w:val="center"/>
          </w:tcPr>
          <w:p w14:paraId="6AFCAF88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1.1.8.1 Kubek porcelanowy pakowany w pudełko kartonowe</w:t>
            </w:r>
          </w:p>
        </w:tc>
        <w:tc>
          <w:tcPr>
            <w:tcW w:w="1953" w:type="dxa"/>
          </w:tcPr>
          <w:p w14:paraId="7AE6DEA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2D945536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800</w:t>
            </w:r>
          </w:p>
        </w:tc>
        <w:tc>
          <w:tcPr>
            <w:tcW w:w="1553" w:type="dxa"/>
          </w:tcPr>
          <w:p w14:paraId="2E95CAE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4395513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25A64C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70D91B6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4B5336DB" w14:textId="77777777" w:rsidTr="00AB2215">
        <w:trPr>
          <w:trHeight w:val="1274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34CB51EC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lastRenderedPageBreak/>
              <w:t>9.</w:t>
            </w:r>
          </w:p>
        </w:tc>
        <w:tc>
          <w:tcPr>
            <w:tcW w:w="2441" w:type="dxa"/>
            <w:vAlign w:val="center"/>
          </w:tcPr>
          <w:p w14:paraId="771295CF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1.1.8.2 Pudełko kartonowe na kubek</w:t>
            </w:r>
          </w:p>
        </w:tc>
        <w:tc>
          <w:tcPr>
            <w:tcW w:w="1953" w:type="dxa"/>
          </w:tcPr>
          <w:p w14:paraId="1F0A268E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98F7266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800</w:t>
            </w:r>
          </w:p>
        </w:tc>
        <w:tc>
          <w:tcPr>
            <w:tcW w:w="1553" w:type="dxa"/>
          </w:tcPr>
          <w:p w14:paraId="4F247DE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45FF18B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664838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39173B85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7A127E37" w14:textId="77777777" w:rsidTr="00AB2215">
        <w:trPr>
          <w:trHeight w:val="991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526C4BB8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2441" w:type="dxa"/>
            <w:vAlign w:val="center"/>
          </w:tcPr>
          <w:p w14:paraId="1FA1BBB8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1.1.9. Ołówek cyfry</w:t>
            </w:r>
          </w:p>
        </w:tc>
        <w:tc>
          <w:tcPr>
            <w:tcW w:w="1953" w:type="dxa"/>
          </w:tcPr>
          <w:p w14:paraId="1AAB4E9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97E5969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5000</w:t>
            </w:r>
          </w:p>
        </w:tc>
        <w:tc>
          <w:tcPr>
            <w:tcW w:w="1553" w:type="dxa"/>
          </w:tcPr>
          <w:p w14:paraId="3F38EA8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58A5800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275E9D6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73C8D14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076D945A" w14:textId="77777777" w:rsidTr="00AB2215">
        <w:trPr>
          <w:trHeight w:val="926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3280FEF0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11.</w:t>
            </w:r>
          </w:p>
        </w:tc>
        <w:tc>
          <w:tcPr>
            <w:tcW w:w="2441" w:type="dxa"/>
            <w:vAlign w:val="center"/>
          </w:tcPr>
          <w:p w14:paraId="19C119E0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1.1.10. Smycz zwijana</w:t>
            </w:r>
          </w:p>
        </w:tc>
        <w:tc>
          <w:tcPr>
            <w:tcW w:w="1953" w:type="dxa"/>
          </w:tcPr>
          <w:p w14:paraId="200A744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7D090E70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1050</w:t>
            </w:r>
          </w:p>
        </w:tc>
        <w:tc>
          <w:tcPr>
            <w:tcW w:w="1553" w:type="dxa"/>
          </w:tcPr>
          <w:p w14:paraId="5F7BE46F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2EF7590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21E5DA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41FC4EF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2396A490" w14:textId="77777777" w:rsidTr="00AB2215">
        <w:trPr>
          <w:trHeight w:val="889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11E0EC88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12.</w:t>
            </w:r>
          </w:p>
        </w:tc>
        <w:tc>
          <w:tcPr>
            <w:tcW w:w="2441" w:type="dxa"/>
            <w:vAlign w:val="center"/>
          </w:tcPr>
          <w:p w14:paraId="7CDEDAD8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1.1.11.Parasol Automatyczny</w:t>
            </w:r>
          </w:p>
        </w:tc>
        <w:tc>
          <w:tcPr>
            <w:tcW w:w="1953" w:type="dxa"/>
          </w:tcPr>
          <w:p w14:paraId="0C7E8E9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52A66ADA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1553" w:type="dxa"/>
          </w:tcPr>
          <w:p w14:paraId="555E135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151820B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9AC8E0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4BD0C80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4A19A0D9" w14:textId="77777777" w:rsidTr="00AB2215">
        <w:trPr>
          <w:trHeight w:val="98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533F0FE" w14:textId="77777777" w:rsidR="00AB2215" w:rsidRPr="00BF3E46" w:rsidRDefault="00AB2215" w:rsidP="0030773F">
            <w:pPr>
              <w:tabs>
                <w:tab w:val="left" w:pos="28"/>
              </w:tabs>
              <w:ind w:left="-13"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13.</w:t>
            </w:r>
          </w:p>
        </w:tc>
        <w:tc>
          <w:tcPr>
            <w:tcW w:w="2441" w:type="dxa"/>
            <w:vAlign w:val="center"/>
          </w:tcPr>
          <w:p w14:paraId="14B12175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1.1.12. Kubki Papierowe</w:t>
            </w:r>
          </w:p>
        </w:tc>
        <w:tc>
          <w:tcPr>
            <w:tcW w:w="1953" w:type="dxa"/>
          </w:tcPr>
          <w:p w14:paraId="6A5D4F8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F271A0A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6000</w:t>
            </w:r>
          </w:p>
        </w:tc>
        <w:tc>
          <w:tcPr>
            <w:tcW w:w="1553" w:type="dxa"/>
          </w:tcPr>
          <w:p w14:paraId="5A1EBD8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685A0AAE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158B436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3067740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46168E59" w14:textId="77777777" w:rsidTr="00AB2215">
        <w:trPr>
          <w:trHeight w:val="98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543C936D" w14:textId="77777777" w:rsidR="00AB2215" w:rsidRPr="00BF3E46" w:rsidRDefault="00AB2215" w:rsidP="0030773F">
            <w:pPr>
              <w:tabs>
                <w:tab w:val="left" w:pos="28"/>
              </w:tabs>
              <w:ind w:left="-13" w:right="425" w:firstLine="13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14.</w:t>
            </w:r>
          </w:p>
        </w:tc>
        <w:tc>
          <w:tcPr>
            <w:tcW w:w="2441" w:type="dxa"/>
            <w:vAlign w:val="center"/>
          </w:tcPr>
          <w:p w14:paraId="32F09A56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1.1.13. Notes z długopisem</w:t>
            </w:r>
          </w:p>
        </w:tc>
        <w:tc>
          <w:tcPr>
            <w:tcW w:w="1953" w:type="dxa"/>
          </w:tcPr>
          <w:p w14:paraId="535D91A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437F655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1200</w:t>
            </w:r>
          </w:p>
        </w:tc>
        <w:tc>
          <w:tcPr>
            <w:tcW w:w="1553" w:type="dxa"/>
          </w:tcPr>
          <w:p w14:paraId="61F1EF5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197711D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07F3C13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D48349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3666B00C" w14:textId="77777777" w:rsidTr="00AB2215">
        <w:trPr>
          <w:trHeight w:val="974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A5FD215" w14:textId="77777777" w:rsidR="00AB2215" w:rsidRPr="00BF3E46" w:rsidRDefault="00AB2215" w:rsidP="0030773F">
            <w:pPr>
              <w:tabs>
                <w:tab w:val="decimal" w:pos="28"/>
              </w:tabs>
              <w:ind w:right="219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15.</w:t>
            </w:r>
          </w:p>
        </w:tc>
        <w:tc>
          <w:tcPr>
            <w:tcW w:w="2441" w:type="dxa"/>
            <w:vAlign w:val="center"/>
          </w:tcPr>
          <w:p w14:paraId="790B6317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1.1.14. Kredki w tubie</w:t>
            </w:r>
          </w:p>
        </w:tc>
        <w:tc>
          <w:tcPr>
            <w:tcW w:w="1953" w:type="dxa"/>
          </w:tcPr>
          <w:p w14:paraId="44E5660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1AA6904B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1000</w:t>
            </w:r>
          </w:p>
        </w:tc>
        <w:tc>
          <w:tcPr>
            <w:tcW w:w="1553" w:type="dxa"/>
          </w:tcPr>
          <w:p w14:paraId="02FA49DE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56F07B1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2AF69C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7E7A56F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789CBE27" w14:textId="77777777" w:rsidTr="00AB2215">
        <w:trPr>
          <w:trHeight w:val="98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1C7C9B4C" w14:textId="77777777" w:rsidR="00AB2215" w:rsidRPr="00BF3E46" w:rsidRDefault="00AB2215" w:rsidP="0030773F">
            <w:pPr>
              <w:tabs>
                <w:tab w:val="left" w:pos="28"/>
              </w:tabs>
              <w:ind w:right="-206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16.</w:t>
            </w:r>
          </w:p>
        </w:tc>
        <w:tc>
          <w:tcPr>
            <w:tcW w:w="2441" w:type="dxa"/>
            <w:vAlign w:val="center"/>
          </w:tcPr>
          <w:p w14:paraId="735E6B67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1.1.15. Naklejki z własnym logo</w:t>
            </w:r>
          </w:p>
        </w:tc>
        <w:tc>
          <w:tcPr>
            <w:tcW w:w="1953" w:type="dxa"/>
          </w:tcPr>
          <w:p w14:paraId="084B427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6D15884B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3200</w:t>
            </w:r>
          </w:p>
        </w:tc>
        <w:tc>
          <w:tcPr>
            <w:tcW w:w="1553" w:type="dxa"/>
          </w:tcPr>
          <w:p w14:paraId="6E1AA5BF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F557E0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DCFE2A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0B37D96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C01285" w:rsidRPr="00BF3E46" w14:paraId="2BC4E6F8" w14:textId="77777777" w:rsidTr="00E529D9">
        <w:trPr>
          <w:trHeight w:val="974"/>
        </w:trPr>
        <w:tc>
          <w:tcPr>
            <w:tcW w:w="7754" w:type="dxa"/>
            <w:gridSpan w:val="5"/>
            <w:tcBorders>
              <w:left w:val="single" w:sz="12" w:space="0" w:color="auto"/>
            </w:tcBorders>
            <w:vAlign w:val="center"/>
          </w:tcPr>
          <w:p w14:paraId="4D4576FC" w14:textId="64A248B7" w:rsidR="00C01285" w:rsidRPr="00C01285" w:rsidRDefault="00C01285" w:rsidP="001A25FE">
            <w:pPr>
              <w:ind w:right="425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                                                                                               </w:t>
            </w:r>
            <w:r w:rsidR="002C1FDA">
              <w:rPr>
                <w:rFonts w:asciiTheme="minorHAnsi" w:hAnsiTheme="minorHAnsi" w:cstheme="minorHAnsi"/>
                <w:b/>
                <w:bCs/>
              </w:rPr>
              <w:t xml:space="preserve">                   </w:t>
            </w:r>
            <w:r w:rsidRPr="00C01285">
              <w:rPr>
                <w:rFonts w:asciiTheme="minorHAnsi" w:hAnsiTheme="minorHAnsi" w:cstheme="minorHAnsi"/>
                <w:b/>
                <w:bCs/>
              </w:rPr>
              <w:t>RAZEM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</w:tc>
        <w:tc>
          <w:tcPr>
            <w:tcW w:w="1553" w:type="dxa"/>
          </w:tcPr>
          <w:p w14:paraId="7CF26D85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7B608E8F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4249FEE8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C01285" w:rsidRPr="00BF3E46" w14:paraId="687AA096" w14:textId="77777777" w:rsidTr="00E529D9">
        <w:trPr>
          <w:trHeight w:val="974"/>
        </w:trPr>
        <w:tc>
          <w:tcPr>
            <w:tcW w:w="7754" w:type="dxa"/>
            <w:gridSpan w:val="5"/>
            <w:tcBorders>
              <w:left w:val="single" w:sz="12" w:space="0" w:color="auto"/>
            </w:tcBorders>
            <w:vAlign w:val="center"/>
          </w:tcPr>
          <w:p w14:paraId="7C78F011" w14:textId="77777777" w:rsidR="002C1FDA" w:rsidRDefault="002C1FDA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</w:p>
          <w:p w14:paraId="284328F1" w14:textId="56F1272E" w:rsidR="00C01285" w:rsidRDefault="00C01285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netto za całość zamówienia /słownie: ……………………………../</w:t>
            </w:r>
          </w:p>
          <w:p w14:paraId="02D5963C" w14:textId="77777777" w:rsidR="002C1FDA" w:rsidRDefault="002C1FDA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</w:p>
          <w:p w14:paraId="53C47A5D" w14:textId="77777777" w:rsidR="00C01285" w:rsidRDefault="00C01285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brutto za całość zamówienia /słownie: ……………………………../</w:t>
            </w:r>
          </w:p>
          <w:p w14:paraId="633E77F6" w14:textId="281E37BD" w:rsidR="002C1FDA" w:rsidRPr="00BF3E46" w:rsidRDefault="002C1FDA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6E8D04B6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32FAACFC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55CB048E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</w:tbl>
    <w:p w14:paraId="32391A69" w14:textId="77777777" w:rsidR="00183634" w:rsidRPr="00BF3E46" w:rsidRDefault="00183634" w:rsidP="00183634">
      <w:pPr>
        <w:tabs>
          <w:tab w:val="right" w:pos="9000"/>
        </w:tabs>
        <w:rPr>
          <w:rFonts w:asciiTheme="minorHAnsi" w:hAnsiTheme="minorHAnsi" w:cstheme="minorHAnsi"/>
          <w:b/>
        </w:rPr>
      </w:pPr>
    </w:p>
    <w:p w14:paraId="1292618D" w14:textId="43E07A08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 w:rsidRPr="00794094">
        <w:rPr>
          <w:rFonts w:asciiTheme="minorHAnsi" w:hAnsiTheme="minorHAnsi" w:cstheme="minorHAnsi"/>
          <w:b/>
          <w:bCs/>
        </w:rPr>
        <w:t>Wykonanie projektu na kubkach papierowych</w:t>
      </w:r>
      <w:r w:rsidR="00D56FDF">
        <w:rPr>
          <w:rFonts w:asciiTheme="minorHAnsi" w:hAnsiTheme="minorHAnsi" w:cstheme="minorHAnsi"/>
          <w:b/>
          <w:bCs/>
        </w:rPr>
        <w:t>:</w:t>
      </w:r>
      <w:r>
        <w:rPr>
          <w:rFonts w:asciiTheme="minorHAnsi" w:hAnsiTheme="minorHAnsi" w:cstheme="minorHAnsi"/>
          <w:b/>
          <w:bCs/>
        </w:rPr>
        <w:t xml:space="preserve"> </w:t>
      </w:r>
      <w:r w:rsidRPr="00794094">
        <w:rPr>
          <w:rFonts w:asciiTheme="minorHAnsi" w:hAnsiTheme="minorHAnsi" w:cstheme="minorHAnsi"/>
          <w:b/>
          <w:bCs/>
          <w:color w:val="FF0000"/>
        </w:rPr>
        <w:t xml:space="preserve">*) </w:t>
      </w:r>
      <w:r>
        <w:rPr>
          <w:rFonts w:asciiTheme="minorHAnsi" w:hAnsiTheme="minorHAnsi" w:cstheme="minorHAnsi"/>
          <w:b/>
          <w:bCs/>
        </w:rPr>
        <w:t>należy zaznaczyć oferowaną opcję</w:t>
      </w:r>
    </w:p>
    <w:p w14:paraId="22229B1B" w14:textId="75D38F9F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brak projektu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24A51F25" w14:textId="69160BA6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projekt logo z adresem www na białym tle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6DA89B17" w14:textId="72D178D9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projekt logo z adresem www na tle jednokolorowym inne niż białe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7852BA96" w14:textId="16BC6557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 xml:space="preserve">projekt logo z adresem www na tle wielokolorowym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5B958B84" w14:textId="11EE020D" w:rsidR="004F65DA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projekt logo z adresem www na tle obrazu/widoku nawiązującego do AGH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21CC78C6" w14:textId="77777777" w:rsidR="00794094" w:rsidRDefault="00794094" w:rsidP="0018363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</w:p>
    <w:p w14:paraId="2FD11F2F" w14:textId="3FD32202" w:rsidR="00183634" w:rsidRPr="004F65DA" w:rsidRDefault="001A25FE" w:rsidP="00183634">
      <w:pPr>
        <w:tabs>
          <w:tab w:val="right" w:pos="9000"/>
        </w:tabs>
        <w:rPr>
          <w:rFonts w:asciiTheme="minorHAnsi" w:hAnsiTheme="minorHAnsi" w:cstheme="minorHAnsi"/>
          <w:bCs/>
          <w:iCs/>
          <w:lang w:val="x-none"/>
        </w:rPr>
      </w:pPr>
      <w:r w:rsidRPr="004F65DA">
        <w:rPr>
          <w:rFonts w:asciiTheme="minorHAnsi" w:hAnsiTheme="minorHAnsi" w:cstheme="minorHAnsi"/>
          <w:b/>
          <w:bCs/>
        </w:rPr>
        <w:t>Termin realizacji umowy:</w:t>
      </w:r>
      <w:r w:rsidRPr="00BF3E46">
        <w:rPr>
          <w:rFonts w:asciiTheme="minorHAnsi" w:hAnsiTheme="minorHAnsi" w:cstheme="minorHAnsi"/>
        </w:rPr>
        <w:t xml:space="preserve"> 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 xml:space="preserve">sukcesywnie do </w:t>
      </w:r>
      <w:r w:rsidR="004F65DA" w:rsidRPr="004F65DA">
        <w:rPr>
          <w:rFonts w:asciiTheme="minorHAnsi" w:hAnsiTheme="minorHAnsi" w:cstheme="minorHAnsi"/>
          <w:bCs/>
          <w:iCs/>
        </w:rPr>
        <w:t>12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 xml:space="preserve"> miesięcy od daty podpisania umowy </w:t>
      </w:r>
      <w:r w:rsidR="004F65DA" w:rsidRPr="004F65DA">
        <w:rPr>
          <w:rFonts w:asciiTheme="minorHAnsi" w:hAnsiTheme="minorHAnsi" w:cstheme="minorHAnsi"/>
          <w:bCs/>
          <w:iCs/>
        </w:rPr>
        <w:t>(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>lub  do wyczerpania kwoty</w:t>
      </w:r>
      <w:r w:rsidR="004F65DA" w:rsidRPr="004F65DA">
        <w:rPr>
          <w:rFonts w:asciiTheme="minorHAnsi" w:hAnsiTheme="minorHAnsi" w:cstheme="minorHAnsi"/>
          <w:bCs/>
          <w:iCs/>
        </w:rPr>
        <w:t>, jeżeli zdarzenie to nastąpi wcześniej)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>.</w:t>
      </w:r>
    </w:p>
    <w:p w14:paraId="7613C524" w14:textId="2A530075" w:rsidR="00183634" w:rsidRDefault="001A25FE" w:rsidP="005457A3">
      <w:pPr>
        <w:tabs>
          <w:tab w:val="right" w:pos="9000"/>
        </w:tabs>
        <w:rPr>
          <w:rFonts w:asciiTheme="minorHAnsi" w:hAnsiTheme="minorHAnsi" w:cstheme="minorHAnsi"/>
        </w:rPr>
      </w:pPr>
      <w:r w:rsidRPr="005457A3">
        <w:rPr>
          <w:rFonts w:asciiTheme="minorHAnsi" w:hAnsiTheme="minorHAnsi" w:cstheme="minorHAnsi"/>
          <w:b/>
          <w:bCs/>
        </w:rPr>
        <w:t>Termin realizacji zamówienia cząstkowego:</w:t>
      </w:r>
      <w:r w:rsidR="005457A3">
        <w:rPr>
          <w:rFonts w:asciiTheme="minorHAnsi" w:hAnsiTheme="minorHAnsi" w:cstheme="minorHAnsi"/>
        </w:rPr>
        <w:t xml:space="preserve"> </w:t>
      </w:r>
      <w:r w:rsidRPr="00BF3E46">
        <w:rPr>
          <w:rFonts w:asciiTheme="minorHAnsi" w:hAnsiTheme="minorHAnsi" w:cstheme="minorHAnsi"/>
        </w:rPr>
        <w:t>……………………………… dni roboczych od daty uzyskania akceptacji znakowania towaru</w:t>
      </w:r>
      <w:r w:rsidR="00580956" w:rsidRPr="00BF3E46">
        <w:rPr>
          <w:rFonts w:asciiTheme="minorHAnsi" w:hAnsiTheme="minorHAnsi" w:cstheme="minorHAnsi"/>
        </w:rPr>
        <w:t>, założonego zamówienia cząstkowego</w:t>
      </w:r>
      <w:r w:rsidR="00AB2215">
        <w:rPr>
          <w:rFonts w:asciiTheme="minorHAnsi" w:hAnsiTheme="minorHAnsi" w:cstheme="minorHAnsi"/>
        </w:rPr>
        <w:t xml:space="preserve"> </w:t>
      </w:r>
      <w:r w:rsidR="00580956" w:rsidRPr="00AB2215">
        <w:rPr>
          <w:rFonts w:asciiTheme="minorHAnsi" w:hAnsiTheme="minorHAnsi" w:cstheme="minorHAnsi"/>
          <w:highlight w:val="yellow"/>
        </w:rPr>
        <w:t>/kryterium oceny ofert/</w:t>
      </w:r>
    </w:p>
    <w:p w14:paraId="79F19A9A" w14:textId="77777777" w:rsidR="005457A3" w:rsidRPr="00BF3E46" w:rsidRDefault="005457A3" w:rsidP="005457A3">
      <w:pPr>
        <w:tabs>
          <w:tab w:val="right" w:pos="9000"/>
        </w:tabs>
        <w:rPr>
          <w:rFonts w:asciiTheme="minorHAnsi" w:hAnsiTheme="minorHAnsi" w:cstheme="minorHAnsi"/>
        </w:rPr>
      </w:pPr>
    </w:p>
    <w:p w14:paraId="742580A0" w14:textId="35A905AB" w:rsidR="00580956" w:rsidRPr="008D6998" w:rsidRDefault="00580956" w:rsidP="00183634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  <w:b/>
        </w:rPr>
        <w:t>Termin płatności:</w:t>
      </w:r>
      <w:r w:rsidRPr="00BF3E46">
        <w:rPr>
          <w:rFonts w:asciiTheme="minorHAnsi" w:hAnsiTheme="minorHAnsi" w:cstheme="minorHAnsi"/>
        </w:rPr>
        <w:t xml:space="preserve"> </w:t>
      </w:r>
      <w:r w:rsidR="008D6998" w:rsidRPr="008D6998">
        <w:rPr>
          <w:rFonts w:asciiTheme="minorHAnsi" w:hAnsiTheme="minorHAnsi" w:cstheme="minorHAnsi"/>
          <w:bCs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B74EBA8" w14:textId="77777777" w:rsidR="008D6998" w:rsidRPr="00BF3E46" w:rsidRDefault="008D6998" w:rsidP="00183634">
      <w:pPr>
        <w:widowControl w:val="0"/>
        <w:ind w:right="1"/>
        <w:jc w:val="both"/>
        <w:rPr>
          <w:rFonts w:asciiTheme="minorHAnsi" w:hAnsiTheme="minorHAnsi" w:cstheme="minorHAnsi"/>
        </w:rPr>
      </w:pPr>
    </w:p>
    <w:p w14:paraId="5DC47109" w14:textId="77777777" w:rsidR="00580956" w:rsidRPr="00BF3E46" w:rsidRDefault="00580956" w:rsidP="00183634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ZOBOWIĄZUJEMY SIĘ nie wykonywać zamówienia z udziałem podwykonawców, dostawców lub podmiotów, na których zdolności polega się w rozumieniu dyrektywy</w:t>
      </w:r>
      <w:r w:rsidR="00D22CBC" w:rsidRPr="00BF3E46">
        <w:rPr>
          <w:rFonts w:asciiTheme="minorHAnsi" w:hAnsiTheme="minorHAnsi" w:cstheme="minorHAnsi"/>
        </w:rPr>
        <w:t xml:space="preserve"> 2014/24/UE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54314A4C" w14:textId="77777777" w:rsidR="00D22CBC" w:rsidRPr="00BF3E46" w:rsidRDefault="00D22CBC" w:rsidP="00183634">
      <w:pPr>
        <w:widowControl w:val="0"/>
        <w:ind w:right="1"/>
        <w:jc w:val="both"/>
        <w:rPr>
          <w:rFonts w:asciiTheme="minorHAnsi" w:hAnsiTheme="minorHAnsi" w:cstheme="minorHAnsi"/>
        </w:rPr>
      </w:pPr>
    </w:p>
    <w:p w14:paraId="01FC3242" w14:textId="77777777" w:rsidR="00183634" w:rsidRPr="00BF3E46" w:rsidRDefault="00183634" w:rsidP="00183634">
      <w:pPr>
        <w:rPr>
          <w:rFonts w:asciiTheme="minorHAnsi" w:hAnsiTheme="minorHAnsi" w:cstheme="minorHAnsi"/>
          <w:b/>
          <w:u w:val="single"/>
        </w:rPr>
      </w:pPr>
      <w:r w:rsidRPr="00BF3E46">
        <w:rPr>
          <w:rFonts w:asciiTheme="minorHAnsi" w:hAnsiTheme="minorHAnsi" w:cstheme="minorHAnsi"/>
          <w:b/>
          <w:u w:val="single"/>
        </w:rPr>
        <w:t>Jednocześnie oświadczamy, że:</w:t>
      </w:r>
    </w:p>
    <w:p w14:paraId="226EF8B2" w14:textId="0A62041A" w:rsidR="00BF3E46" w:rsidRPr="00BF3E46" w:rsidRDefault="00BF3E46" w:rsidP="00BF3E46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Oświadczamy, że jesteśmy związani niniejszą ofertą do terminu wskazanego w SWZ.</w:t>
      </w:r>
    </w:p>
    <w:p w14:paraId="16478F38" w14:textId="15DAD651" w:rsidR="00BF3E46" w:rsidRDefault="00BF3E46" w:rsidP="00BF3E46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524E26EB" w14:textId="7DE1CD09" w:rsidR="00BF3E46" w:rsidRPr="006319D0" w:rsidRDefault="00BF3E46" w:rsidP="00BF3E46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Theme="minorHAnsi" w:hAnsiTheme="minorHAnsi" w:cstheme="minorHAnsi"/>
        </w:rPr>
      </w:pPr>
      <w:r w:rsidRPr="006319D0">
        <w:rPr>
          <w:rFonts w:asciiTheme="minorHAnsi" w:hAnsiTheme="minorHAnsi" w:cstheme="minorHAnsi"/>
        </w:rPr>
        <w:t xml:space="preserve">Oświadczam, że wypełniłem obowiązki informacyjne przewidziane w art. 13 lub art. 14 RODO* wobec osób fizycznych, od których dane </w:t>
      </w:r>
      <w:r w:rsidRPr="006319D0">
        <w:rPr>
          <w:rFonts w:asciiTheme="minorHAnsi" w:hAnsiTheme="minorHAnsi" w:cstheme="minorHAnsi"/>
        </w:rPr>
        <w:lastRenderedPageBreak/>
        <w:t xml:space="preserve">osobowe bezpośrednio lub pośrednio pozyskałem w celu ubiegania się o udzielenie zamówienia publicznego w niniejszym postępowaniu.* * </w:t>
      </w:r>
    </w:p>
    <w:p w14:paraId="1B37DB77" w14:textId="77777777" w:rsidR="00BF3E46" w:rsidRPr="00BF3E46" w:rsidRDefault="00BF3E46" w:rsidP="006319D0">
      <w:pPr>
        <w:widowControl w:val="0"/>
        <w:ind w:left="360"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EB32C1" w14:textId="77777777" w:rsidR="00BF3E46" w:rsidRPr="00BF3E46" w:rsidRDefault="00BF3E46" w:rsidP="006319D0">
      <w:pPr>
        <w:widowControl w:val="0"/>
        <w:ind w:left="360"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06FDBE" w14:textId="1A38812A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F3E46" w:rsidRPr="00BF3E46" w14:paraId="29C85D1E" w14:textId="77777777" w:rsidTr="00BF3E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11D84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63357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 xml:space="preserve">Opis części zamówienia, którą wykonawca </w:t>
            </w:r>
          </w:p>
          <w:p w14:paraId="60BC47AD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6A518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Nazwa podwykonawcy</w:t>
            </w:r>
            <w:r w:rsidRPr="00BF3E46">
              <w:rPr>
                <w:rFonts w:asciiTheme="minorHAnsi" w:hAnsiTheme="minorHAnsi" w:cstheme="minorHAnsi"/>
              </w:rPr>
              <w:br/>
              <w:t>(o ile jest znana)</w:t>
            </w:r>
          </w:p>
        </w:tc>
      </w:tr>
      <w:tr w:rsidR="00BF3E46" w:rsidRPr="00BF3E46" w14:paraId="4453C5B6" w14:textId="77777777" w:rsidTr="00BF3E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901BF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4B88E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8F3F4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</w:tr>
      <w:tr w:rsidR="00BF3E46" w:rsidRPr="00BF3E46" w14:paraId="0793D6C0" w14:textId="77777777" w:rsidTr="00BF3E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4AA70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B63ED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561C1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DA2289D" w14:textId="4308D456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Upoważnionymi do reprezentowania naszej firmy są następujące osoby:</w:t>
      </w:r>
    </w:p>
    <w:p w14:paraId="60FCF6F6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ab/>
        <w:t>Imię i Nazwisko</w:t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</w:p>
    <w:p w14:paraId="4F2A8831" w14:textId="717BAF2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.............................................................................................................. </w:t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</w:p>
    <w:p w14:paraId="2DB7AE19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.............................................................................................................. </w:t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  <w:t xml:space="preserve"> </w:t>
      </w:r>
    </w:p>
    <w:p w14:paraId="7A9EB6F1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</w:p>
    <w:p w14:paraId="35DD2ECB" w14:textId="13A57555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upoważnienie dla powyżej wskazanych osób wynika z następującego (</w:t>
      </w:r>
      <w:proofErr w:type="spellStart"/>
      <w:r w:rsidRPr="00BF3E46">
        <w:rPr>
          <w:rFonts w:asciiTheme="minorHAnsi" w:hAnsiTheme="minorHAnsi" w:cstheme="minorHAnsi"/>
        </w:rPr>
        <w:t>ych</w:t>
      </w:r>
      <w:proofErr w:type="spellEnd"/>
      <w:r w:rsidRPr="00BF3E46">
        <w:rPr>
          <w:rFonts w:asciiTheme="minorHAnsi" w:hAnsiTheme="minorHAnsi" w:cstheme="minorHAnsi"/>
        </w:rPr>
        <w:t>) dokumentu(ów)</w:t>
      </w:r>
    </w:p>
    <w:p w14:paraId="0158E350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……………………………………………………...........................……które dołączamy do oferty.</w:t>
      </w:r>
    </w:p>
    <w:p w14:paraId="4A152511" w14:textId="72F138EE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załącznikami do niniejszej oferty są:</w:t>
      </w:r>
    </w:p>
    <w:p w14:paraId="283BCF13" w14:textId="6C62F58A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………………………………………………………………………………………….</w:t>
      </w:r>
    </w:p>
    <w:p w14:paraId="1983DF4D" w14:textId="62FE567B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……………………………………………..……………………………………………</w:t>
      </w:r>
    </w:p>
    <w:p w14:paraId="731A46D1" w14:textId="3151B428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..............................................................................................</w:t>
      </w:r>
    </w:p>
    <w:p w14:paraId="521BA275" w14:textId="4047E03E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………………………………………………………………………………………….</w:t>
      </w:r>
    </w:p>
    <w:p w14:paraId="093436F4" w14:textId="32678471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……………………………………………..……………………………………………</w:t>
      </w:r>
    </w:p>
    <w:p w14:paraId="775C0AD2" w14:textId="77777777" w:rsidR="00D22CBC" w:rsidRPr="00BF3E46" w:rsidRDefault="00D22CBC" w:rsidP="00D56FDF">
      <w:pPr>
        <w:rPr>
          <w:rFonts w:asciiTheme="minorHAnsi" w:hAnsiTheme="minorHAnsi" w:cstheme="minorHAnsi"/>
        </w:rPr>
      </w:pPr>
    </w:p>
    <w:p w14:paraId="21181540" w14:textId="2DD4C0D2" w:rsidR="00D22CBC" w:rsidRPr="00BF3E46" w:rsidRDefault="00D22CBC" w:rsidP="00D22CBC">
      <w:pPr>
        <w:rPr>
          <w:rFonts w:asciiTheme="minorHAnsi" w:hAnsiTheme="minorHAnsi" w:cstheme="minorHAnsi"/>
          <w:b/>
          <w:bCs/>
          <w:color w:val="FF0000"/>
        </w:rPr>
      </w:pPr>
      <w:r w:rsidRPr="00BF3E46">
        <w:rPr>
          <w:rFonts w:asciiTheme="minorHAnsi" w:hAnsiTheme="minorHAnsi" w:cstheme="minorHAnsi"/>
          <w:b/>
          <w:bCs/>
          <w:color w:val="FF0000"/>
        </w:rPr>
        <w:t xml:space="preserve">Ofertę </w:t>
      </w:r>
      <w:r w:rsidR="00282F9B" w:rsidRPr="00BF3E46">
        <w:rPr>
          <w:rFonts w:asciiTheme="minorHAnsi" w:hAnsiTheme="minorHAnsi" w:cstheme="minorHAnsi"/>
          <w:b/>
          <w:bCs/>
          <w:color w:val="FF0000"/>
        </w:rPr>
        <w:t>należy złożyć z zachowaniem postaci elektronicznej i podpisana kwalifikowanym podpisem elektronicznym.</w:t>
      </w:r>
      <w:r w:rsidR="00C27D1B" w:rsidRPr="00BF3E46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14:paraId="30144B54" w14:textId="77777777" w:rsidR="00FE545C" w:rsidRPr="00BF3E46" w:rsidRDefault="00FE545C" w:rsidP="00907D48">
      <w:pPr>
        <w:rPr>
          <w:rFonts w:asciiTheme="minorHAnsi" w:hAnsiTheme="minorHAnsi" w:cstheme="minorHAnsi"/>
        </w:rPr>
      </w:pPr>
    </w:p>
    <w:sectPr w:rsidR="00FE545C" w:rsidRPr="00BF3E46" w:rsidSect="00040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993" w:right="1418" w:bottom="426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494BE" w14:textId="77777777" w:rsidR="009B0A24" w:rsidRDefault="009B0A24">
      <w:r>
        <w:separator/>
      </w:r>
    </w:p>
  </w:endnote>
  <w:endnote w:type="continuationSeparator" w:id="0">
    <w:p w14:paraId="094D3891" w14:textId="77777777" w:rsidR="009B0A24" w:rsidRDefault="009B0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92816" w14:textId="77777777" w:rsidR="00040388" w:rsidRDefault="000403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790C3" w14:textId="77777777" w:rsidR="00040388" w:rsidRDefault="00040388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0F16E" w14:textId="77777777" w:rsidR="00040388" w:rsidRDefault="000403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BC0DF0" w14:textId="77777777" w:rsidR="009B0A24" w:rsidRDefault="009B0A24">
      <w:r>
        <w:separator/>
      </w:r>
    </w:p>
  </w:footnote>
  <w:footnote w:type="continuationSeparator" w:id="0">
    <w:p w14:paraId="48E3B6A5" w14:textId="77777777" w:rsidR="009B0A24" w:rsidRDefault="009B0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6B0CB" w14:textId="77777777" w:rsidR="00040388" w:rsidRDefault="00040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8EB6D" w14:textId="77777777" w:rsidR="00040388" w:rsidRDefault="00040388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6CCC8" w14:textId="77777777" w:rsidR="00040388" w:rsidRDefault="000403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F1129"/>
    <w:multiLevelType w:val="hybridMultilevel"/>
    <w:tmpl w:val="C364441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F11578"/>
    <w:multiLevelType w:val="hybridMultilevel"/>
    <w:tmpl w:val="099E5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560FFD"/>
    <w:multiLevelType w:val="hybridMultilevel"/>
    <w:tmpl w:val="192C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1920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6894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6342122">
    <w:abstractNumId w:val="1"/>
  </w:num>
  <w:num w:numId="4" w16cid:durableId="1542204523">
    <w:abstractNumId w:val="4"/>
  </w:num>
  <w:num w:numId="5" w16cid:durableId="2070566016">
    <w:abstractNumId w:val="6"/>
  </w:num>
  <w:num w:numId="6" w16cid:durableId="1860462087">
    <w:abstractNumId w:val="0"/>
  </w:num>
  <w:num w:numId="7" w16cid:durableId="1040202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1EE"/>
    <w:rsid w:val="00012286"/>
    <w:rsid w:val="00040388"/>
    <w:rsid w:val="00071CCC"/>
    <w:rsid w:val="000B050A"/>
    <w:rsid w:val="000B731D"/>
    <w:rsid w:val="000D6134"/>
    <w:rsid w:val="000E09C7"/>
    <w:rsid w:val="000F6589"/>
    <w:rsid w:val="00106636"/>
    <w:rsid w:val="00116EC6"/>
    <w:rsid w:val="001801DD"/>
    <w:rsid w:val="00183634"/>
    <w:rsid w:val="001A25FE"/>
    <w:rsid w:val="001B469B"/>
    <w:rsid w:val="001D4612"/>
    <w:rsid w:val="001F09B0"/>
    <w:rsid w:val="00207E98"/>
    <w:rsid w:val="00263A96"/>
    <w:rsid w:val="002723B0"/>
    <w:rsid w:val="00282F9B"/>
    <w:rsid w:val="002B1AE5"/>
    <w:rsid w:val="002C1FDA"/>
    <w:rsid w:val="0030773F"/>
    <w:rsid w:val="00315A4A"/>
    <w:rsid w:val="003E3F59"/>
    <w:rsid w:val="004754A7"/>
    <w:rsid w:val="004B7300"/>
    <w:rsid w:val="004C6753"/>
    <w:rsid w:val="004F65DA"/>
    <w:rsid w:val="00544A1C"/>
    <w:rsid w:val="005457A3"/>
    <w:rsid w:val="00580956"/>
    <w:rsid w:val="00595C87"/>
    <w:rsid w:val="005C58BC"/>
    <w:rsid w:val="005D2C65"/>
    <w:rsid w:val="005D780B"/>
    <w:rsid w:val="005E6D94"/>
    <w:rsid w:val="006156B2"/>
    <w:rsid w:val="006319D0"/>
    <w:rsid w:val="0063384F"/>
    <w:rsid w:val="00643C6F"/>
    <w:rsid w:val="00646202"/>
    <w:rsid w:val="0065290F"/>
    <w:rsid w:val="006815F6"/>
    <w:rsid w:val="00687159"/>
    <w:rsid w:val="00766F60"/>
    <w:rsid w:val="007748F0"/>
    <w:rsid w:val="007764B8"/>
    <w:rsid w:val="00794094"/>
    <w:rsid w:val="007A4321"/>
    <w:rsid w:val="00833933"/>
    <w:rsid w:val="00853083"/>
    <w:rsid w:val="00853EF4"/>
    <w:rsid w:val="008B2F0C"/>
    <w:rsid w:val="008B4928"/>
    <w:rsid w:val="008D2AB8"/>
    <w:rsid w:val="008D6998"/>
    <w:rsid w:val="008F1C66"/>
    <w:rsid w:val="00907D48"/>
    <w:rsid w:val="00936C7B"/>
    <w:rsid w:val="00970FE4"/>
    <w:rsid w:val="00984FB8"/>
    <w:rsid w:val="009B0A24"/>
    <w:rsid w:val="009C5BF5"/>
    <w:rsid w:val="00A0022B"/>
    <w:rsid w:val="00A1624B"/>
    <w:rsid w:val="00A346FE"/>
    <w:rsid w:val="00A47B4D"/>
    <w:rsid w:val="00A83018"/>
    <w:rsid w:val="00AB2215"/>
    <w:rsid w:val="00AB68C8"/>
    <w:rsid w:val="00B4078D"/>
    <w:rsid w:val="00B774DC"/>
    <w:rsid w:val="00BF3E46"/>
    <w:rsid w:val="00BF71EE"/>
    <w:rsid w:val="00C01285"/>
    <w:rsid w:val="00C27D1B"/>
    <w:rsid w:val="00C969A6"/>
    <w:rsid w:val="00CA4E26"/>
    <w:rsid w:val="00CA7D36"/>
    <w:rsid w:val="00D22CBC"/>
    <w:rsid w:val="00D24208"/>
    <w:rsid w:val="00D24973"/>
    <w:rsid w:val="00D56FDF"/>
    <w:rsid w:val="00D60C38"/>
    <w:rsid w:val="00D66893"/>
    <w:rsid w:val="00D90ACB"/>
    <w:rsid w:val="00DA2AB3"/>
    <w:rsid w:val="00DC1500"/>
    <w:rsid w:val="00DF013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610E7"/>
  <w15:docId w15:val="{23C01CF6-941B-4BB4-B64D-D9E9185DF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6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5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4F65DA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5D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5D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5DA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5DA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5D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3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3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F3E46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5D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5D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5D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5D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5D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5D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5DA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0EC1F-FFB8-4EB7-866C-80853A0B8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734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Joanna Kraińska</cp:lastModifiedBy>
  <cp:revision>3</cp:revision>
  <cp:lastPrinted>2024-10-02T11:48:00Z</cp:lastPrinted>
  <dcterms:created xsi:type="dcterms:W3CDTF">2024-12-05T13:20:00Z</dcterms:created>
  <dcterms:modified xsi:type="dcterms:W3CDTF">2024-12-05T13:26:00Z</dcterms:modified>
</cp:coreProperties>
</file>