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8D2A9" w14:textId="77777777" w:rsidR="00682427" w:rsidRPr="002A16E2" w:rsidRDefault="00682427" w:rsidP="00682427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956914E" w14:textId="77777777" w:rsidR="00682427" w:rsidRPr="002A16E2" w:rsidRDefault="00682427" w:rsidP="0068242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9115D78" w14:textId="77777777" w:rsidR="00682427" w:rsidRPr="002A16E2" w:rsidRDefault="00682427" w:rsidP="0068242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A3B6915" w14:textId="77777777" w:rsidR="00682427" w:rsidRPr="002A16E2" w:rsidRDefault="00682427" w:rsidP="0068242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43B3613" w14:textId="77777777" w:rsidR="00682427" w:rsidRPr="002A16E2" w:rsidRDefault="00682427" w:rsidP="006824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E966305" w14:textId="77777777" w:rsidR="00682427" w:rsidRPr="00FA50AF" w:rsidRDefault="00682427" w:rsidP="0068242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6A61BB23" w14:textId="77777777" w:rsidR="00682427" w:rsidRPr="002A16E2" w:rsidRDefault="00682427" w:rsidP="006824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2552586" w14:textId="77777777" w:rsidR="00682427" w:rsidRPr="002A16E2" w:rsidRDefault="00682427" w:rsidP="006824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78D7087" w14:textId="77777777" w:rsidR="00682427" w:rsidRPr="002A16E2" w:rsidRDefault="00682427" w:rsidP="0068242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822C5A1" w14:textId="77777777" w:rsidR="00682427" w:rsidRPr="002A16E2" w:rsidRDefault="00682427" w:rsidP="0068242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904A27C" w14:textId="77777777" w:rsidR="00682427" w:rsidRPr="002A16E2" w:rsidRDefault="00682427" w:rsidP="0068242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1DA1F39" w14:textId="77777777" w:rsidR="00682427" w:rsidRPr="002A16E2" w:rsidRDefault="00682427" w:rsidP="006824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7ECC60C" w14:textId="77777777" w:rsidR="00682427" w:rsidRPr="002A16E2" w:rsidRDefault="00682427" w:rsidP="0068242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17662E6" w14:textId="77777777" w:rsidR="00682427" w:rsidRPr="002A16E2" w:rsidRDefault="00682427" w:rsidP="0068242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5BCCF4B" w14:textId="77777777" w:rsidR="00682427" w:rsidRPr="002A16E2" w:rsidRDefault="00682427" w:rsidP="0068242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476963DC" w14:textId="77777777" w:rsidR="00682427" w:rsidRPr="002A16E2" w:rsidRDefault="00682427" w:rsidP="0068242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3128D32D" w14:textId="77777777" w:rsidR="00682427" w:rsidRPr="002A16E2" w:rsidRDefault="00682427" w:rsidP="0068242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63A408A" w14:textId="77777777" w:rsidR="00682427" w:rsidRPr="002A16E2" w:rsidRDefault="00682427" w:rsidP="0068242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3CAA3C9" w14:textId="77777777" w:rsidR="00682427" w:rsidRPr="002A16E2" w:rsidRDefault="00682427" w:rsidP="0068242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FFA0B99" w14:textId="77777777" w:rsidR="00682427" w:rsidRPr="002A16E2" w:rsidRDefault="00682427" w:rsidP="00682427">
      <w:pPr>
        <w:ind w:firstLine="3969"/>
        <w:rPr>
          <w:b/>
          <w:sz w:val="22"/>
          <w:szCs w:val="22"/>
        </w:rPr>
      </w:pPr>
    </w:p>
    <w:p w14:paraId="069B9B31" w14:textId="6E5F4FF6" w:rsidR="00682427" w:rsidRDefault="00682427" w:rsidP="0068242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047A6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mikroskopu cyfrowego</w:t>
      </w:r>
      <w:r>
        <w:rPr>
          <w:b/>
          <w:sz w:val="22"/>
          <w:szCs w:val="22"/>
        </w:rPr>
        <w:t xml:space="preserve"> na potrzeby </w:t>
      </w:r>
      <w:proofErr w:type="spellStart"/>
      <w:r>
        <w:rPr>
          <w:b/>
          <w:sz w:val="22"/>
          <w:szCs w:val="22"/>
        </w:rPr>
        <w:t>WIMiIP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6/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A9D5988" w14:textId="77777777" w:rsidR="00682427" w:rsidRDefault="00682427" w:rsidP="0068242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18068C3" w14:textId="77777777" w:rsidR="00682427" w:rsidRPr="00483084" w:rsidRDefault="00682427" w:rsidP="0068242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563FB6B6" w14:textId="77777777" w:rsidR="00682427" w:rsidRPr="00483084" w:rsidRDefault="00682427" w:rsidP="0068242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55154F5" w14:textId="77777777" w:rsidR="00682427" w:rsidRPr="00483084" w:rsidRDefault="00682427" w:rsidP="0068242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7C3529F8" w14:textId="77777777" w:rsidR="00682427" w:rsidRPr="00483084" w:rsidRDefault="00682427" w:rsidP="0068242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E980FAC" w14:textId="77777777" w:rsidR="00682427" w:rsidRPr="00483084" w:rsidRDefault="00682427" w:rsidP="0068242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A9E07A2" w14:textId="77777777" w:rsidR="00682427" w:rsidRPr="00483084" w:rsidRDefault="00682427" w:rsidP="0068242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B97BD00" w14:textId="77777777" w:rsidR="00682427" w:rsidRPr="00483084" w:rsidRDefault="00682427" w:rsidP="0068242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773A7918" w14:textId="77777777" w:rsidR="00682427" w:rsidRPr="00483084" w:rsidRDefault="00682427" w:rsidP="0068242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483084">
        <w:rPr>
          <w:sz w:val="22"/>
          <w:szCs w:val="22"/>
          <w:highlight w:val="yellow"/>
        </w:rPr>
        <w:t>sprzętu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19449498" w14:textId="77777777" w:rsidR="00682427" w:rsidRPr="002A16E2" w:rsidRDefault="00682427" w:rsidP="00682427">
      <w:pPr>
        <w:tabs>
          <w:tab w:val="right" w:pos="9000"/>
        </w:tabs>
        <w:rPr>
          <w:sz w:val="22"/>
          <w:szCs w:val="22"/>
        </w:rPr>
      </w:pPr>
    </w:p>
    <w:p w14:paraId="77053CE5" w14:textId="77777777" w:rsidR="00682427" w:rsidRPr="002A16E2" w:rsidRDefault="00682427" w:rsidP="00682427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………………..dni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EFE0771" w14:textId="402E173F" w:rsidR="00682427" w:rsidRPr="002A16E2" w:rsidRDefault="00682427" w:rsidP="00682427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ę</w:t>
      </w:r>
      <w:r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</w:p>
    <w:p w14:paraId="12704369" w14:textId="77777777" w:rsidR="00682427" w:rsidRPr="002A16E2" w:rsidRDefault="00682427" w:rsidP="0068242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7D6BFF3" w14:textId="77777777" w:rsidR="00682427" w:rsidRDefault="00682427" w:rsidP="00682427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8EBEF3" w14:textId="77777777" w:rsidR="00682427" w:rsidRDefault="00682427" w:rsidP="0068242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3401284" w14:textId="77777777" w:rsidR="00682427" w:rsidRDefault="00682427" w:rsidP="0068242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C135287" w14:textId="77777777" w:rsidR="00682427" w:rsidRDefault="00682427" w:rsidP="0068242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0C51F98F" w14:textId="77777777" w:rsidR="00682427" w:rsidRDefault="00682427" w:rsidP="006824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E4CBBBB" w14:textId="426323E4" w:rsidR="00682427" w:rsidRDefault="00682427" w:rsidP="006824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Oświadczamy, iż </w:t>
      </w:r>
      <w:r>
        <w:rPr>
          <w:bCs/>
          <w:sz w:val="22"/>
          <w:szCs w:val="22"/>
        </w:rPr>
        <w:t>usługa gwarancyjna świadczona będzie przez producenta lub autoryzowanego  partnera serwisowego producenta</w:t>
      </w:r>
      <w:r>
        <w:rPr>
          <w:bCs/>
          <w:sz w:val="22"/>
          <w:szCs w:val="22"/>
        </w:rPr>
        <w:t>, tj. …………………………………….(</w:t>
      </w:r>
      <w:r w:rsidRPr="00682427">
        <w:rPr>
          <w:bCs/>
          <w:i/>
          <w:iCs/>
          <w:sz w:val="22"/>
          <w:szCs w:val="22"/>
        </w:rPr>
        <w:t>należy uzupełnić, jeśli dotyczy)</w:t>
      </w:r>
    </w:p>
    <w:p w14:paraId="3FDFA7CF" w14:textId="77777777" w:rsidR="00682427" w:rsidRDefault="00682427" w:rsidP="006824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358745" w14:textId="77777777" w:rsidR="00682427" w:rsidRDefault="00682427" w:rsidP="006824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931817" w14:textId="77777777" w:rsidR="00682427" w:rsidRDefault="00682427" w:rsidP="006824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1002C6" w14:textId="77777777" w:rsidR="00682427" w:rsidRDefault="00682427" w:rsidP="006824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2427" w14:paraId="34D2483F" w14:textId="77777777" w:rsidTr="0084344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73D4B" w14:textId="77777777" w:rsidR="00682427" w:rsidRDefault="00682427" w:rsidP="008434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75E82" w14:textId="77777777" w:rsidR="00682427" w:rsidRDefault="00682427" w:rsidP="008434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EC1693B" w14:textId="77777777" w:rsidR="00682427" w:rsidRDefault="00682427" w:rsidP="008434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EEBA1" w14:textId="77777777" w:rsidR="00682427" w:rsidRDefault="00682427" w:rsidP="0084344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82427" w14:paraId="2F404F26" w14:textId="77777777" w:rsidTr="008434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A5AAE" w14:textId="77777777" w:rsidR="00682427" w:rsidRDefault="00682427" w:rsidP="00843447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564C2" w14:textId="77777777" w:rsidR="00682427" w:rsidRDefault="00682427" w:rsidP="0084344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72C03" w14:textId="77777777" w:rsidR="00682427" w:rsidRDefault="00682427" w:rsidP="0084344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682427" w14:paraId="1C0D6EA2" w14:textId="77777777" w:rsidTr="0084344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93966" w14:textId="77777777" w:rsidR="00682427" w:rsidRDefault="00682427" w:rsidP="00843447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BDAAB" w14:textId="77777777" w:rsidR="00682427" w:rsidRDefault="00682427" w:rsidP="0084344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09914" w14:textId="77777777" w:rsidR="00682427" w:rsidRDefault="00682427" w:rsidP="00843447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4A59F293" w14:textId="77777777" w:rsidR="00682427" w:rsidRDefault="00682427" w:rsidP="006824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BBD44E" w14:textId="77777777" w:rsidR="00682427" w:rsidRDefault="00682427" w:rsidP="00682427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7BCCAB8B" w14:textId="77777777" w:rsidR="00682427" w:rsidRDefault="00682427" w:rsidP="0068242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75DDF365" w14:textId="77777777" w:rsidR="00682427" w:rsidRDefault="00682427" w:rsidP="0068242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5ECF6C4A" w14:textId="77777777" w:rsidR="00682427" w:rsidRDefault="00682427" w:rsidP="0068242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67A43CC" w14:textId="77777777" w:rsidR="00682427" w:rsidRDefault="00682427" w:rsidP="0068242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B87DF0C" w14:textId="77777777" w:rsidR="00682427" w:rsidRDefault="00682427" w:rsidP="0068242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684A574" w14:textId="77777777" w:rsidR="00682427" w:rsidRDefault="00682427" w:rsidP="006824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9CC21AA" w14:textId="77777777" w:rsidR="00682427" w:rsidRDefault="00682427" w:rsidP="0068242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345E63" w14:textId="77777777" w:rsidR="00682427" w:rsidRDefault="00682427" w:rsidP="006824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15B789" w14:textId="77777777" w:rsidR="00682427" w:rsidRDefault="00682427" w:rsidP="0068242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F2EC5C2" w14:textId="77777777" w:rsidR="00682427" w:rsidRDefault="00682427" w:rsidP="0068242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06565C9" w14:textId="77777777" w:rsidR="00682427" w:rsidRDefault="00682427" w:rsidP="0068242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CFEC6B5" w14:textId="77777777" w:rsidR="00682427" w:rsidRDefault="00682427" w:rsidP="0068242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19DCCE" w14:textId="77777777" w:rsidR="00682427" w:rsidRDefault="00682427" w:rsidP="0068242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C389684" w14:textId="77777777" w:rsidR="00682427" w:rsidRPr="00FB3F21" w:rsidRDefault="00682427" w:rsidP="00682427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71F30AF6" w14:textId="77777777" w:rsidR="00682427" w:rsidRPr="0054009D" w:rsidRDefault="00682427" w:rsidP="00682427"/>
    <w:p w14:paraId="13F86460" w14:textId="77777777" w:rsidR="00682427" w:rsidRPr="00963B2E" w:rsidRDefault="00682427" w:rsidP="00682427"/>
    <w:p w14:paraId="3B2F64A8" w14:textId="77777777" w:rsidR="00682427" w:rsidRPr="00CA4E27" w:rsidRDefault="00682427" w:rsidP="00682427"/>
    <w:p w14:paraId="24355A33" w14:textId="77777777" w:rsidR="00682427" w:rsidRPr="00B07590" w:rsidRDefault="00682427" w:rsidP="00682427"/>
    <w:p w14:paraId="2DD20FD9" w14:textId="77777777" w:rsidR="00682427" w:rsidRPr="005E29D4" w:rsidRDefault="00682427" w:rsidP="00682427"/>
    <w:p w14:paraId="6EB6CFF2" w14:textId="77777777" w:rsidR="00682427" w:rsidRPr="00C826B8" w:rsidRDefault="00682427" w:rsidP="00682427"/>
    <w:p w14:paraId="7DCBE955" w14:textId="77777777" w:rsidR="00FE545C" w:rsidRPr="00682427" w:rsidRDefault="00FE545C" w:rsidP="00682427"/>
    <w:sectPr w:rsidR="00FE545C" w:rsidRPr="006824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10297E" w14:textId="77777777" w:rsidR="00E67A83" w:rsidRDefault="00E67A83">
      <w:r>
        <w:separator/>
      </w:r>
    </w:p>
  </w:endnote>
  <w:endnote w:type="continuationSeparator" w:id="0">
    <w:p w14:paraId="4551E786" w14:textId="77777777" w:rsidR="00E67A83" w:rsidRDefault="00E67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5DD9B" w14:textId="77777777" w:rsidR="00457A9F" w:rsidRDefault="00457A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6878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97186" w14:textId="77777777" w:rsidR="00457A9F" w:rsidRDefault="00457A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F5B5D" w14:textId="77777777" w:rsidR="00E67A83" w:rsidRDefault="00E67A83">
      <w:r>
        <w:separator/>
      </w:r>
    </w:p>
  </w:footnote>
  <w:footnote w:type="continuationSeparator" w:id="0">
    <w:p w14:paraId="381B4C13" w14:textId="77777777" w:rsidR="00E67A83" w:rsidRDefault="00E67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CB445" w14:textId="77777777" w:rsidR="00457A9F" w:rsidRDefault="00457A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7328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9A520" w14:textId="77777777" w:rsidR="00457A9F" w:rsidRDefault="00457A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13045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20345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7074205">
    <w:abstractNumId w:val="0"/>
  </w:num>
  <w:num w:numId="4" w16cid:durableId="3835247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A8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7A9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242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67A83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D90386"/>
  <w15:chartTrackingRefBased/>
  <w15:docId w15:val="{60D49CEB-FA7A-4CCA-B03C-CBF59AE2B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42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501</Words>
  <Characters>4445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2024-11-21T14:08:00Z</cp:lastPrinted>
  <dcterms:created xsi:type="dcterms:W3CDTF">2024-11-21T14:03:00Z</dcterms:created>
  <dcterms:modified xsi:type="dcterms:W3CDTF">2024-11-21T14:08:00Z</dcterms:modified>
</cp:coreProperties>
</file>