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BE3B7" w14:textId="1948C27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F58A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74BC9B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1867F2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FC980F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065769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F83908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54BF5F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E28C32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CD46E2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C9217E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BAC7F1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39484B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3B39DE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CBC3B7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C43358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96A47D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D524F2E" w14:textId="4E5A70F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F2E08" w:rsidRPr="002F2E08">
        <w:rPr>
          <w:rFonts w:eastAsia="Times New Roman" w:cs="Calibri"/>
          <w:b/>
          <w:lang w:eastAsia="pl-PL"/>
        </w:rPr>
        <w:t xml:space="preserve">Dostawa mikroskopu cyfrowego na potrzeby </w:t>
      </w:r>
      <w:proofErr w:type="spellStart"/>
      <w:r w:rsidR="002F2E08" w:rsidRPr="002F2E08">
        <w:rPr>
          <w:rFonts w:eastAsia="Times New Roman" w:cs="Calibri"/>
          <w:b/>
          <w:lang w:eastAsia="pl-PL"/>
        </w:rPr>
        <w:t>WIMiIP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8F58AF">
        <w:rPr>
          <w:rFonts w:eastAsia="Times New Roman" w:cs="Calibri"/>
          <w:lang w:eastAsia="pl-PL"/>
        </w:rPr>
        <w:t xml:space="preserve">nr sprawy: </w:t>
      </w:r>
      <w:r w:rsidR="008F58AF" w:rsidRPr="008F58AF">
        <w:rPr>
          <w:rFonts w:eastAsia="Times New Roman" w:cs="Calibri"/>
          <w:b/>
          <w:bCs/>
          <w:lang w:eastAsia="pl-PL"/>
        </w:rPr>
        <w:t>DE-dzp.272-696/24</w:t>
      </w:r>
      <w:r w:rsidR="008F58AF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9B47646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B2A17B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8DDDCB1" w14:textId="101DBA8B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8F58AF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268582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809BE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8CD17A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F10F8B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9238F2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436B37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18EB06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A12E5D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19D5F8" w14:textId="5F8A323F" w:rsidR="005103B9" w:rsidRPr="009475A8" w:rsidRDefault="008F3D36" w:rsidP="008F58A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DA1B3" w14:textId="77777777" w:rsidR="00EF1520" w:rsidRDefault="00EF1520" w:rsidP="0038231F">
      <w:pPr>
        <w:spacing w:after="0" w:line="240" w:lineRule="auto"/>
      </w:pPr>
      <w:r>
        <w:separator/>
      </w:r>
    </w:p>
  </w:endnote>
  <w:endnote w:type="continuationSeparator" w:id="0">
    <w:p w14:paraId="07C6F60A" w14:textId="77777777" w:rsidR="00EF1520" w:rsidRDefault="00EF15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01402" w14:textId="77777777" w:rsidR="002F2E08" w:rsidRDefault="002F2E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BE5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28128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76A98" w14:textId="77777777" w:rsidR="002F2E08" w:rsidRDefault="002F2E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3A4D8" w14:textId="77777777" w:rsidR="00EF1520" w:rsidRDefault="00EF1520" w:rsidP="0038231F">
      <w:pPr>
        <w:spacing w:after="0" w:line="240" w:lineRule="auto"/>
      </w:pPr>
      <w:r>
        <w:separator/>
      </w:r>
    </w:p>
  </w:footnote>
  <w:footnote w:type="continuationSeparator" w:id="0">
    <w:p w14:paraId="3A8522A2" w14:textId="77777777" w:rsidR="00EF1520" w:rsidRDefault="00EF1520" w:rsidP="0038231F">
      <w:pPr>
        <w:spacing w:after="0" w:line="240" w:lineRule="auto"/>
      </w:pPr>
      <w:r>
        <w:continuationSeparator/>
      </w:r>
    </w:p>
  </w:footnote>
  <w:footnote w:id="1">
    <w:p w14:paraId="2126633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8B8BCC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C40E2" w14:textId="77777777" w:rsidR="002F2E08" w:rsidRDefault="002F2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DD7BE" w14:textId="77777777" w:rsidR="002F2E08" w:rsidRDefault="002F2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414CD" w14:textId="77777777" w:rsidR="002F2E08" w:rsidRDefault="002F2E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692974">
    <w:abstractNumId w:val="7"/>
  </w:num>
  <w:num w:numId="2" w16cid:durableId="1700355535">
    <w:abstractNumId w:val="0"/>
  </w:num>
  <w:num w:numId="3" w16cid:durableId="187109321">
    <w:abstractNumId w:val="6"/>
  </w:num>
  <w:num w:numId="4" w16cid:durableId="913321264">
    <w:abstractNumId w:val="9"/>
  </w:num>
  <w:num w:numId="5" w16cid:durableId="1495292446">
    <w:abstractNumId w:val="8"/>
  </w:num>
  <w:num w:numId="6" w16cid:durableId="211813678">
    <w:abstractNumId w:val="5"/>
  </w:num>
  <w:num w:numId="7" w16cid:durableId="1698192222">
    <w:abstractNumId w:val="1"/>
  </w:num>
  <w:num w:numId="8" w16cid:durableId="2053263182">
    <w:abstractNumId w:val="3"/>
  </w:num>
  <w:num w:numId="9" w16cid:durableId="782924086">
    <w:abstractNumId w:val="2"/>
  </w:num>
  <w:num w:numId="10" w16cid:durableId="1437096890">
    <w:abstractNumId w:val="4"/>
  </w:num>
  <w:num w:numId="11" w16cid:durableId="9283438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52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2E08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58AF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1520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6B118"/>
  <w15:chartTrackingRefBased/>
  <w15:docId w15:val="{8EBAC562-E5E0-4616-A85D-BF4471C54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2024-11-21T14:10:00Z</cp:lastPrinted>
  <dcterms:created xsi:type="dcterms:W3CDTF">2024-11-21T14:10:00Z</dcterms:created>
  <dcterms:modified xsi:type="dcterms:W3CDTF">2024-11-21T14:10:00Z</dcterms:modified>
</cp:coreProperties>
</file>