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860A4B" w14:textId="1DA40EE4" w:rsidR="00FB7F50" w:rsidRPr="002245BE" w:rsidRDefault="009351B7" w:rsidP="00CC5A79">
      <w:pPr>
        <w:spacing w:after="240"/>
        <w:jc w:val="right"/>
        <w:rPr>
          <w:sz w:val="22"/>
          <w:szCs w:val="22"/>
        </w:rPr>
      </w:pPr>
      <w:bookmarkStart w:id="0" w:name="_Hlk53520193"/>
      <w:r w:rsidRPr="009351B7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019F7">
        <w:rPr>
          <w:sz w:val="22"/>
          <w:szCs w:val="22"/>
        </w:rPr>
        <w:t>09.12.2024r.</w:t>
      </w:r>
    </w:p>
    <w:p w14:paraId="7445935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2C3193D9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0501A468" w14:textId="77777777" w:rsidR="002032C0" w:rsidRPr="002032C0" w:rsidRDefault="002032C0" w:rsidP="002032C0">
      <w:r w:rsidRPr="002032C0">
        <w:t>ul. Prądnicka 35-37</w:t>
      </w:r>
    </w:p>
    <w:p w14:paraId="2B0CE294" w14:textId="77777777" w:rsidR="002032C0" w:rsidRPr="002032C0" w:rsidRDefault="002032C0" w:rsidP="002032C0">
      <w:r w:rsidRPr="002032C0">
        <w:t>31-202 Kraków</w:t>
      </w:r>
    </w:p>
    <w:p w14:paraId="285D1578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60D5DE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9351B7" w:rsidRPr="00607F9B" w14:paraId="63F9D176" w14:textId="77777777" w:rsidTr="009E7CC2">
        <w:trPr>
          <w:trHeight w:val="638"/>
        </w:trPr>
        <w:tc>
          <w:tcPr>
            <w:tcW w:w="959" w:type="dxa"/>
            <w:shd w:val="clear" w:color="auto" w:fill="auto"/>
          </w:tcPr>
          <w:p w14:paraId="19D95C4A" w14:textId="77777777" w:rsidR="009351B7" w:rsidRPr="00607F9B" w:rsidRDefault="009351B7" w:rsidP="009E7C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2B63AC8" w14:textId="19EE1782" w:rsidR="009351B7" w:rsidRPr="00607F9B" w:rsidRDefault="009351B7" w:rsidP="009E7C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51B7">
              <w:rPr>
                <w:sz w:val="22"/>
                <w:szCs w:val="22"/>
              </w:rPr>
              <w:t>podstawow</w:t>
            </w:r>
            <w:r w:rsidR="00CC5A79">
              <w:rPr>
                <w:sz w:val="22"/>
                <w:szCs w:val="22"/>
              </w:rPr>
              <w:t>ym</w:t>
            </w:r>
            <w:r w:rsidRPr="009351B7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C5A79">
              <w:rPr>
                <w:b/>
                <w:bCs/>
                <w:i/>
                <w:iCs/>
                <w:sz w:val="22"/>
                <w:szCs w:val="22"/>
              </w:rPr>
              <w:t>Zakup i dostawa płynów infuzyjnych oraz leków do programu lekowego - leczenie pacjentów chorych na raka dróg żółciowych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51B7">
              <w:rPr>
                <w:b/>
                <w:sz w:val="22"/>
                <w:szCs w:val="22"/>
              </w:rPr>
              <w:t>ZP/67/2024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01E58EA9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9351B7" w14:paraId="185D116B" w14:textId="77777777" w:rsidTr="009E7CC2">
        <w:trPr>
          <w:cantSplit/>
        </w:trPr>
        <w:tc>
          <w:tcPr>
            <w:tcW w:w="9072" w:type="dxa"/>
          </w:tcPr>
          <w:p w14:paraId="5E9EA75C" w14:textId="77777777" w:rsidR="009351B7" w:rsidRPr="00D26ED6" w:rsidRDefault="009351B7" w:rsidP="009E7C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51B7">
              <w:rPr>
                <w:b/>
                <w:sz w:val="22"/>
                <w:szCs w:val="22"/>
              </w:rPr>
              <w:t>AstraZeneca Kft.</w:t>
            </w:r>
          </w:p>
          <w:p w14:paraId="07875696" w14:textId="77777777" w:rsidR="009351B7" w:rsidRPr="009F0E5C" w:rsidRDefault="009351B7" w:rsidP="009E7CC2">
            <w:pPr>
              <w:jc w:val="both"/>
              <w:rPr>
                <w:bCs/>
                <w:sz w:val="22"/>
                <w:szCs w:val="22"/>
              </w:rPr>
            </w:pPr>
            <w:r w:rsidRPr="009351B7">
              <w:rPr>
                <w:bCs/>
                <w:sz w:val="22"/>
                <w:szCs w:val="22"/>
              </w:rPr>
              <w:t>1117 Budapest, Alíz utca 4. B. ép.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1B7">
              <w:rPr>
                <w:bCs/>
                <w:sz w:val="22"/>
                <w:szCs w:val="22"/>
              </w:rPr>
              <w:t>0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E115AA8" w14:textId="77777777" w:rsidR="009351B7" w:rsidRPr="009F0E5C" w:rsidRDefault="009351B7" w:rsidP="009E7CC2">
            <w:pPr>
              <w:jc w:val="both"/>
              <w:rPr>
                <w:bCs/>
                <w:sz w:val="22"/>
                <w:szCs w:val="22"/>
              </w:rPr>
            </w:pPr>
            <w:r w:rsidRPr="009351B7">
              <w:rPr>
                <w:bCs/>
                <w:sz w:val="22"/>
                <w:szCs w:val="22"/>
              </w:rPr>
              <w:t>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1B7">
              <w:rPr>
                <w:bCs/>
                <w:sz w:val="22"/>
                <w:szCs w:val="22"/>
              </w:rPr>
              <w:t>0</w:t>
            </w:r>
          </w:p>
          <w:p w14:paraId="02B6DDEE" w14:textId="617AB1BB" w:rsidR="009351B7" w:rsidRPr="00963ABF" w:rsidRDefault="009351B7" w:rsidP="009E7CC2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63ABF">
              <w:rPr>
                <w:b/>
                <w:bCs/>
                <w:sz w:val="22"/>
                <w:szCs w:val="22"/>
              </w:rPr>
              <w:t xml:space="preserve">Pakiet 1 - Durvalumabum </w:t>
            </w:r>
          </w:p>
          <w:p w14:paraId="3C6C987A" w14:textId="77777777" w:rsidR="009351B7" w:rsidRPr="00CC5A79" w:rsidRDefault="009351B7" w:rsidP="009E7C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CC5A79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2D224FD3" w14:textId="77777777" w:rsidR="009351B7" w:rsidRPr="00CC5A79" w:rsidRDefault="009351B7" w:rsidP="009E7C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C5A79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9351B7" w14:paraId="7C6AC0BF" w14:textId="77777777" w:rsidTr="009E7CC2">
        <w:trPr>
          <w:cantSplit/>
        </w:trPr>
        <w:tc>
          <w:tcPr>
            <w:tcW w:w="9072" w:type="dxa"/>
          </w:tcPr>
          <w:p w14:paraId="4571FF73" w14:textId="77777777" w:rsidR="009351B7" w:rsidRPr="00D26ED6" w:rsidRDefault="009351B7" w:rsidP="009E7C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51B7">
              <w:rPr>
                <w:b/>
                <w:sz w:val="22"/>
                <w:szCs w:val="22"/>
              </w:rPr>
              <w:t>Baxter Polska Sp. z o.o.</w:t>
            </w:r>
          </w:p>
          <w:p w14:paraId="4161C6DA" w14:textId="1F158FE9" w:rsidR="009351B7" w:rsidRPr="009F0E5C" w:rsidRDefault="00CC5A79" w:rsidP="009E7CC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351B7" w:rsidRPr="009351B7">
              <w:rPr>
                <w:bCs/>
                <w:sz w:val="22"/>
                <w:szCs w:val="22"/>
              </w:rPr>
              <w:t>Kruczkowskiego</w:t>
            </w:r>
            <w:r w:rsidR="009351B7" w:rsidRPr="009F0E5C">
              <w:rPr>
                <w:bCs/>
                <w:sz w:val="22"/>
                <w:szCs w:val="22"/>
              </w:rPr>
              <w:t xml:space="preserve"> </w:t>
            </w:r>
            <w:r w:rsidR="009351B7" w:rsidRPr="009351B7">
              <w:rPr>
                <w:bCs/>
                <w:sz w:val="22"/>
                <w:szCs w:val="22"/>
              </w:rPr>
              <w:t>8</w:t>
            </w:r>
            <w:r w:rsidR="009351B7">
              <w:rPr>
                <w:bCs/>
                <w:sz w:val="22"/>
                <w:szCs w:val="22"/>
              </w:rPr>
              <w:t xml:space="preserve"> </w:t>
            </w:r>
          </w:p>
          <w:p w14:paraId="5F167E7F" w14:textId="77777777" w:rsidR="009351B7" w:rsidRPr="009F0E5C" w:rsidRDefault="009351B7" w:rsidP="009E7CC2">
            <w:pPr>
              <w:jc w:val="both"/>
              <w:rPr>
                <w:bCs/>
                <w:sz w:val="22"/>
                <w:szCs w:val="22"/>
              </w:rPr>
            </w:pPr>
            <w:r w:rsidRPr="009351B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1B7">
              <w:rPr>
                <w:bCs/>
                <w:sz w:val="22"/>
                <w:szCs w:val="22"/>
              </w:rPr>
              <w:t>Warszawa</w:t>
            </w:r>
          </w:p>
          <w:p w14:paraId="7A2ECD35" w14:textId="193E9D7C" w:rsidR="009351B7" w:rsidRPr="00963ABF" w:rsidRDefault="009351B7" w:rsidP="009E7CC2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63ABF">
              <w:rPr>
                <w:b/>
                <w:bCs/>
                <w:sz w:val="22"/>
                <w:szCs w:val="22"/>
              </w:rPr>
              <w:t xml:space="preserve">Pakiet 2 - Płyny I </w:t>
            </w:r>
          </w:p>
          <w:p w14:paraId="708371F2" w14:textId="77777777" w:rsidR="009351B7" w:rsidRPr="00CC5A79" w:rsidRDefault="009351B7" w:rsidP="009E7C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CC5A79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7DB74F51" w14:textId="77777777" w:rsidR="009351B7" w:rsidRDefault="009351B7" w:rsidP="009E7CC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C5A79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9351B7" w14:paraId="6B7AE7CA" w14:textId="77777777" w:rsidTr="009E7CC2">
        <w:trPr>
          <w:cantSplit/>
        </w:trPr>
        <w:tc>
          <w:tcPr>
            <w:tcW w:w="9072" w:type="dxa"/>
          </w:tcPr>
          <w:p w14:paraId="26715600" w14:textId="77777777" w:rsidR="009351B7" w:rsidRPr="00D26ED6" w:rsidRDefault="009351B7" w:rsidP="009E7C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51B7">
              <w:rPr>
                <w:b/>
                <w:sz w:val="22"/>
                <w:szCs w:val="22"/>
              </w:rPr>
              <w:t>Baxter Polska Sp. z o.o.</w:t>
            </w:r>
          </w:p>
          <w:p w14:paraId="64FD0627" w14:textId="49D711E4" w:rsidR="009351B7" w:rsidRPr="009F0E5C" w:rsidRDefault="00CC5A79" w:rsidP="009E7CC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351B7" w:rsidRPr="009351B7">
              <w:rPr>
                <w:bCs/>
                <w:sz w:val="22"/>
                <w:szCs w:val="22"/>
              </w:rPr>
              <w:t>Kruczkowskiego</w:t>
            </w:r>
            <w:r w:rsidR="009351B7" w:rsidRPr="009F0E5C">
              <w:rPr>
                <w:bCs/>
                <w:sz w:val="22"/>
                <w:szCs w:val="22"/>
              </w:rPr>
              <w:t xml:space="preserve"> </w:t>
            </w:r>
            <w:r w:rsidR="009351B7" w:rsidRPr="009351B7">
              <w:rPr>
                <w:bCs/>
                <w:sz w:val="22"/>
                <w:szCs w:val="22"/>
              </w:rPr>
              <w:t>8</w:t>
            </w:r>
            <w:r w:rsidR="009351B7">
              <w:rPr>
                <w:bCs/>
                <w:sz w:val="22"/>
                <w:szCs w:val="22"/>
              </w:rPr>
              <w:t xml:space="preserve"> </w:t>
            </w:r>
          </w:p>
          <w:p w14:paraId="59E2034C" w14:textId="77777777" w:rsidR="009351B7" w:rsidRPr="009F0E5C" w:rsidRDefault="009351B7" w:rsidP="009E7CC2">
            <w:pPr>
              <w:jc w:val="both"/>
              <w:rPr>
                <w:bCs/>
                <w:sz w:val="22"/>
                <w:szCs w:val="22"/>
              </w:rPr>
            </w:pPr>
            <w:r w:rsidRPr="009351B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1B7">
              <w:rPr>
                <w:bCs/>
                <w:sz w:val="22"/>
                <w:szCs w:val="22"/>
              </w:rPr>
              <w:t>Warszawa</w:t>
            </w:r>
          </w:p>
          <w:p w14:paraId="3999BAF2" w14:textId="5AD63244" w:rsidR="009351B7" w:rsidRPr="00963ABF" w:rsidRDefault="009351B7" w:rsidP="009E7CC2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63ABF">
              <w:rPr>
                <w:b/>
                <w:bCs/>
                <w:sz w:val="22"/>
                <w:szCs w:val="22"/>
              </w:rPr>
              <w:t xml:space="preserve">Pakiet 3 - Płyny II </w:t>
            </w:r>
          </w:p>
          <w:p w14:paraId="59A5BB24" w14:textId="77777777" w:rsidR="009351B7" w:rsidRPr="00CC5A79" w:rsidRDefault="009351B7" w:rsidP="009E7C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CC5A79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46093D21" w14:textId="77777777" w:rsidR="009351B7" w:rsidRDefault="009351B7" w:rsidP="009E7CC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CC5A79">
              <w:rPr>
                <w:sz w:val="22"/>
                <w:szCs w:val="22"/>
              </w:rPr>
              <w:t>Jedyna złożona oferta. Spełnia wymagania Zamawiającego.</w:t>
            </w:r>
          </w:p>
        </w:tc>
      </w:tr>
      <w:tr w:rsidR="009351B7" w14:paraId="02CDBD23" w14:textId="77777777" w:rsidTr="009E7CC2">
        <w:trPr>
          <w:cantSplit/>
        </w:trPr>
        <w:tc>
          <w:tcPr>
            <w:tcW w:w="9072" w:type="dxa"/>
          </w:tcPr>
          <w:p w14:paraId="651B1130" w14:textId="77777777" w:rsidR="009351B7" w:rsidRPr="00D26ED6" w:rsidRDefault="009351B7" w:rsidP="009E7CC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51B7">
              <w:rPr>
                <w:b/>
                <w:sz w:val="22"/>
                <w:szCs w:val="22"/>
              </w:rPr>
              <w:t>Baxter Polska Sp. z o.o.</w:t>
            </w:r>
          </w:p>
          <w:p w14:paraId="5A6F525A" w14:textId="10B29BE3" w:rsidR="009351B7" w:rsidRPr="009F0E5C" w:rsidRDefault="00CC5A79" w:rsidP="009E7CC2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ul. </w:t>
            </w:r>
            <w:r w:rsidR="009351B7" w:rsidRPr="009351B7">
              <w:rPr>
                <w:bCs/>
                <w:sz w:val="22"/>
                <w:szCs w:val="22"/>
              </w:rPr>
              <w:t>Kruczkowskiego</w:t>
            </w:r>
            <w:r w:rsidR="009351B7" w:rsidRPr="009F0E5C">
              <w:rPr>
                <w:bCs/>
                <w:sz w:val="22"/>
                <w:szCs w:val="22"/>
              </w:rPr>
              <w:t xml:space="preserve"> </w:t>
            </w:r>
            <w:r w:rsidR="009351B7" w:rsidRPr="009351B7">
              <w:rPr>
                <w:bCs/>
                <w:sz w:val="22"/>
                <w:szCs w:val="22"/>
              </w:rPr>
              <w:t>8</w:t>
            </w:r>
            <w:r w:rsidR="009351B7">
              <w:rPr>
                <w:bCs/>
                <w:sz w:val="22"/>
                <w:szCs w:val="22"/>
              </w:rPr>
              <w:t xml:space="preserve"> </w:t>
            </w:r>
          </w:p>
          <w:p w14:paraId="7BB72075" w14:textId="77777777" w:rsidR="009351B7" w:rsidRPr="009F0E5C" w:rsidRDefault="009351B7" w:rsidP="009E7CC2">
            <w:pPr>
              <w:jc w:val="both"/>
              <w:rPr>
                <w:bCs/>
                <w:sz w:val="22"/>
                <w:szCs w:val="22"/>
              </w:rPr>
            </w:pPr>
            <w:r w:rsidRPr="009351B7">
              <w:rPr>
                <w:bCs/>
                <w:sz w:val="22"/>
                <w:szCs w:val="22"/>
              </w:rPr>
              <w:t>00-380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51B7">
              <w:rPr>
                <w:bCs/>
                <w:sz w:val="22"/>
                <w:szCs w:val="22"/>
              </w:rPr>
              <w:t>Warszawa</w:t>
            </w:r>
          </w:p>
          <w:p w14:paraId="3092D3A0" w14:textId="7D95DEA4" w:rsidR="009351B7" w:rsidRPr="00963ABF" w:rsidRDefault="009351B7" w:rsidP="009E7CC2">
            <w:pPr>
              <w:spacing w:before="40" w:after="40" w:line="276" w:lineRule="auto"/>
              <w:jc w:val="both"/>
              <w:rPr>
                <w:b/>
                <w:bCs/>
                <w:sz w:val="22"/>
                <w:szCs w:val="22"/>
              </w:rPr>
            </w:pPr>
            <w:r w:rsidRPr="00963ABF">
              <w:rPr>
                <w:b/>
                <w:bCs/>
                <w:sz w:val="22"/>
                <w:szCs w:val="22"/>
              </w:rPr>
              <w:t xml:space="preserve">Pakiet 4 - Płyny III </w:t>
            </w:r>
          </w:p>
          <w:p w14:paraId="0BCD75F3" w14:textId="77777777" w:rsidR="009351B7" w:rsidRPr="00CC5A79" w:rsidRDefault="009351B7" w:rsidP="009E7CC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  <w:u w:val="single"/>
              </w:rPr>
            </w:pPr>
            <w:r w:rsidRPr="00CC5A79">
              <w:rPr>
                <w:color w:val="000000"/>
                <w:sz w:val="22"/>
                <w:szCs w:val="22"/>
                <w:u w:val="single"/>
              </w:rPr>
              <w:t>Uzasadnienie wyboru:</w:t>
            </w:r>
          </w:p>
          <w:p w14:paraId="64329011" w14:textId="77777777" w:rsidR="009351B7" w:rsidRPr="00CC5A79" w:rsidRDefault="009351B7" w:rsidP="009E7CC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CC5A79">
              <w:rPr>
                <w:sz w:val="22"/>
                <w:szCs w:val="22"/>
              </w:rPr>
              <w:t>Jedyna złożona oferta. Spełnia wymagania Zamawiającego.</w:t>
            </w:r>
          </w:p>
        </w:tc>
      </w:tr>
    </w:tbl>
    <w:p w14:paraId="2BA67172" w14:textId="77777777" w:rsidR="00CC5A79" w:rsidRDefault="00CC5A79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14:paraId="29DD9CD7" w14:textId="473732D8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14:paraId="03AEC9B7" w14:textId="77777777" w:rsidTr="0057114B">
        <w:tc>
          <w:tcPr>
            <w:tcW w:w="2169" w:type="dxa"/>
            <w:shd w:val="clear" w:color="auto" w:fill="F3F3F3"/>
            <w:vAlign w:val="center"/>
          </w:tcPr>
          <w:p w14:paraId="35D6B5A1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0902C3F3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4A23E851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5E943740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77188B8E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9351B7" w:rsidRPr="00834EF4" w14:paraId="3B2BAA49" w14:textId="77777777" w:rsidTr="009E7CC2">
        <w:tc>
          <w:tcPr>
            <w:tcW w:w="2169" w:type="dxa"/>
            <w:shd w:val="clear" w:color="auto" w:fill="auto"/>
          </w:tcPr>
          <w:p w14:paraId="637D2029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51B7">
              <w:rPr>
                <w:sz w:val="20"/>
                <w:szCs w:val="20"/>
              </w:rPr>
              <w:t>Pakiet 1 - Durvalumabum</w:t>
            </w:r>
          </w:p>
        </w:tc>
        <w:tc>
          <w:tcPr>
            <w:tcW w:w="2793" w:type="dxa"/>
            <w:shd w:val="clear" w:color="auto" w:fill="auto"/>
          </w:tcPr>
          <w:p w14:paraId="5247A4F4" w14:textId="77777777" w:rsidR="009351B7" w:rsidRPr="00211A34" w:rsidRDefault="009351B7" w:rsidP="009E7C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51B7">
              <w:rPr>
                <w:b/>
                <w:bCs/>
                <w:sz w:val="20"/>
                <w:szCs w:val="20"/>
              </w:rPr>
              <w:t>AstraZeneca Kft.</w:t>
            </w:r>
          </w:p>
          <w:p w14:paraId="218FF93D" w14:textId="77777777" w:rsidR="009351B7" w:rsidRPr="00211A34" w:rsidRDefault="009351B7" w:rsidP="009E7CC2">
            <w:pPr>
              <w:rPr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1117 Budapest, Alíz utca 4. B. ép.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51B7">
              <w:rPr>
                <w:sz w:val="20"/>
                <w:szCs w:val="20"/>
              </w:rPr>
              <w:t>0</w:t>
            </w:r>
          </w:p>
          <w:p w14:paraId="2B594F69" w14:textId="77777777" w:rsidR="009351B7" w:rsidRPr="00211A34" w:rsidRDefault="009351B7" w:rsidP="009E7CC2">
            <w:pPr>
              <w:spacing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51B7">
              <w:rPr>
                <w:sz w:val="20"/>
                <w:szCs w:val="20"/>
              </w:rPr>
              <w:t>0</w:t>
            </w:r>
          </w:p>
        </w:tc>
        <w:tc>
          <w:tcPr>
            <w:tcW w:w="2551" w:type="dxa"/>
            <w:shd w:val="clear" w:color="auto" w:fill="auto"/>
          </w:tcPr>
          <w:p w14:paraId="1C48361B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9505DD0" w14:textId="77777777" w:rsidR="009351B7" w:rsidRPr="00211A34" w:rsidRDefault="009351B7" w:rsidP="009E7CC2">
            <w:pPr>
              <w:jc w:val="center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 xml:space="preserve">  500,00</w:t>
            </w:r>
          </w:p>
        </w:tc>
      </w:tr>
      <w:tr w:rsidR="009351B7" w:rsidRPr="00834EF4" w14:paraId="067CB9D0" w14:textId="77777777" w:rsidTr="009E7CC2">
        <w:tc>
          <w:tcPr>
            <w:tcW w:w="2169" w:type="dxa"/>
            <w:shd w:val="clear" w:color="auto" w:fill="auto"/>
          </w:tcPr>
          <w:p w14:paraId="1530956E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51B7">
              <w:rPr>
                <w:sz w:val="20"/>
                <w:szCs w:val="20"/>
              </w:rPr>
              <w:t>Pakiet 2 - Płyny I</w:t>
            </w:r>
          </w:p>
        </w:tc>
        <w:tc>
          <w:tcPr>
            <w:tcW w:w="2793" w:type="dxa"/>
            <w:shd w:val="clear" w:color="auto" w:fill="auto"/>
          </w:tcPr>
          <w:p w14:paraId="03E14773" w14:textId="77777777" w:rsidR="009351B7" w:rsidRPr="00211A34" w:rsidRDefault="009351B7" w:rsidP="009E7C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51B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747EB9E0" w14:textId="49024ABB" w:rsidR="009351B7" w:rsidRPr="00211A34" w:rsidRDefault="00CC5A79" w:rsidP="009E7C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351B7" w:rsidRPr="009351B7">
              <w:rPr>
                <w:sz w:val="20"/>
                <w:szCs w:val="20"/>
              </w:rPr>
              <w:t>Kruczkowskiego</w:t>
            </w:r>
            <w:r w:rsidR="009351B7" w:rsidRPr="00211A34">
              <w:rPr>
                <w:sz w:val="20"/>
                <w:szCs w:val="20"/>
              </w:rPr>
              <w:t xml:space="preserve"> </w:t>
            </w:r>
            <w:r w:rsidR="009351B7" w:rsidRPr="009351B7">
              <w:rPr>
                <w:sz w:val="20"/>
                <w:szCs w:val="20"/>
              </w:rPr>
              <w:t>8</w:t>
            </w:r>
          </w:p>
          <w:p w14:paraId="3CADC1EF" w14:textId="77777777" w:rsidR="009351B7" w:rsidRPr="00211A34" w:rsidRDefault="009351B7" w:rsidP="009E7CC2">
            <w:pPr>
              <w:spacing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51B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0F5B587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D41F5BB" w14:textId="77777777" w:rsidR="009351B7" w:rsidRPr="00211A34" w:rsidRDefault="009351B7" w:rsidP="009E7CC2">
            <w:pPr>
              <w:jc w:val="center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 xml:space="preserve">  500,00</w:t>
            </w:r>
          </w:p>
        </w:tc>
      </w:tr>
      <w:tr w:rsidR="009351B7" w:rsidRPr="00834EF4" w14:paraId="13554F28" w14:textId="77777777" w:rsidTr="009E7CC2">
        <w:tc>
          <w:tcPr>
            <w:tcW w:w="2169" w:type="dxa"/>
            <w:shd w:val="clear" w:color="auto" w:fill="auto"/>
          </w:tcPr>
          <w:p w14:paraId="79F120D9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51B7">
              <w:rPr>
                <w:sz w:val="20"/>
                <w:szCs w:val="20"/>
              </w:rPr>
              <w:t>Pakiet 3 - Płyny II</w:t>
            </w:r>
          </w:p>
        </w:tc>
        <w:tc>
          <w:tcPr>
            <w:tcW w:w="2793" w:type="dxa"/>
            <w:shd w:val="clear" w:color="auto" w:fill="auto"/>
          </w:tcPr>
          <w:p w14:paraId="32861F31" w14:textId="77777777" w:rsidR="009351B7" w:rsidRPr="00211A34" w:rsidRDefault="009351B7" w:rsidP="009E7C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51B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5E67661A" w14:textId="7ADC4F71" w:rsidR="009351B7" w:rsidRPr="00211A34" w:rsidRDefault="00CC5A79" w:rsidP="009E7C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  </w:t>
            </w:r>
            <w:r w:rsidR="009351B7" w:rsidRPr="009351B7">
              <w:rPr>
                <w:sz w:val="20"/>
                <w:szCs w:val="20"/>
              </w:rPr>
              <w:t>Kruczkowskiego</w:t>
            </w:r>
            <w:r w:rsidR="009351B7" w:rsidRPr="00211A34">
              <w:rPr>
                <w:sz w:val="20"/>
                <w:szCs w:val="20"/>
              </w:rPr>
              <w:t xml:space="preserve"> </w:t>
            </w:r>
            <w:r w:rsidR="009351B7" w:rsidRPr="009351B7">
              <w:rPr>
                <w:sz w:val="20"/>
                <w:szCs w:val="20"/>
              </w:rPr>
              <w:t>8</w:t>
            </w:r>
          </w:p>
          <w:p w14:paraId="3FC4E257" w14:textId="77777777" w:rsidR="009351B7" w:rsidRPr="00211A34" w:rsidRDefault="009351B7" w:rsidP="009E7CC2">
            <w:pPr>
              <w:spacing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51B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7F2BF6D9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4A9DB77" w14:textId="77777777" w:rsidR="009351B7" w:rsidRPr="00211A34" w:rsidRDefault="009351B7" w:rsidP="009E7CC2">
            <w:pPr>
              <w:jc w:val="center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 xml:space="preserve">  500,00</w:t>
            </w:r>
          </w:p>
        </w:tc>
      </w:tr>
      <w:tr w:rsidR="009351B7" w:rsidRPr="00834EF4" w14:paraId="030BD55B" w14:textId="77777777" w:rsidTr="009E7CC2">
        <w:tc>
          <w:tcPr>
            <w:tcW w:w="2169" w:type="dxa"/>
            <w:shd w:val="clear" w:color="auto" w:fill="auto"/>
          </w:tcPr>
          <w:p w14:paraId="4ACA6CB9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51B7">
              <w:rPr>
                <w:sz w:val="20"/>
                <w:szCs w:val="20"/>
              </w:rPr>
              <w:t>Pakiet 4 - Płyny III</w:t>
            </w:r>
          </w:p>
        </w:tc>
        <w:tc>
          <w:tcPr>
            <w:tcW w:w="2793" w:type="dxa"/>
            <w:shd w:val="clear" w:color="auto" w:fill="auto"/>
          </w:tcPr>
          <w:p w14:paraId="52B9E214" w14:textId="77777777" w:rsidR="009351B7" w:rsidRPr="00211A34" w:rsidRDefault="009351B7" w:rsidP="009E7CC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51B7">
              <w:rPr>
                <w:b/>
                <w:bCs/>
                <w:sz w:val="20"/>
                <w:szCs w:val="20"/>
              </w:rPr>
              <w:t>Baxter Polska Sp. z o.o.</w:t>
            </w:r>
          </w:p>
          <w:p w14:paraId="4022F02F" w14:textId="5DA9BB1A" w:rsidR="009351B7" w:rsidRPr="00211A34" w:rsidRDefault="00CC5A79" w:rsidP="009E7C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351B7" w:rsidRPr="009351B7">
              <w:rPr>
                <w:sz w:val="20"/>
                <w:szCs w:val="20"/>
              </w:rPr>
              <w:t>Kruczkowskiego</w:t>
            </w:r>
            <w:r w:rsidR="009351B7" w:rsidRPr="00211A34">
              <w:rPr>
                <w:sz w:val="20"/>
                <w:szCs w:val="20"/>
              </w:rPr>
              <w:t xml:space="preserve"> </w:t>
            </w:r>
            <w:r w:rsidR="009351B7" w:rsidRPr="009351B7">
              <w:rPr>
                <w:sz w:val="20"/>
                <w:szCs w:val="20"/>
              </w:rPr>
              <w:t>8</w:t>
            </w:r>
          </w:p>
          <w:p w14:paraId="17650987" w14:textId="77777777" w:rsidR="009351B7" w:rsidRPr="00211A34" w:rsidRDefault="009351B7" w:rsidP="009E7CC2">
            <w:pPr>
              <w:spacing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00-380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51B7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</w:tcPr>
          <w:p w14:paraId="1A2B3A57" w14:textId="77777777" w:rsidR="009351B7" w:rsidRPr="00211A34" w:rsidRDefault="009351B7" w:rsidP="009E7CC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769DB39" w14:textId="77777777" w:rsidR="009351B7" w:rsidRPr="00211A34" w:rsidRDefault="009351B7" w:rsidP="009E7CC2">
            <w:pPr>
              <w:jc w:val="center"/>
              <w:rPr>
                <w:color w:val="000000"/>
                <w:sz w:val="20"/>
                <w:szCs w:val="20"/>
              </w:rPr>
            </w:pPr>
            <w:r w:rsidRPr="009351B7">
              <w:rPr>
                <w:sz w:val="20"/>
                <w:szCs w:val="20"/>
              </w:rPr>
              <w:t xml:space="preserve">  500,00</w:t>
            </w:r>
          </w:p>
        </w:tc>
      </w:tr>
    </w:tbl>
    <w:p w14:paraId="7804A7A5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8419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E117FE" w14:textId="77777777" w:rsidR="001B12C8" w:rsidRDefault="001B12C8">
      <w:r>
        <w:separator/>
      </w:r>
    </w:p>
  </w:endnote>
  <w:endnote w:type="continuationSeparator" w:id="0">
    <w:p w14:paraId="7641A3DE" w14:textId="77777777" w:rsidR="001B12C8" w:rsidRDefault="001B12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B38AD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C548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E73392A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564EAE2" w14:textId="47411503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132EF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6C2432" w14:textId="77777777" w:rsidR="001B12C8" w:rsidRDefault="001B12C8">
      <w:r>
        <w:separator/>
      </w:r>
    </w:p>
  </w:footnote>
  <w:footnote w:type="continuationSeparator" w:id="0">
    <w:p w14:paraId="627209D2" w14:textId="77777777" w:rsidR="001B12C8" w:rsidRDefault="001B12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053FB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68DE6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4EC6E1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B12C8"/>
    <w:rsid w:val="00022322"/>
    <w:rsid w:val="00042497"/>
    <w:rsid w:val="000C1E6F"/>
    <w:rsid w:val="000E4E56"/>
    <w:rsid w:val="001A1468"/>
    <w:rsid w:val="001B12C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C0914"/>
    <w:rsid w:val="005E5BFF"/>
    <w:rsid w:val="00607F9B"/>
    <w:rsid w:val="00644DCB"/>
    <w:rsid w:val="00657C1E"/>
    <w:rsid w:val="006E3089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51B7"/>
    <w:rsid w:val="00952256"/>
    <w:rsid w:val="00963ABF"/>
    <w:rsid w:val="0097748A"/>
    <w:rsid w:val="009F0E5C"/>
    <w:rsid w:val="00A029B8"/>
    <w:rsid w:val="00A86B43"/>
    <w:rsid w:val="00A91321"/>
    <w:rsid w:val="00AA02AC"/>
    <w:rsid w:val="00B32D12"/>
    <w:rsid w:val="00B464D3"/>
    <w:rsid w:val="00B74EB6"/>
    <w:rsid w:val="00B8185B"/>
    <w:rsid w:val="00BC6F7F"/>
    <w:rsid w:val="00BD2174"/>
    <w:rsid w:val="00C019F7"/>
    <w:rsid w:val="00C423DD"/>
    <w:rsid w:val="00C60D7B"/>
    <w:rsid w:val="00C65E53"/>
    <w:rsid w:val="00CA0B33"/>
    <w:rsid w:val="00CA3511"/>
    <w:rsid w:val="00CC5A79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D0F378"/>
  <w15:chartTrackingRefBased/>
  <w15:docId w15:val="{E2CB5C0A-9204-4F15-A970-5E16C0672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315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5</cp:revision>
  <cp:lastPrinted>2024-12-04T09:37:00Z</cp:lastPrinted>
  <dcterms:created xsi:type="dcterms:W3CDTF">2024-12-04T09:32:00Z</dcterms:created>
  <dcterms:modified xsi:type="dcterms:W3CDTF">2024-12-09T13:30:00Z</dcterms:modified>
</cp:coreProperties>
</file>