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6D6" w:rsidRDefault="00E916D6" w:rsidP="00E916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hmESQQAADw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E916D6" w:rsidRDefault="00E916D6" w:rsidP="00E916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E916D6" w:rsidRDefault="00E916D6" w:rsidP="001253B5">
      <w:pPr>
        <w:jc w:val="right"/>
        <w:rPr>
          <w:b/>
          <w:sz w:val="24"/>
          <w:szCs w:val="24"/>
        </w:rPr>
      </w:pPr>
    </w:p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16D6">
        <w:rPr>
          <w:b/>
          <w:sz w:val="24"/>
          <w:szCs w:val="24"/>
        </w:rPr>
        <w:t>6</w:t>
      </w:r>
    </w:p>
    <w:p w:rsidR="001253B5" w:rsidRPr="00E916D6" w:rsidRDefault="00910A25" w:rsidP="00E916D6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127635</wp:posOffset>
                </wp:positionV>
                <wp:extent cx="144780" cy="59055"/>
                <wp:effectExtent l="0" t="0" r="762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5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E916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8.4pt;margin-top:10.05pt;width:11.4pt;height: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" stroked="f">
                <v:textbox inset="0,0,0,0">
                  <w:txbxContent>
                    <w:p w:rsidR="001253B5" w:rsidRDefault="001253B5" w:rsidP="00E916D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C40124" w:rsidRPr="00C40124">
        <w:rPr>
          <w:b/>
          <w:sz w:val="24"/>
          <w:szCs w:val="24"/>
        </w:rPr>
        <w:t>Usługa organizacji wizyt studyjnych dla studentów i nauczycieli w ramach projektu KOMPAS AGH - DE-dzp.272-702/24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>
      <w:bookmarkStart w:id="0" w:name="_GoBack"/>
      <w:bookmarkEnd w:id="0"/>
    </w:p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72C" w:rsidRDefault="00C7072C">
      <w:r>
        <w:separator/>
      </w:r>
    </w:p>
  </w:endnote>
  <w:endnote w:type="continuationSeparator" w:id="0">
    <w:p w:rsidR="00C7072C" w:rsidRDefault="00C70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72C" w:rsidRDefault="00C7072C">
      <w:r>
        <w:separator/>
      </w:r>
    </w:p>
  </w:footnote>
  <w:footnote w:type="continuationSeparator" w:id="0">
    <w:p w:rsidR="00C7072C" w:rsidRDefault="00C7072C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E916D6">
        <w:t xml:space="preserve">pkt </w:t>
      </w:r>
      <w:r w:rsidR="00EC7630" w:rsidRPr="00E916D6">
        <w:t>8.2.4</w:t>
      </w:r>
      <w:r w:rsidRPr="00E916D6"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5FE1"/>
    <w:rsid w:val="00C303B2"/>
    <w:rsid w:val="00C40124"/>
    <w:rsid w:val="00C7072C"/>
    <w:rsid w:val="00C92520"/>
    <w:rsid w:val="00C9532C"/>
    <w:rsid w:val="00D954A9"/>
    <w:rsid w:val="00E40F8E"/>
    <w:rsid w:val="00E916D6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D59483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2024-11-29T12:56:00Z</dcterms:created>
  <dcterms:modified xsi:type="dcterms:W3CDTF">2024-11-29T12:56:00Z</dcterms:modified>
</cp:coreProperties>
</file>